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2E1757" w:rsidP="002E1757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8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iulie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9A3DF6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9A3DF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29</w:t>
            </w:r>
            <w:r w:rsidR="00E272E4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8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E272E4" w:rsidRPr="00E272E4">
        <w:rPr>
          <w:rFonts w:ascii="Times New Roman" w:hAnsi="Times New Roman"/>
          <w:b/>
          <w:sz w:val="24"/>
          <w:szCs w:val="24"/>
          <w:lang w:val="ro-RO"/>
        </w:rPr>
        <w:t>privind aprobarea Ordonan</w:t>
      </w:r>
      <w:r w:rsidR="00E272E4" w:rsidRPr="00E272E4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E272E4" w:rsidRPr="00E272E4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E272E4" w:rsidRPr="00E272E4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E272E4" w:rsidRPr="00E272E4">
        <w:rPr>
          <w:rFonts w:ascii="Times New Roman" w:hAnsi="Times New Roman"/>
          <w:b/>
          <w:sz w:val="24"/>
          <w:szCs w:val="24"/>
          <w:lang w:val="ro-RO"/>
        </w:rPr>
        <w:t xml:space="preserve"> a Guvernului nr.92/2020 pentru instituirea unor m</w:t>
      </w:r>
      <w:r w:rsidR="00E272E4" w:rsidRPr="00E272E4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E272E4" w:rsidRPr="00E272E4">
        <w:rPr>
          <w:rFonts w:ascii="Times New Roman" w:hAnsi="Times New Roman"/>
          <w:b/>
          <w:sz w:val="24"/>
          <w:szCs w:val="24"/>
          <w:lang w:val="ro-RO"/>
        </w:rPr>
        <w:t>suri active de sprijin destinate angaja</w:t>
      </w:r>
      <w:r w:rsidR="00E272E4" w:rsidRPr="00E272E4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E272E4" w:rsidRPr="00E272E4">
        <w:rPr>
          <w:rFonts w:ascii="Times New Roman" w:hAnsi="Times New Roman"/>
          <w:b/>
          <w:sz w:val="24"/>
          <w:szCs w:val="24"/>
          <w:lang w:val="ro-RO"/>
        </w:rPr>
        <w:t xml:space="preserve">ilor </w:t>
      </w:r>
      <w:r w:rsidR="00E272E4" w:rsidRPr="00E272E4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E272E4" w:rsidRPr="00E272E4">
        <w:rPr>
          <w:rFonts w:ascii="Times New Roman" w:hAnsi="Times New Roman"/>
          <w:b/>
          <w:sz w:val="24"/>
          <w:szCs w:val="24"/>
          <w:lang w:val="ro-RO"/>
        </w:rPr>
        <w:t>i angajatorilor în contextul situa</w:t>
      </w:r>
      <w:r w:rsidR="00E272E4" w:rsidRPr="00E272E4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E272E4" w:rsidRPr="00E272E4">
        <w:rPr>
          <w:rFonts w:ascii="Times New Roman" w:hAnsi="Times New Roman"/>
          <w:b/>
          <w:sz w:val="24"/>
          <w:szCs w:val="24"/>
          <w:lang w:val="ro-RO"/>
        </w:rPr>
        <w:t>iei epidemiologice determinate de r</w:t>
      </w:r>
      <w:r w:rsidR="00E272E4" w:rsidRPr="00E272E4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E272E4" w:rsidRPr="00E272E4">
        <w:rPr>
          <w:rFonts w:ascii="Times New Roman" w:hAnsi="Times New Roman"/>
          <w:b/>
          <w:sz w:val="24"/>
          <w:szCs w:val="24"/>
          <w:lang w:val="ro-RO"/>
        </w:rPr>
        <w:t xml:space="preserve">spândirea coronavirusului SARS-CoV-2, precum </w:t>
      </w:r>
      <w:r w:rsidR="00E272E4" w:rsidRPr="00E272E4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E272E4" w:rsidRPr="00E272E4">
        <w:rPr>
          <w:rFonts w:ascii="Times New Roman" w:hAnsi="Times New Roman"/>
          <w:b/>
          <w:sz w:val="24"/>
          <w:szCs w:val="24"/>
          <w:lang w:val="ro-RO"/>
        </w:rPr>
        <w:t>i pentru modificarea unor acte normative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</w:t>
      </w:r>
      <w:r w:rsidR="00D35E1F">
        <w:rPr>
          <w:rFonts w:ascii="Times New Roman" w:hAnsi="Times New Roman"/>
          <w:sz w:val="24"/>
          <w:szCs w:val="24"/>
          <w:lang w:val="ro-RO"/>
        </w:rPr>
        <w:t>3</w:t>
      </w:r>
      <w:r w:rsidR="00A544E6">
        <w:rPr>
          <w:rFonts w:ascii="Times New Roman" w:hAnsi="Times New Roman"/>
          <w:sz w:val="24"/>
          <w:szCs w:val="24"/>
          <w:lang w:val="ro-RO"/>
        </w:rPr>
        <w:t>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E272E4">
        <w:rPr>
          <w:rFonts w:ascii="Times New Roman" w:hAnsi="Times New Roman"/>
          <w:b/>
          <w:sz w:val="24"/>
          <w:szCs w:val="24"/>
          <w:lang w:val="ro-RO"/>
        </w:rPr>
        <w:t>386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2E1757">
        <w:rPr>
          <w:rFonts w:ascii="Times New Roman" w:hAnsi="Times New Roman"/>
          <w:sz w:val="24"/>
          <w:szCs w:val="24"/>
          <w:lang w:val="ro-RO"/>
        </w:rPr>
        <w:t>24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43B30">
        <w:rPr>
          <w:rFonts w:ascii="Times New Roman" w:hAnsi="Times New Roman"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272E4" w:rsidRPr="00E272E4">
        <w:rPr>
          <w:rFonts w:ascii="Times New Roman" w:hAnsi="Times New Roman"/>
          <w:i/>
          <w:sz w:val="24"/>
          <w:szCs w:val="24"/>
          <w:lang w:val="ro-RO"/>
        </w:rPr>
        <w:t>privind aprobarea Ordonan</w:t>
      </w:r>
      <w:r w:rsidR="00E272E4" w:rsidRPr="00E272E4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E272E4" w:rsidRPr="00E272E4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E272E4" w:rsidRPr="00E272E4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E272E4" w:rsidRPr="00E272E4">
        <w:rPr>
          <w:rFonts w:ascii="Times New Roman" w:hAnsi="Times New Roman"/>
          <w:i/>
          <w:sz w:val="24"/>
          <w:szCs w:val="24"/>
          <w:lang w:val="ro-RO"/>
        </w:rPr>
        <w:t xml:space="preserve"> a Guvernului nr.92/2020 pentru instituirea unor m</w:t>
      </w:r>
      <w:r w:rsidR="00E272E4" w:rsidRPr="00E272E4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E272E4" w:rsidRPr="00E272E4">
        <w:rPr>
          <w:rFonts w:ascii="Times New Roman" w:hAnsi="Times New Roman"/>
          <w:i/>
          <w:sz w:val="24"/>
          <w:szCs w:val="24"/>
          <w:lang w:val="ro-RO"/>
        </w:rPr>
        <w:t>suri active de sprijin destinate angaja</w:t>
      </w:r>
      <w:r w:rsidR="00E272E4" w:rsidRPr="00E272E4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E272E4" w:rsidRPr="00E272E4">
        <w:rPr>
          <w:rFonts w:ascii="Times New Roman" w:hAnsi="Times New Roman"/>
          <w:i/>
          <w:sz w:val="24"/>
          <w:szCs w:val="24"/>
          <w:lang w:val="ro-RO"/>
        </w:rPr>
        <w:t xml:space="preserve">ilor </w:t>
      </w:r>
      <w:r w:rsidR="00E272E4" w:rsidRPr="00E272E4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E272E4" w:rsidRPr="00E272E4">
        <w:rPr>
          <w:rFonts w:ascii="Times New Roman" w:hAnsi="Times New Roman"/>
          <w:i/>
          <w:sz w:val="24"/>
          <w:szCs w:val="24"/>
          <w:lang w:val="ro-RO"/>
        </w:rPr>
        <w:t>i angajatorilor în contextul situa</w:t>
      </w:r>
      <w:r w:rsidR="00E272E4" w:rsidRPr="00E272E4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E272E4" w:rsidRPr="00E272E4">
        <w:rPr>
          <w:rFonts w:ascii="Times New Roman" w:hAnsi="Times New Roman"/>
          <w:i/>
          <w:sz w:val="24"/>
          <w:szCs w:val="24"/>
          <w:lang w:val="ro-RO"/>
        </w:rPr>
        <w:t>iei epidemiologice determinate de r</w:t>
      </w:r>
      <w:r w:rsidR="00E272E4" w:rsidRPr="00E272E4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E272E4" w:rsidRPr="00E272E4">
        <w:rPr>
          <w:rFonts w:ascii="Times New Roman" w:hAnsi="Times New Roman"/>
          <w:i/>
          <w:sz w:val="24"/>
          <w:szCs w:val="24"/>
          <w:lang w:val="ro-RO"/>
        </w:rPr>
        <w:t xml:space="preserve">spândirea coronavirusului SARS-CoV-2, precum </w:t>
      </w:r>
      <w:r w:rsidR="00E272E4" w:rsidRPr="00E272E4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E272E4" w:rsidRPr="00E272E4">
        <w:rPr>
          <w:rFonts w:ascii="Times New Roman" w:hAnsi="Times New Roman"/>
          <w:i/>
          <w:sz w:val="24"/>
          <w:szCs w:val="24"/>
          <w:lang w:val="ro-RO"/>
        </w:rPr>
        <w:t>i pentru modificarea unor acte normative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E1757">
        <w:rPr>
          <w:rFonts w:ascii="Times New Roman" w:hAnsi="Times New Roman"/>
          <w:b/>
          <w:sz w:val="24"/>
          <w:szCs w:val="24"/>
          <w:lang w:val="ro-RO"/>
        </w:rPr>
        <w:t>8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E1757">
        <w:rPr>
          <w:rFonts w:ascii="Times New Roman" w:hAnsi="Times New Roman"/>
          <w:b/>
          <w:sz w:val="24"/>
          <w:szCs w:val="24"/>
          <w:lang w:val="ro-RO"/>
        </w:rPr>
        <w:t>iulie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A1F85">
        <w:rPr>
          <w:rFonts w:ascii="Times New Roman" w:hAnsi="Times New Roman"/>
          <w:sz w:val="24"/>
          <w:szCs w:val="24"/>
          <w:lang w:val="ro-RO"/>
        </w:rPr>
        <w:t>unanimitate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CA39C8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E272E4" w:rsidRDefault="00E272E4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E272E4" w:rsidRDefault="00E272E4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E272E4" w:rsidRDefault="00E272E4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E272E4" w:rsidRDefault="00E272E4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E1757" w:rsidRDefault="002E175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E1757" w:rsidRDefault="002E175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43B30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658B" w:rsidRDefault="0080658B">
      <w:r>
        <w:separator/>
      </w:r>
    </w:p>
  </w:endnote>
  <w:endnote w:type="continuationSeparator" w:id="1">
    <w:p w:rsidR="0080658B" w:rsidRDefault="00806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C07102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658B" w:rsidRDefault="0080658B">
      <w:r>
        <w:separator/>
      </w:r>
    </w:p>
  </w:footnote>
  <w:footnote w:type="continuationSeparator" w:id="1">
    <w:p w:rsidR="0080658B" w:rsidRDefault="008065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C07102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2C0B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2309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3B30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20B3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1757"/>
    <w:rsid w:val="002E2B4D"/>
    <w:rsid w:val="002E45CF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2BB3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5F6FDC"/>
    <w:rsid w:val="006017B7"/>
    <w:rsid w:val="00602A6D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065D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0658B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6A77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3DF6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07102"/>
    <w:rsid w:val="00C10EF9"/>
    <w:rsid w:val="00C11F35"/>
    <w:rsid w:val="00C1401A"/>
    <w:rsid w:val="00C15F5B"/>
    <w:rsid w:val="00C17C32"/>
    <w:rsid w:val="00C21C95"/>
    <w:rsid w:val="00C223F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2E4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2</cp:revision>
  <cp:lastPrinted>2020-06-23T08:31:00Z</cp:lastPrinted>
  <dcterms:created xsi:type="dcterms:W3CDTF">2020-07-08T07:37:00Z</dcterms:created>
  <dcterms:modified xsi:type="dcterms:W3CDTF">2020-07-08T07:37:00Z</dcterms:modified>
</cp:coreProperties>
</file>