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F705DC" w:rsidP="00F705DC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12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octombrie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F705DC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F705D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323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F705DC" w:rsidRPr="00F705DC">
        <w:rPr>
          <w:rFonts w:ascii="Times New Roman" w:hAnsi="Times New Roman"/>
          <w:b/>
          <w:sz w:val="24"/>
          <w:szCs w:val="24"/>
          <w:lang w:val="ro-RO"/>
        </w:rPr>
        <w:t>pentru aprobarea Ordonan</w:t>
      </w:r>
      <w:r w:rsidR="00F705DC" w:rsidRPr="00F705DC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F705DC" w:rsidRPr="00F705DC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F705DC" w:rsidRPr="00F705DC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F705DC" w:rsidRPr="00F705DC">
        <w:rPr>
          <w:rFonts w:ascii="Times New Roman" w:hAnsi="Times New Roman"/>
          <w:b/>
          <w:sz w:val="24"/>
          <w:szCs w:val="24"/>
          <w:lang w:val="ro-RO"/>
        </w:rPr>
        <w:t xml:space="preserve"> a Guvernului nr.94/2020 privind unele m</w:t>
      </w:r>
      <w:r w:rsidR="00F705DC" w:rsidRPr="00F705DC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F705DC" w:rsidRPr="00F705DC">
        <w:rPr>
          <w:rFonts w:ascii="Times New Roman" w:hAnsi="Times New Roman"/>
          <w:b/>
          <w:sz w:val="24"/>
          <w:szCs w:val="24"/>
          <w:lang w:val="ro-RO"/>
        </w:rPr>
        <w:t>suri pentru finan</w:t>
      </w:r>
      <w:r w:rsidR="00F705DC" w:rsidRPr="00F705DC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F705DC" w:rsidRPr="00F705DC">
        <w:rPr>
          <w:rFonts w:ascii="Times New Roman" w:hAnsi="Times New Roman"/>
          <w:b/>
          <w:sz w:val="24"/>
          <w:szCs w:val="24"/>
          <w:lang w:val="ro-RO"/>
        </w:rPr>
        <w:t>area din fonduri europene a unor programe na</w:t>
      </w:r>
      <w:r w:rsidR="00F705DC" w:rsidRPr="00F705DC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F705DC" w:rsidRPr="00F705DC">
        <w:rPr>
          <w:rFonts w:ascii="Times New Roman" w:hAnsi="Times New Roman"/>
          <w:b/>
          <w:sz w:val="24"/>
          <w:szCs w:val="24"/>
          <w:lang w:val="ro-RO"/>
        </w:rPr>
        <w:t>ionale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</w:t>
      </w:r>
      <w:r w:rsidR="00D35E1F">
        <w:rPr>
          <w:rFonts w:ascii="Times New Roman" w:hAnsi="Times New Roman"/>
          <w:sz w:val="24"/>
          <w:szCs w:val="24"/>
          <w:lang w:val="ro-RO"/>
        </w:rPr>
        <w:t>3</w:t>
      </w:r>
      <w:r w:rsidR="00A544E6">
        <w:rPr>
          <w:rFonts w:ascii="Times New Roman" w:hAnsi="Times New Roman"/>
          <w:sz w:val="24"/>
          <w:szCs w:val="24"/>
          <w:lang w:val="ro-RO"/>
        </w:rPr>
        <w:t>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F705DC">
        <w:rPr>
          <w:rFonts w:ascii="Times New Roman" w:hAnsi="Times New Roman"/>
          <w:b/>
          <w:sz w:val="24"/>
          <w:szCs w:val="24"/>
          <w:lang w:val="ro-RO"/>
        </w:rPr>
        <w:t>424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F705DC">
        <w:rPr>
          <w:rFonts w:ascii="Times New Roman" w:hAnsi="Times New Roman"/>
          <w:sz w:val="24"/>
          <w:szCs w:val="24"/>
          <w:lang w:val="ro-RO"/>
        </w:rPr>
        <w:t>7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705DC">
        <w:rPr>
          <w:rFonts w:ascii="Times New Roman" w:hAnsi="Times New Roman"/>
          <w:sz w:val="24"/>
          <w:szCs w:val="24"/>
          <w:lang w:val="ro-RO"/>
        </w:rPr>
        <w:t>iulie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705DC" w:rsidRPr="00F705DC">
        <w:rPr>
          <w:rFonts w:ascii="Times New Roman" w:hAnsi="Times New Roman"/>
          <w:i/>
          <w:sz w:val="24"/>
          <w:szCs w:val="24"/>
          <w:lang w:val="ro-RO"/>
        </w:rPr>
        <w:t>pentru aprobarea Ordonan</w:t>
      </w:r>
      <w:r w:rsidR="00F705DC" w:rsidRPr="00F705DC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F705DC" w:rsidRPr="00F705DC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F705DC" w:rsidRPr="00F705DC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F705DC" w:rsidRPr="00F705DC">
        <w:rPr>
          <w:rFonts w:ascii="Times New Roman" w:hAnsi="Times New Roman"/>
          <w:i/>
          <w:sz w:val="24"/>
          <w:szCs w:val="24"/>
          <w:lang w:val="ro-RO"/>
        </w:rPr>
        <w:t xml:space="preserve"> a Guvernului nr.94/2020 privind unele m</w:t>
      </w:r>
      <w:r w:rsidR="00F705DC" w:rsidRPr="00F705DC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F705DC" w:rsidRPr="00F705DC">
        <w:rPr>
          <w:rFonts w:ascii="Times New Roman" w:hAnsi="Times New Roman"/>
          <w:i/>
          <w:sz w:val="24"/>
          <w:szCs w:val="24"/>
          <w:lang w:val="ro-RO"/>
        </w:rPr>
        <w:t>suri pentru finan</w:t>
      </w:r>
      <w:r w:rsidR="00F705DC" w:rsidRPr="00F705DC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F705DC" w:rsidRPr="00F705DC">
        <w:rPr>
          <w:rFonts w:ascii="Times New Roman" w:hAnsi="Times New Roman"/>
          <w:i/>
          <w:sz w:val="24"/>
          <w:szCs w:val="24"/>
          <w:lang w:val="ro-RO"/>
        </w:rPr>
        <w:t>area din fonduri europene a unor programe na</w:t>
      </w:r>
      <w:r w:rsidR="00F705DC" w:rsidRPr="00F705DC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F705DC" w:rsidRPr="00F705DC">
        <w:rPr>
          <w:rFonts w:ascii="Times New Roman" w:hAnsi="Times New Roman"/>
          <w:i/>
          <w:sz w:val="24"/>
          <w:szCs w:val="24"/>
          <w:lang w:val="ro-RO"/>
        </w:rPr>
        <w:t>ionale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705DC">
        <w:rPr>
          <w:rFonts w:ascii="Times New Roman" w:hAnsi="Times New Roman"/>
          <w:b/>
          <w:sz w:val="24"/>
          <w:szCs w:val="24"/>
          <w:lang w:val="ro-RO"/>
        </w:rPr>
        <w:t>12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F705DC">
        <w:rPr>
          <w:rFonts w:ascii="Times New Roman" w:hAnsi="Times New Roman"/>
          <w:b/>
          <w:sz w:val="24"/>
          <w:szCs w:val="24"/>
          <w:lang w:val="ro-RO"/>
        </w:rPr>
        <w:t>octombrie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A1F85">
        <w:rPr>
          <w:rFonts w:ascii="Times New Roman" w:hAnsi="Times New Roman"/>
          <w:sz w:val="24"/>
          <w:szCs w:val="24"/>
          <w:lang w:val="ro-RO"/>
        </w:rPr>
        <w:t>unanimitate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CA39C8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F705DC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CONSTANTIN ȘOVĂIALĂ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43B30" w:rsidRDefault="00243B3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705DC" w:rsidRDefault="00F705DC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705DC" w:rsidRDefault="00F705DC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705DC" w:rsidRDefault="00F705DC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43B30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9BC" w:rsidRDefault="002769BC">
      <w:r>
        <w:separator/>
      </w:r>
    </w:p>
  </w:endnote>
  <w:endnote w:type="continuationSeparator" w:id="1">
    <w:p w:rsidR="002769BC" w:rsidRDefault="002769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9D456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9BC" w:rsidRDefault="002769BC">
      <w:r>
        <w:separator/>
      </w:r>
    </w:p>
  </w:footnote>
  <w:footnote w:type="continuationSeparator" w:id="1">
    <w:p w:rsidR="002769BC" w:rsidRDefault="002769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9D4566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0D8A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2C0B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2309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3B30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69BC"/>
    <w:rsid w:val="002778B6"/>
    <w:rsid w:val="002820B3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5CF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2BB3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5F6FDC"/>
    <w:rsid w:val="006017B7"/>
    <w:rsid w:val="00602A6D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065D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6A77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47D53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4566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EF9"/>
    <w:rsid w:val="00C11F35"/>
    <w:rsid w:val="00C1401A"/>
    <w:rsid w:val="00C15F5B"/>
    <w:rsid w:val="00C17C32"/>
    <w:rsid w:val="00C21C95"/>
    <w:rsid w:val="00C223F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5B5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5DC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2</cp:revision>
  <cp:lastPrinted>2020-06-23T08:31:00Z</cp:lastPrinted>
  <dcterms:created xsi:type="dcterms:W3CDTF">2020-10-15T12:49:00Z</dcterms:created>
  <dcterms:modified xsi:type="dcterms:W3CDTF">2020-10-15T12:49:00Z</dcterms:modified>
</cp:coreProperties>
</file>