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1B71CD" w:rsidP="00C42AB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28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ianuarie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1B71CD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1B71CD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571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 w:rsidRPr="001B71CD">
        <w:rPr>
          <w:rFonts w:ascii="Times New Roman" w:hAnsi="Times New Roman"/>
          <w:b/>
          <w:sz w:val="24"/>
          <w:szCs w:val="24"/>
          <w:lang w:val="ro-RO"/>
        </w:rPr>
        <w:t>privind aprobarea Programului de sus</w:t>
      </w:r>
      <w:r w:rsidR="001B71CD" w:rsidRPr="001B71CD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71CD" w:rsidRPr="001B71CD">
        <w:rPr>
          <w:rFonts w:ascii="Times New Roman" w:hAnsi="Times New Roman"/>
          <w:b/>
          <w:sz w:val="24"/>
          <w:szCs w:val="24"/>
          <w:lang w:val="ro-RO"/>
        </w:rPr>
        <w:t>inere a cresc</w:t>
      </w:r>
      <w:r w:rsidR="001B71CD" w:rsidRPr="001B71CD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1B71CD" w:rsidRPr="001B71CD">
        <w:rPr>
          <w:rFonts w:ascii="Times New Roman" w:hAnsi="Times New Roman"/>
          <w:b/>
          <w:sz w:val="24"/>
          <w:szCs w:val="24"/>
          <w:lang w:val="ro-RO"/>
        </w:rPr>
        <w:t xml:space="preserve">torilor de suine din rasele Bazna </w:t>
      </w:r>
      <w:r w:rsidR="001B71CD" w:rsidRPr="001B71CD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1B71CD" w:rsidRPr="001B71CD">
        <w:rPr>
          <w:rFonts w:ascii="Times New Roman" w:hAnsi="Times New Roman"/>
          <w:b/>
          <w:sz w:val="24"/>
          <w:szCs w:val="24"/>
          <w:lang w:val="ro-RO"/>
        </w:rPr>
        <w:t>i/sau Mangali</w:t>
      </w:r>
      <w:r w:rsidR="001B71CD" w:rsidRPr="001B71CD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71CD" w:rsidRPr="001B71CD">
        <w:rPr>
          <w:rFonts w:ascii="Times New Roman" w:hAnsi="Times New Roman"/>
          <w:b/>
          <w:sz w:val="24"/>
          <w:szCs w:val="24"/>
          <w:lang w:val="ro-RO"/>
        </w:rPr>
        <w:t>a pentru activitatea de reproduc</w:t>
      </w:r>
      <w:r w:rsidR="001B71CD" w:rsidRPr="001B71CD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71CD" w:rsidRPr="001B71CD">
        <w:rPr>
          <w:rFonts w:ascii="Times New Roman" w:hAnsi="Times New Roman"/>
          <w:b/>
          <w:sz w:val="24"/>
          <w:szCs w:val="24"/>
          <w:lang w:val="ro-RO"/>
        </w:rPr>
        <w:t>ie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227826">
        <w:rPr>
          <w:rFonts w:ascii="Times New Roman" w:hAnsi="Times New Roman"/>
          <w:sz w:val="24"/>
          <w:szCs w:val="24"/>
          <w:lang w:val="ro-RO"/>
        </w:rPr>
        <w:t>obişnuită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640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1B71CD">
        <w:rPr>
          <w:rFonts w:ascii="Times New Roman" w:hAnsi="Times New Roman"/>
          <w:sz w:val="24"/>
          <w:szCs w:val="24"/>
          <w:lang w:val="ro-RO"/>
        </w:rPr>
        <w:t>4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sz w:val="24"/>
          <w:szCs w:val="24"/>
          <w:lang w:val="ro-RO"/>
        </w:rPr>
        <w:t>decembrie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227826">
        <w:rPr>
          <w:rFonts w:ascii="Times New Roman" w:hAnsi="Times New Roman"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B71CD" w:rsidRPr="001B71CD">
        <w:rPr>
          <w:rFonts w:ascii="Times New Roman" w:hAnsi="Times New Roman"/>
          <w:i/>
          <w:sz w:val="24"/>
          <w:szCs w:val="24"/>
          <w:lang w:val="ro-RO"/>
        </w:rPr>
        <w:t>privind aprobarea Programului de sus</w:t>
      </w:r>
      <w:r w:rsidR="001B71CD" w:rsidRPr="001B71C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71CD" w:rsidRPr="001B71CD">
        <w:rPr>
          <w:rFonts w:ascii="Times New Roman" w:hAnsi="Times New Roman"/>
          <w:i/>
          <w:sz w:val="24"/>
          <w:szCs w:val="24"/>
          <w:lang w:val="ro-RO"/>
        </w:rPr>
        <w:t>inere a cresc</w:t>
      </w:r>
      <w:r w:rsidR="001B71CD" w:rsidRPr="001B71C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1B71CD" w:rsidRPr="001B71CD">
        <w:rPr>
          <w:rFonts w:ascii="Times New Roman" w:hAnsi="Times New Roman"/>
          <w:i/>
          <w:sz w:val="24"/>
          <w:szCs w:val="24"/>
          <w:lang w:val="ro-RO"/>
        </w:rPr>
        <w:t xml:space="preserve">torilor de suine din rasele Bazna </w:t>
      </w:r>
      <w:r w:rsidR="001B71CD" w:rsidRPr="001B71CD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1B71CD" w:rsidRPr="001B71CD">
        <w:rPr>
          <w:rFonts w:ascii="Times New Roman" w:hAnsi="Times New Roman"/>
          <w:i/>
          <w:sz w:val="24"/>
          <w:szCs w:val="24"/>
          <w:lang w:val="ro-RO"/>
        </w:rPr>
        <w:t>i/sau Mangali</w:t>
      </w:r>
      <w:r w:rsidR="001B71CD" w:rsidRPr="001B71C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71CD" w:rsidRPr="001B71CD">
        <w:rPr>
          <w:rFonts w:ascii="Times New Roman" w:hAnsi="Times New Roman"/>
          <w:i/>
          <w:sz w:val="24"/>
          <w:szCs w:val="24"/>
          <w:lang w:val="ro-RO"/>
        </w:rPr>
        <w:t>a pentru activitatea de reproduc</w:t>
      </w:r>
      <w:r w:rsidR="001B71CD" w:rsidRPr="001B71C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71CD" w:rsidRPr="001B71CD">
        <w:rPr>
          <w:rFonts w:ascii="Times New Roman" w:hAnsi="Times New Roman"/>
          <w:i/>
          <w:sz w:val="24"/>
          <w:szCs w:val="24"/>
          <w:lang w:val="ro-RO"/>
        </w:rPr>
        <w:t>ie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28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ianuarie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D9627D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FC59FE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070822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56805" w:rsidRDefault="00A56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14E" w:rsidRDefault="00AC514E">
      <w:r>
        <w:separator/>
      </w:r>
    </w:p>
  </w:endnote>
  <w:endnote w:type="continuationSeparator" w:id="1">
    <w:p w:rsidR="00AC514E" w:rsidRDefault="00AC51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7018BC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14E" w:rsidRDefault="00AC514E">
      <w:r>
        <w:separator/>
      </w:r>
    </w:p>
  </w:footnote>
  <w:footnote w:type="continuationSeparator" w:id="1">
    <w:p w:rsidR="00AC514E" w:rsidRDefault="00AC51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7018BC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1587"/>
    <w:rsid w:val="00164063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681A"/>
    <w:rsid w:val="00AC7CC6"/>
    <w:rsid w:val="00AD1D8B"/>
    <w:rsid w:val="00AD7F60"/>
    <w:rsid w:val="00AE1FCD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5</cp:revision>
  <cp:lastPrinted>2019-12-10T11:30:00Z</cp:lastPrinted>
  <dcterms:created xsi:type="dcterms:W3CDTF">2020-01-28T07:43:00Z</dcterms:created>
  <dcterms:modified xsi:type="dcterms:W3CDTF">2020-01-28T10:57:00Z</dcterms:modified>
</cp:coreProperties>
</file>