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521" w:type="dxa"/>
        <w:jc w:val="center"/>
        <w:tblLayout w:type="fixed"/>
        <w:tblLook w:val="0000" w:firstRow="0" w:lastRow="0" w:firstColumn="0" w:lastColumn="0" w:noHBand="0" w:noVBand="0"/>
      </w:tblPr>
      <w:tblGrid>
        <w:gridCol w:w="8521"/>
      </w:tblGrid>
      <w:tr w:rsidR="003349B8" w:rsidRPr="00227826" w14:paraId="5FFFD729" w14:textId="77777777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 w:firstRow="1" w:lastRow="0" w:firstColumn="1" w:lastColumn="0" w:noHBand="0" w:noVBand="1"/>
            </w:tblPr>
            <w:tblGrid>
              <w:gridCol w:w="8421"/>
            </w:tblGrid>
            <w:tr w:rsidR="00485EDC" w:rsidRPr="00227826" w14:paraId="15AFF9AB" w14:textId="77777777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14:paraId="38BA263A" w14:textId="77777777" w:rsidR="00485EDC" w:rsidRPr="00227826" w:rsidRDefault="006C356D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 wp14:anchorId="55FDE18B" wp14:editId="07C2827E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8593ED5" w14:textId="77777777"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14:paraId="72CC6152" w14:textId="77777777"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14:paraId="25BE6EDE" w14:textId="77777777"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14:paraId="1B09BF62" w14:textId="77777777"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14:paraId="74EE2173" w14:textId="77777777"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 w:firstRow="0" w:lastRow="0" w:firstColumn="0" w:lastColumn="0" w:noHBand="0" w:noVBand="0"/>
      </w:tblPr>
      <w:tblGrid>
        <w:gridCol w:w="850"/>
        <w:gridCol w:w="818"/>
        <w:gridCol w:w="2835"/>
      </w:tblGrid>
      <w:tr w:rsidR="00C67414" w:rsidRPr="00227826" w14:paraId="452F7D82" w14:textId="77777777">
        <w:trPr>
          <w:trHeight w:val="259"/>
        </w:trPr>
        <w:tc>
          <w:tcPr>
            <w:tcW w:w="1668" w:type="dxa"/>
            <w:gridSpan w:val="2"/>
          </w:tcPr>
          <w:p w14:paraId="6E8625A5" w14:textId="77777777" w:rsidR="005468BC" w:rsidRPr="00227826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14:paraId="2B5F284C" w14:textId="77777777"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proofErr w:type="spellStart"/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Bucureşti</w:t>
            </w:r>
            <w:proofErr w:type="spellEnd"/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,</w:t>
            </w:r>
          </w:p>
        </w:tc>
        <w:tc>
          <w:tcPr>
            <w:tcW w:w="2835" w:type="dxa"/>
          </w:tcPr>
          <w:p w14:paraId="7C99C119" w14:textId="77777777" w:rsidR="005468BC" w:rsidRPr="00227826" w:rsidRDefault="005468BC" w:rsidP="00E439D3">
            <w:pPr>
              <w:ind w:right="-133" w:firstLine="720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14:paraId="3191E5F4" w14:textId="348AC865" w:rsidR="00C67414" w:rsidRPr="00227826" w:rsidRDefault="00671D62" w:rsidP="00BC56B3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16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960281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septembrie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BC56B3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2021</w:t>
            </w:r>
          </w:p>
        </w:tc>
      </w:tr>
      <w:tr w:rsidR="00C67414" w:rsidRPr="00227826" w14:paraId="24B70BE6" w14:textId="77777777">
        <w:trPr>
          <w:gridBefore w:val="1"/>
          <w:wBefore w:w="850" w:type="dxa"/>
          <w:trHeight w:val="259"/>
        </w:trPr>
        <w:tc>
          <w:tcPr>
            <w:tcW w:w="818" w:type="dxa"/>
          </w:tcPr>
          <w:p w14:paraId="49EEC316" w14:textId="77777777"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835" w:type="dxa"/>
          </w:tcPr>
          <w:p w14:paraId="67BEFB2E" w14:textId="19F8E1E8" w:rsidR="00C67414" w:rsidRPr="00227826" w:rsidRDefault="00D1253E" w:rsidP="00BC56B3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4c-</w:t>
            </w:r>
            <w:r w:rsidR="0049289A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="00BF2041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/</w:t>
            </w:r>
            <w:r w:rsidR="00AB2CAA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255</w:t>
            </w:r>
          </w:p>
        </w:tc>
      </w:tr>
    </w:tbl>
    <w:p w14:paraId="1D503785" w14:textId="77777777"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14:paraId="296EAF4D" w14:textId="77777777"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14:paraId="1647E97A" w14:textId="77777777"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14:paraId="60C7C992" w14:textId="77777777" w:rsidR="00070822" w:rsidRPr="00070822" w:rsidRDefault="00070822" w:rsidP="00070822">
      <w:pPr>
        <w:rPr>
          <w:lang w:val="ro-RO"/>
        </w:rPr>
      </w:pPr>
    </w:p>
    <w:p w14:paraId="6B8CBEFA" w14:textId="77777777" w:rsidR="00927351" w:rsidRPr="00227826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A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V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I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Z</w:t>
      </w:r>
    </w:p>
    <w:p w14:paraId="13925B00" w14:textId="3017C4CE" w:rsidR="00FC3867" w:rsidRDefault="005D4D9E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asupra </w:t>
      </w:r>
      <w:r w:rsidR="004E6507">
        <w:rPr>
          <w:rFonts w:ascii="Times New Roman" w:hAnsi="Times New Roman"/>
          <w:b/>
          <w:sz w:val="24"/>
          <w:szCs w:val="24"/>
          <w:lang w:val="ro-RO"/>
        </w:rPr>
        <w:t>p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>roiectul</w:t>
      </w:r>
      <w:r w:rsidR="007775BA">
        <w:rPr>
          <w:rFonts w:ascii="Times New Roman" w:hAnsi="Times New Roman"/>
          <w:b/>
          <w:sz w:val="24"/>
          <w:szCs w:val="24"/>
          <w:lang w:val="ro-RO"/>
        </w:rPr>
        <w:t>ui de</w:t>
      </w:r>
      <w:r w:rsidR="006621E7">
        <w:rPr>
          <w:rFonts w:ascii="Times New Roman" w:hAnsi="Times New Roman"/>
          <w:b/>
          <w:sz w:val="24"/>
          <w:szCs w:val="24"/>
          <w:lang w:val="ro-RO"/>
        </w:rPr>
        <w:t xml:space="preserve"> Lege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AB2CAA" w:rsidRPr="00AB2CAA">
        <w:rPr>
          <w:rFonts w:ascii="Times New Roman" w:hAnsi="Times New Roman"/>
          <w:b/>
          <w:sz w:val="24"/>
          <w:szCs w:val="24"/>
          <w:lang w:val="ro-RO"/>
        </w:rPr>
        <w:t xml:space="preserve">privind aprobarea </w:t>
      </w:r>
      <w:proofErr w:type="spellStart"/>
      <w:r w:rsidR="00AB2CAA" w:rsidRPr="00AB2CAA">
        <w:rPr>
          <w:rFonts w:ascii="Times New Roman" w:hAnsi="Times New Roman"/>
          <w:b/>
          <w:sz w:val="24"/>
          <w:szCs w:val="24"/>
          <w:lang w:val="ro-RO"/>
        </w:rPr>
        <w:t>Ordonan</w:t>
      </w:r>
      <w:r w:rsidR="00AB2CAA" w:rsidRPr="00AB2CAA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AB2CAA" w:rsidRPr="00AB2CAA">
        <w:rPr>
          <w:rFonts w:ascii="Times New Roman" w:hAnsi="Times New Roman"/>
          <w:b/>
          <w:sz w:val="24"/>
          <w:szCs w:val="24"/>
          <w:lang w:val="ro-RO"/>
        </w:rPr>
        <w:t>ei</w:t>
      </w:r>
      <w:proofErr w:type="spellEnd"/>
      <w:r w:rsidR="00AB2CAA" w:rsidRPr="00AB2CAA">
        <w:rPr>
          <w:rFonts w:ascii="Times New Roman" w:hAnsi="Times New Roman"/>
          <w:b/>
          <w:sz w:val="24"/>
          <w:szCs w:val="24"/>
          <w:lang w:val="ro-RO"/>
        </w:rPr>
        <w:t xml:space="preserve"> de </w:t>
      </w:r>
      <w:proofErr w:type="spellStart"/>
      <w:r w:rsidR="00AB2CAA" w:rsidRPr="00AB2CAA">
        <w:rPr>
          <w:rFonts w:ascii="Times New Roman" w:hAnsi="Times New Roman"/>
          <w:b/>
          <w:sz w:val="24"/>
          <w:szCs w:val="24"/>
          <w:lang w:val="ro-RO"/>
        </w:rPr>
        <w:t>urgen</w:t>
      </w:r>
      <w:r w:rsidR="00AB2CAA" w:rsidRPr="00AB2CAA">
        <w:rPr>
          <w:rFonts w:ascii="Times New Roman" w:hAnsi="Times New Roman" w:hint="eastAsia"/>
          <w:b/>
          <w:sz w:val="24"/>
          <w:szCs w:val="24"/>
          <w:lang w:val="ro-RO"/>
        </w:rPr>
        <w:t>ţă</w:t>
      </w:r>
      <w:proofErr w:type="spellEnd"/>
      <w:r w:rsidR="00AB2CAA" w:rsidRPr="00AB2CAA">
        <w:rPr>
          <w:rFonts w:ascii="Times New Roman" w:hAnsi="Times New Roman"/>
          <w:b/>
          <w:sz w:val="24"/>
          <w:szCs w:val="24"/>
          <w:lang w:val="ro-RO"/>
        </w:rPr>
        <w:t xml:space="preserve"> a Guvernului nr.34/2021 pentru modificarea </w:t>
      </w:r>
      <w:proofErr w:type="spellStart"/>
      <w:r w:rsidR="00AB2CAA" w:rsidRPr="00AB2CAA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AB2CAA" w:rsidRPr="00AB2CAA">
        <w:rPr>
          <w:rFonts w:ascii="Times New Roman" w:hAnsi="Times New Roman"/>
          <w:b/>
          <w:sz w:val="24"/>
          <w:szCs w:val="24"/>
          <w:lang w:val="ro-RO"/>
        </w:rPr>
        <w:t>i</w:t>
      </w:r>
      <w:proofErr w:type="spellEnd"/>
      <w:r w:rsidR="00AB2CAA" w:rsidRPr="00AB2CAA">
        <w:rPr>
          <w:rFonts w:ascii="Times New Roman" w:hAnsi="Times New Roman"/>
          <w:b/>
          <w:sz w:val="24"/>
          <w:szCs w:val="24"/>
          <w:lang w:val="ro-RO"/>
        </w:rPr>
        <w:t xml:space="preserve"> completarea </w:t>
      </w:r>
      <w:proofErr w:type="spellStart"/>
      <w:r w:rsidR="00AB2CAA" w:rsidRPr="00AB2CAA">
        <w:rPr>
          <w:rFonts w:ascii="Times New Roman" w:hAnsi="Times New Roman"/>
          <w:b/>
          <w:sz w:val="24"/>
          <w:szCs w:val="24"/>
          <w:lang w:val="ro-RO"/>
        </w:rPr>
        <w:t>Ordonan</w:t>
      </w:r>
      <w:r w:rsidR="00AB2CAA" w:rsidRPr="00AB2CAA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AB2CAA" w:rsidRPr="00AB2CAA">
        <w:rPr>
          <w:rFonts w:ascii="Times New Roman" w:hAnsi="Times New Roman"/>
          <w:b/>
          <w:sz w:val="24"/>
          <w:szCs w:val="24"/>
          <w:lang w:val="ro-RO"/>
        </w:rPr>
        <w:t>ei</w:t>
      </w:r>
      <w:proofErr w:type="spellEnd"/>
      <w:r w:rsidR="00AB2CAA" w:rsidRPr="00AB2CAA">
        <w:rPr>
          <w:rFonts w:ascii="Times New Roman" w:hAnsi="Times New Roman"/>
          <w:b/>
          <w:sz w:val="24"/>
          <w:szCs w:val="24"/>
          <w:lang w:val="ro-RO"/>
        </w:rPr>
        <w:t xml:space="preserve"> de </w:t>
      </w:r>
      <w:proofErr w:type="spellStart"/>
      <w:r w:rsidR="00AB2CAA" w:rsidRPr="00AB2CAA">
        <w:rPr>
          <w:rFonts w:ascii="Times New Roman" w:hAnsi="Times New Roman"/>
          <w:b/>
          <w:sz w:val="24"/>
          <w:szCs w:val="24"/>
          <w:lang w:val="ro-RO"/>
        </w:rPr>
        <w:t>urgen</w:t>
      </w:r>
      <w:r w:rsidR="00AB2CAA" w:rsidRPr="00AB2CAA">
        <w:rPr>
          <w:rFonts w:ascii="Times New Roman" w:hAnsi="Times New Roman" w:hint="eastAsia"/>
          <w:b/>
          <w:sz w:val="24"/>
          <w:szCs w:val="24"/>
          <w:lang w:val="ro-RO"/>
        </w:rPr>
        <w:t>ţă</w:t>
      </w:r>
      <w:proofErr w:type="spellEnd"/>
      <w:r w:rsidR="00AB2CAA" w:rsidRPr="00AB2CAA">
        <w:rPr>
          <w:rFonts w:ascii="Times New Roman" w:hAnsi="Times New Roman"/>
          <w:b/>
          <w:sz w:val="24"/>
          <w:szCs w:val="24"/>
          <w:lang w:val="ro-RO"/>
        </w:rPr>
        <w:t xml:space="preserve"> a Guvernului nr.3/2021 privind unele m</w:t>
      </w:r>
      <w:r w:rsidR="00AB2CAA" w:rsidRPr="00AB2CAA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AB2CAA" w:rsidRPr="00AB2CAA">
        <w:rPr>
          <w:rFonts w:ascii="Times New Roman" w:hAnsi="Times New Roman"/>
          <w:b/>
          <w:sz w:val="24"/>
          <w:szCs w:val="24"/>
          <w:lang w:val="ro-RO"/>
        </w:rPr>
        <w:t xml:space="preserve">suri pentru recrutarea </w:t>
      </w:r>
      <w:proofErr w:type="spellStart"/>
      <w:r w:rsidR="00AB2CAA" w:rsidRPr="00AB2CAA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AB2CAA" w:rsidRPr="00AB2CAA">
        <w:rPr>
          <w:rFonts w:ascii="Times New Roman" w:hAnsi="Times New Roman"/>
          <w:b/>
          <w:sz w:val="24"/>
          <w:szCs w:val="24"/>
          <w:lang w:val="ro-RO"/>
        </w:rPr>
        <w:t>i</w:t>
      </w:r>
      <w:proofErr w:type="spellEnd"/>
      <w:r w:rsidR="00AB2CAA" w:rsidRPr="00AB2CAA">
        <w:rPr>
          <w:rFonts w:ascii="Times New Roman" w:hAnsi="Times New Roman"/>
          <w:b/>
          <w:sz w:val="24"/>
          <w:szCs w:val="24"/>
          <w:lang w:val="ro-RO"/>
        </w:rPr>
        <w:t xml:space="preserve"> plata personalului implicat în procesul de vaccinare împotriva COVID-19 </w:t>
      </w:r>
      <w:proofErr w:type="spellStart"/>
      <w:r w:rsidR="00AB2CAA" w:rsidRPr="00AB2CAA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AB2CAA" w:rsidRPr="00AB2CAA">
        <w:rPr>
          <w:rFonts w:ascii="Times New Roman" w:hAnsi="Times New Roman"/>
          <w:b/>
          <w:sz w:val="24"/>
          <w:szCs w:val="24"/>
          <w:lang w:val="ro-RO"/>
        </w:rPr>
        <w:t>i</w:t>
      </w:r>
      <w:proofErr w:type="spellEnd"/>
      <w:r w:rsidR="00AB2CAA" w:rsidRPr="00AB2CAA">
        <w:rPr>
          <w:rFonts w:ascii="Times New Roman" w:hAnsi="Times New Roman"/>
          <w:b/>
          <w:sz w:val="24"/>
          <w:szCs w:val="24"/>
          <w:lang w:val="ro-RO"/>
        </w:rPr>
        <w:t xml:space="preserve"> stabilirea unor m</w:t>
      </w:r>
      <w:r w:rsidR="00AB2CAA" w:rsidRPr="00AB2CAA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AB2CAA" w:rsidRPr="00AB2CAA">
        <w:rPr>
          <w:rFonts w:ascii="Times New Roman" w:hAnsi="Times New Roman"/>
          <w:b/>
          <w:sz w:val="24"/>
          <w:szCs w:val="24"/>
          <w:lang w:val="ro-RO"/>
        </w:rPr>
        <w:t xml:space="preserve">suri în domeniul </w:t>
      </w:r>
      <w:proofErr w:type="spellStart"/>
      <w:r w:rsidR="00AB2CAA" w:rsidRPr="00AB2CAA">
        <w:rPr>
          <w:rFonts w:ascii="Times New Roman" w:hAnsi="Times New Roman"/>
          <w:b/>
          <w:sz w:val="24"/>
          <w:szCs w:val="24"/>
          <w:lang w:val="ro-RO"/>
        </w:rPr>
        <w:t>s</w:t>
      </w:r>
      <w:r w:rsidR="00AB2CAA" w:rsidRPr="00AB2CAA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AB2CAA" w:rsidRPr="00AB2CAA">
        <w:rPr>
          <w:rFonts w:ascii="Times New Roman" w:hAnsi="Times New Roman"/>
          <w:b/>
          <w:sz w:val="24"/>
          <w:szCs w:val="24"/>
          <w:lang w:val="ro-RO"/>
        </w:rPr>
        <w:t>n</w:t>
      </w:r>
      <w:r w:rsidR="00AB2CAA" w:rsidRPr="00AB2CAA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AB2CAA" w:rsidRPr="00AB2CAA">
        <w:rPr>
          <w:rFonts w:ascii="Times New Roman" w:hAnsi="Times New Roman"/>
          <w:b/>
          <w:sz w:val="24"/>
          <w:szCs w:val="24"/>
          <w:lang w:val="ro-RO"/>
        </w:rPr>
        <w:t>t</w:t>
      </w:r>
      <w:r w:rsidR="00AB2CAA" w:rsidRPr="00AB2CAA">
        <w:rPr>
          <w:rFonts w:ascii="Times New Roman" w:hAnsi="Times New Roman" w:hint="eastAsia"/>
          <w:b/>
          <w:sz w:val="24"/>
          <w:szCs w:val="24"/>
          <w:lang w:val="ro-RO"/>
        </w:rPr>
        <w:t>ăţ</w:t>
      </w:r>
      <w:r w:rsidR="00AB2CAA" w:rsidRPr="00AB2CAA">
        <w:rPr>
          <w:rFonts w:ascii="Times New Roman" w:hAnsi="Times New Roman"/>
          <w:b/>
          <w:sz w:val="24"/>
          <w:szCs w:val="24"/>
          <w:lang w:val="ro-RO"/>
        </w:rPr>
        <w:t>ii</w:t>
      </w:r>
      <w:proofErr w:type="spellEnd"/>
    </w:p>
    <w:p w14:paraId="6E686EEB" w14:textId="77777777" w:rsidR="00B111C0" w:rsidRPr="00227826" w:rsidRDefault="00B111C0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70B9C04D" w14:textId="77777777" w:rsidR="00927351" w:rsidRPr="00227826" w:rsidRDefault="00927351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211337BF" w14:textId="43300398" w:rsidR="00515106" w:rsidRPr="00227826" w:rsidRDefault="00515106" w:rsidP="00B111C0">
      <w:pPr>
        <w:spacing w:line="360" w:lineRule="auto"/>
        <w:ind w:left="-450" w:right="-488" w:firstLine="720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 xml:space="preserve">În </w:t>
      </w:r>
      <w:r w:rsidR="00B90649">
        <w:rPr>
          <w:rFonts w:ascii="Times New Roman" w:hAnsi="Times New Roman"/>
          <w:sz w:val="24"/>
          <w:szCs w:val="24"/>
          <w:lang w:val="ro-RO"/>
        </w:rPr>
        <w:t>conformitate cu prevederile</w:t>
      </w:r>
      <w:r w:rsidR="00BC56B3">
        <w:rPr>
          <w:rFonts w:ascii="Times New Roman" w:hAnsi="Times New Roman"/>
          <w:sz w:val="24"/>
          <w:szCs w:val="24"/>
          <w:lang w:val="ro-RO"/>
        </w:rPr>
        <w:t xml:space="preserve"> art.94 și 115 alin.(3) din</w:t>
      </w:r>
      <w:r w:rsidR="00B90649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C56B3">
        <w:rPr>
          <w:rFonts w:ascii="Times New Roman" w:hAnsi="Times New Roman"/>
          <w:sz w:val="24"/>
          <w:szCs w:val="24"/>
          <w:lang w:val="ro-RO"/>
        </w:rPr>
        <w:t>Regulamentul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Camerei </w:t>
      </w:r>
      <w:proofErr w:type="spellStart"/>
      <w:r w:rsidRPr="00227826">
        <w:rPr>
          <w:rFonts w:ascii="Times New Roman" w:hAnsi="Times New Roman"/>
          <w:sz w:val="24"/>
          <w:szCs w:val="24"/>
          <w:lang w:val="ro-RO"/>
        </w:rPr>
        <w:t>Deputaţilor</w:t>
      </w:r>
      <w:proofErr w:type="spellEnd"/>
      <w:r w:rsidRPr="00227826">
        <w:rPr>
          <w:rFonts w:ascii="Times New Roman" w:hAnsi="Times New Roman"/>
          <w:sz w:val="24"/>
          <w:szCs w:val="24"/>
          <w:lang w:val="ro-RO"/>
        </w:rPr>
        <w:t>,</w:t>
      </w:r>
      <w:r w:rsidR="00BC56B3">
        <w:rPr>
          <w:rFonts w:ascii="Times New Roman" w:hAnsi="Times New Roman"/>
          <w:sz w:val="24"/>
          <w:szCs w:val="24"/>
          <w:lang w:val="ro-RO"/>
        </w:rPr>
        <w:t xml:space="preserve"> republicat, cu modificările și completările ulterioare,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Comis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 xml:space="preserve">ia pentru </w:t>
      </w:r>
      <w:proofErr w:type="spellStart"/>
      <w:r w:rsidR="000B4CAD" w:rsidRPr="00227826">
        <w:rPr>
          <w:rFonts w:ascii="Times New Roman" w:hAnsi="Times New Roman"/>
          <w:sz w:val="24"/>
          <w:szCs w:val="24"/>
          <w:lang w:val="ro-RO"/>
        </w:rPr>
        <w:t>administraţie</w:t>
      </w:r>
      <w:proofErr w:type="spellEnd"/>
      <w:r w:rsidR="000B4CAD" w:rsidRPr="00227826">
        <w:rPr>
          <w:rFonts w:ascii="Times New Roman" w:hAnsi="Times New Roman"/>
          <w:sz w:val="24"/>
          <w:szCs w:val="24"/>
          <w:lang w:val="ro-RO"/>
        </w:rPr>
        <w:t xml:space="preserve">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 fost sesizată, pentru dezbatere </w:t>
      </w:r>
      <w:proofErr w:type="spellStart"/>
      <w:r w:rsidRPr="00227826">
        <w:rPr>
          <w:rFonts w:ascii="Times New Roman" w:hAnsi="Times New Roman"/>
          <w:sz w:val="24"/>
          <w:szCs w:val="24"/>
          <w:lang w:val="ro-RO"/>
        </w:rPr>
        <w:t>şi</w:t>
      </w:r>
      <w:proofErr w:type="spellEnd"/>
      <w:r w:rsidRPr="00227826">
        <w:rPr>
          <w:rFonts w:ascii="Times New Roman" w:hAnsi="Times New Roman"/>
          <w:sz w:val="24"/>
          <w:szCs w:val="24"/>
          <w:lang w:val="ro-RO"/>
        </w:rPr>
        <w:t xml:space="preserve"> avizare, în procedură</w:t>
      </w:r>
      <w:r w:rsidR="003311D9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E2AF5">
        <w:rPr>
          <w:rFonts w:ascii="Times New Roman" w:hAnsi="Times New Roman"/>
          <w:sz w:val="24"/>
          <w:szCs w:val="24"/>
          <w:lang w:val="ro-RO"/>
        </w:rPr>
        <w:t>de urgență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, prin adresa nr. </w:t>
      </w:r>
      <w:proofErr w:type="spellStart"/>
      <w:r w:rsidR="003C7419" w:rsidRPr="00227826">
        <w:rPr>
          <w:rFonts w:ascii="Times New Roman" w:hAnsi="Times New Roman"/>
          <w:b/>
          <w:sz w:val="24"/>
          <w:szCs w:val="24"/>
          <w:lang w:val="ro-RO"/>
        </w:rPr>
        <w:t>PL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>x</w:t>
      </w:r>
      <w:proofErr w:type="spellEnd"/>
      <w:r w:rsidR="0095167D" w:rsidRPr="00227826">
        <w:rPr>
          <w:rFonts w:ascii="Times New Roman" w:hAnsi="Times New Roman"/>
          <w:b/>
          <w:sz w:val="24"/>
          <w:szCs w:val="24"/>
          <w:lang w:val="ro-RO"/>
        </w:rPr>
        <w:t>.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AB2CAA">
        <w:rPr>
          <w:rFonts w:ascii="Times New Roman" w:hAnsi="Times New Roman"/>
          <w:b/>
          <w:sz w:val="24"/>
          <w:szCs w:val="24"/>
          <w:lang w:val="ro-RO"/>
        </w:rPr>
        <w:t>231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="00AB2CAA">
        <w:rPr>
          <w:rFonts w:ascii="Times New Roman" w:hAnsi="Times New Roman"/>
          <w:sz w:val="24"/>
          <w:szCs w:val="24"/>
          <w:lang w:val="ro-RO"/>
        </w:rPr>
        <w:t>2</w:t>
      </w:r>
      <w:r w:rsidR="00C854BE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B2CAA">
        <w:rPr>
          <w:rFonts w:ascii="Times New Roman" w:hAnsi="Times New Roman"/>
          <w:sz w:val="24"/>
          <w:szCs w:val="24"/>
          <w:lang w:val="ro-RO"/>
        </w:rPr>
        <w:t>iunie</w:t>
      </w:r>
      <w:r w:rsidR="00B7123D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960281">
        <w:rPr>
          <w:rFonts w:ascii="Times New Roman" w:hAnsi="Times New Roman"/>
          <w:sz w:val="24"/>
          <w:szCs w:val="24"/>
          <w:lang w:val="ro-RO"/>
        </w:rPr>
        <w:t>2021</w:t>
      </w:r>
      <w:r w:rsidRPr="00227826">
        <w:rPr>
          <w:rFonts w:ascii="Times New Roman" w:hAnsi="Times New Roman"/>
          <w:sz w:val="24"/>
          <w:szCs w:val="24"/>
          <w:lang w:val="ro-RO"/>
        </w:rPr>
        <w:t>, cu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>proiectul</w:t>
      </w:r>
      <w:r w:rsidR="007775BA">
        <w:rPr>
          <w:rFonts w:ascii="Times New Roman" w:hAnsi="Times New Roman"/>
          <w:i/>
          <w:sz w:val="24"/>
          <w:szCs w:val="24"/>
          <w:lang w:val="ro-RO"/>
        </w:rPr>
        <w:t xml:space="preserve"> de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7775BA">
        <w:rPr>
          <w:rFonts w:ascii="Times New Roman" w:hAnsi="Times New Roman"/>
          <w:i/>
          <w:sz w:val="24"/>
          <w:szCs w:val="24"/>
          <w:lang w:val="ro-RO"/>
        </w:rPr>
        <w:t>Lege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AB2CAA" w:rsidRPr="00AB2CAA">
        <w:rPr>
          <w:rFonts w:ascii="Times New Roman" w:hAnsi="Times New Roman"/>
          <w:i/>
          <w:sz w:val="24"/>
          <w:szCs w:val="24"/>
          <w:lang w:val="ro-RO"/>
        </w:rPr>
        <w:t xml:space="preserve">privind aprobarea </w:t>
      </w:r>
      <w:proofErr w:type="spellStart"/>
      <w:r w:rsidR="00AB2CAA" w:rsidRPr="00AB2CAA">
        <w:rPr>
          <w:rFonts w:ascii="Times New Roman" w:hAnsi="Times New Roman"/>
          <w:i/>
          <w:sz w:val="24"/>
          <w:szCs w:val="24"/>
          <w:lang w:val="ro-RO"/>
        </w:rPr>
        <w:t>Ordonan</w:t>
      </w:r>
      <w:r w:rsidR="00AB2CAA" w:rsidRPr="00AB2CAA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AB2CAA" w:rsidRPr="00AB2CAA">
        <w:rPr>
          <w:rFonts w:ascii="Times New Roman" w:hAnsi="Times New Roman"/>
          <w:i/>
          <w:sz w:val="24"/>
          <w:szCs w:val="24"/>
          <w:lang w:val="ro-RO"/>
        </w:rPr>
        <w:t>ei</w:t>
      </w:r>
      <w:proofErr w:type="spellEnd"/>
      <w:r w:rsidR="00AB2CAA" w:rsidRPr="00AB2CAA">
        <w:rPr>
          <w:rFonts w:ascii="Times New Roman" w:hAnsi="Times New Roman"/>
          <w:i/>
          <w:sz w:val="24"/>
          <w:szCs w:val="24"/>
          <w:lang w:val="ro-RO"/>
        </w:rPr>
        <w:t xml:space="preserve"> de </w:t>
      </w:r>
      <w:proofErr w:type="spellStart"/>
      <w:r w:rsidR="00AB2CAA" w:rsidRPr="00AB2CAA">
        <w:rPr>
          <w:rFonts w:ascii="Times New Roman" w:hAnsi="Times New Roman"/>
          <w:i/>
          <w:sz w:val="24"/>
          <w:szCs w:val="24"/>
          <w:lang w:val="ro-RO"/>
        </w:rPr>
        <w:t>urgen</w:t>
      </w:r>
      <w:r w:rsidR="00AB2CAA" w:rsidRPr="00AB2CAA">
        <w:rPr>
          <w:rFonts w:ascii="Times New Roman" w:hAnsi="Times New Roman" w:hint="eastAsia"/>
          <w:i/>
          <w:sz w:val="24"/>
          <w:szCs w:val="24"/>
          <w:lang w:val="ro-RO"/>
        </w:rPr>
        <w:t>ţă</w:t>
      </w:r>
      <w:proofErr w:type="spellEnd"/>
      <w:r w:rsidR="00AB2CAA" w:rsidRPr="00AB2CAA">
        <w:rPr>
          <w:rFonts w:ascii="Times New Roman" w:hAnsi="Times New Roman"/>
          <w:i/>
          <w:sz w:val="24"/>
          <w:szCs w:val="24"/>
          <w:lang w:val="ro-RO"/>
        </w:rPr>
        <w:t xml:space="preserve"> a Guvernului nr.34/2021 pentru modificarea </w:t>
      </w:r>
      <w:proofErr w:type="spellStart"/>
      <w:r w:rsidR="00AB2CAA" w:rsidRPr="00AB2CAA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AB2CAA" w:rsidRPr="00AB2CAA">
        <w:rPr>
          <w:rFonts w:ascii="Times New Roman" w:hAnsi="Times New Roman"/>
          <w:i/>
          <w:sz w:val="24"/>
          <w:szCs w:val="24"/>
          <w:lang w:val="ro-RO"/>
        </w:rPr>
        <w:t>i</w:t>
      </w:r>
      <w:proofErr w:type="spellEnd"/>
      <w:r w:rsidR="00AB2CAA" w:rsidRPr="00AB2CAA">
        <w:rPr>
          <w:rFonts w:ascii="Times New Roman" w:hAnsi="Times New Roman"/>
          <w:i/>
          <w:sz w:val="24"/>
          <w:szCs w:val="24"/>
          <w:lang w:val="ro-RO"/>
        </w:rPr>
        <w:t xml:space="preserve"> completarea </w:t>
      </w:r>
      <w:proofErr w:type="spellStart"/>
      <w:r w:rsidR="00AB2CAA" w:rsidRPr="00AB2CAA">
        <w:rPr>
          <w:rFonts w:ascii="Times New Roman" w:hAnsi="Times New Roman"/>
          <w:i/>
          <w:sz w:val="24"/>
          <w:szCs w:val="24"/>
          <w:lang w:val="ro-RO"/>
        </w:rPr>
        <w:t>Ordonan</w:t>
      </w:r>
      <w:r w:rsidR="00AB2CAA" w:rsidRPr="00AB2CAA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AB2CAA" w:rsidRPr="00AB2CAA">
        <w:rPr>
          <w:rFonts w:ascii="Times New Roman" w:hAnsi="Times New Roman"/>
          <w:i/>
          <w:sz w:val="24"/>
          <w:szCs w:val="24"/>
          <w:lang w:val="ro-RO"/>
        </w:rPr>
        <w:t>ei</w:t>
      </w:r>
      <w:proofErr w:type="spellEnd"/>
      <w:r w:rsidR="00AB2CAA" w:rsidRPr="00AB2CAA">
        <w:rPr>
          <w:rFonts w:ascii="Times New Roman" w:hAnsi="Times New Roman"/>
          <w:i/>
          <w:sz w:val="24"/>
          <w:szCs w:val="24"/>
          <w:lang w:val="ro-RO"/>
        </w:rPr>
        <w:t xml:space="preserve"> de </w:t>
      </w:r>
      <w:proofErr w:type="spellStart"/>
      <w:r w:rsidR="00AB2CAA" w:rsidRPr="00AB2CAA">
        <w:rPr>
          <w:rFonts w:ascii="Times New Roman" w:hAnsi="Times New Roman"/>
          <w:i/>
          <w:sz w:val="24"/>
          <w:szCs w:val="24"/>
          <w:lang w:val="ro-RO"/>
        </w:rPr>
        <w:t>urgen</w:t>
      </w:r>
      <w:r w:rsidR="00AB2CAA" w:rsidRPr="00AB2CAA">
        <w:rPr>
          <w:rFonts w:ascii="Times New Roman" w:hAnsi="Times New Roman" w:hint="eastAsia"/>
          <w:i/>
          <w:sz w:val="24"/>
          <w:szCs w:val="24"/>
          <w:lang w:val="ro-RO"/>
        </w:rPr>
        <w:t>ţă</w:t>
      </w:r>
      <w:proofErr w:type="spellEnd"/>
      <w:r w:rsidR="00AB2CAA" w:rsidRPr="00AB2CAA">
        <w:rPr>
          <w:rFonts w:ascii="Times New Roman" w:hAnsi="Times New Roman"/>
          <w:i/>
          <w:sz w:val="24"/>
          <w:szCs w:val="24"/>
          <w:lang w:val="ro-RO"/>
        </w:rPr>
        <w:t xml:space="preserve"> a Guvernului nr.3/2021 privind unele m</w:t>
      </w:r>
      <w:r w:rsidR="00AB2CAA" w:rsidRPr="00AB2CAA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AB2CAA" w:rsidRPr="00AB2CAA">
        <w:rPr>
          <w:rFonts w:ascii="Times New Roman" w:hAnsi="Times New Roman"/>
          <w:i/>
          <w:sz w:val="24"/>
          <w:szCs w:val="24"/>
          <w:lang w:val="ro-RO"/>
        </w:rPr>
        <w:t xml:space="preserve">suri pentru recrutarea </w:t>
      </w:r>
      <w:proofErr w:type="spellStart"/>
      <w:r w:rsidR="00AB2CAA" w:rsidRPr="00AB2CAA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AB2CAA" w:rsidRPr="00AB2CAA">
        <w:rPr>
          <w:rFonts w:ascii="Times New Roman" w:hAnsi="Times New Roman"/>
          <w:i/>
          <w:sz w:val="24"/>
          <w:szCs w:val="24"/>
          <w:lang w:val="ro-RO"/>
        </w:rPr>
        <w:t>i</w:t>
      </w:r>
      <w:proofErr w:type="spellEnd"/>
      <w:r w:rsidR="00AB2CAA" w:rsidRPr="00AB2CAA">
        <w:rPr>
          <w:rFonts w:ascii="Times New Roman" w:hAnsi="Times New Roman"/>
          <w:i/>
          <w:sz w:val="24"/>
          <w:szCs w:val="24"/>
          <w:lang w:val="ro-RO"/>
        </w:rPr>
        <w:t xml:space="preserve"> plata personalului implicat în procesul de vaccinare împotriva COVID-19 </w:t>
      </w:r>
      <w:proofErr w:type="spellStart"/>
      <w:r w:rsidR="00AB2CAA" w:rsidRPr="00AB2CAA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AB2CAA" w:rsidRPr="00AB2CAA">
        <w:rPr>
          <w:rFonts w:ascii="Times New Roman" w:hAnsi="Times New Roman"/>
          <w:i/>
          <w:sz w:val="24"/>
          <w:szCs w:val="24"/>
          <w:lang w:val="ro-RO"/>
        </w:rPr>
        <w:t>i</w:t>
      </w:r>
      <w:proofErr w:type="spellEnd"/>
      <w:r w:rsidR="00AB2CAA" w:rsidRPr="00AB2CAA">
        <w:rPr>
          <w:rFonts w:ascii="Times New Roman" w:hAnsi="Times New Roman"/>
          <w:i/>
          <w:sz w:val="24"/>
          <w:szCs w:val="24"/>
          <w:lang w:val="ro-RO"/>
        </w:rPr>
        <w:t xml:space="preserve"> stabilirea unor m</w:t>
      </w:r>
      <w:r w:rsidR="00AB2CAA" w:rsidRPr="00AB2CAA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AB2CAA" w:rsidRPr="00AB2CAA">
        <w:rPr>
          <w:rFonts w:ascii="Times New Roman" w:hAnsi="Times New Roman"/>
          <w:i/>
          <w:sz w:val="24"/>
          <w:szCs w:val="24"/>
          <w:lang w:val="ro-RO"/>
        </w:rPr>
        <w:t xml:space="preserve">suri în domeniul </w:t>
      </w:r>
      <w:proofErr w:type="spellStart"/>
      <w:r w:rsidR="00AB2CAA" w:rsidRPr="00AB2CAA">
        <w:rPr>
          <w:rFonts w:ascii="Times New Roman" w:hAnsi="Times New Roman"/>
          <w:i/>
          <w:sz w:val="24"/>
          <w:szCs w:val="24"/>
          <w:lang w:val="ro-RO"/>
        </w:rPr>
        <w:t>s</w:t>
      </w:r>
      <w:r w:rsidR="00AB2CAA" w:rsidRPr="00AB2CAA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AB2CAA" w:rsidRPr="00AB2CAA">
        <w:rPr>
          <w:rFonts w:ascii="Times New Roman" w:hAnsi="Times New Roman"/>
          <w:i/>
          <w:sz w:val="24"/>
          <w:szCs w:val="24"/>
          <w:lang w:val="ro-RO"/>
        </w:rPr>
        <w:t>n</w:t>
      </w:r>
      <w:r w:rsidR="00AB2CAA" w:rsidRPr="00AB2CAA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AB2CAA" w:rsidRPr="00AB2CAA">
        <w:rPr>
          <w:rFonts w:ascii="Times New Roman" w:hAnsi="Times New Roman"/>
          <w:i/>
          <w:sz w:val="24"/>
          <w:szCs w:val="24"/>
          <w:lang w:val="ro-RO"/>
        </w:rPr>
        <w:t>t</w:t>
      </w:r>
      <w:r w:rsidR="00AB2CAA" w:rsidRPr="00AB2CAA">
        <w:rPr>
          <w:rFonts w:ascii="Times New Roman" w:hAnsi="Times New Roman" w:hint="eastAsia"/>
          <w:i/>
          <w:sz w:val="24"/>
          <w:szCs w:val="24"/>
          <w:lang w:val="ro-RO"/>
        </w:rPr>
        <w:t>ăţ</w:t>
      </w:r>
      <w:r w:rsidR="00AB2CAA" w:rsidRPr="00AB2CAA">
        <w:rPr>
          <w:rFonts w:ascii="Times New Roman" w:hAnsi="Times New Roman"/>
          <w:i/>
          <w:sz w:val="24"/>
          <w:szCs w:val="24"/>
          <w:lang w:val="ro-RO"/>
        </w:rPr>
        <w:t>ii</w:t>
      </w:r>
      <w:proofErr w:type="spellEnd"/>
      <w:r w:rsidR="00AB2CAA">
        <w:rPr>
          <w:rFonts w:ascii="Times New Roman" w:hAnsi="Times New Roman"/>
          <w:i/>
          <w:sz w:val="24"/>
          <w:szCs w:val="24"/>
          <w:lang w:val="ro-RO"/>
        </w:rPr>
        <w:t>.</w:t>
      </w:r>
    </w:p>
    <w:p w14:paraId="794E51E8" w14:textId="3A2AD049" w:rsidR="00515106" w:rsidRPr="00227826" w:rsidRDefault="00515106" w:rsidP="00B111C0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 xml:space="preserve">Potrivit prevederilor art.61 din Regulamentul Camerei </w:t>
      </w:r>
      <w:proofErr w:type="spellStart"/>
      <w:r w:rsidRPr="00227826">
        <w:rPr>
          <w:rFonts w:ascii="Times New Roman" w:hAnsi="Times New Roman"/>
          <w:sz w:val="24"/>
          <w:szCs w:val="24"/>
          <w:lang w:val="ro-RO"/>
        </w:rPr>
        <w:t>Deputaţilor</w:t>
      </w:r>
      <w:proofErr w:type="spellEnd"/>
      <w:r w:rsidRPr="00227826">
        <w:rPr>
          <w:rFonts w:ascii="Times New Roman" w:hAnsi="Times New Roman"/>
          <w:sz w:val="24"/>
          <w:szCs w:val="24"/>
          <w:lang w:val="ro-RO"/>
        </w:rPr>
        <w:t>, republicat, membrii Comisi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 xml:space="preserve">ei pentru </w:t>
      </w:r>
      <w:proofErr w:type="spellStart"/>
      <w:r w:rsidR="000B4CAD" w:rsidRPr="00227826">
        <w:rPr>
          <w:rFonts w:ascii="Times New Roman" w:hAnsi="Times New Roman"/>
          <w:sz w:val="24"/>
          <w:szCs w:val="24"/>
          <w:lang w:val="ro-RO"/>
        </w:rPr>
        <w:t>administraţie</w:t>
      </w:r>
      <w:proofErr w:type="spellEnd"/>
      <w:r w:rsidR="000B4CAD" w:rsidRPr="00227826">
        <w:rPr>
          <w:rFonts w:ascii="Times New Roman" w:hAnsi="Times New Roman"/>
          <w:sz w:val="24"/>
          <w:szCs w:val="24"/>
          <w:lang w:val="ro-RO"/>
        </w:rPr>
        <w:t xml:space="preserve">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au examinat </w:t>
      </w:r>
      <w:r w:rsidR="007F30EA" w:rsidRPr="00227826">
        <w:rPr>
          <w:rFonts w:ascii="Times New Roman" w:hAnsi="Times New Roman"/>
          <w:sz w:val="24"/>
          <w:szCs w:val="24"/>
          <w:lang w:val="ro-RO"/>
        </w:rPr>
        <w:t xml:space="preserve">proiectul </w:t>
      </w:r>
      <w:r w:rsidR="00F538FC">
        <w:rPr>
          <w:rFonts w:ascii="Times New Roman" w:hAnsi="Times New Roman"/>
          <w:sz w:val="24"/>
          <w:szCs w:val="24"/>
          <w:lang w:val="ro-RO"/>
        </w:rPr>
        <w:t>de Lege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sus </w:t>
      </w:r>
      <w:proofErr w:type="spellStart"/>
      <w:r w:rsidRPr="00227826">
        <w:rPr>
          <w:rFonts w:ascii="Times New Roman" w:hAnsi="Times New Roman"/>
          <w:sz w:val="24"/>
          <w:szCs w:val="24"/>
          <w:lang w:val="ro-RO"/>
        </w:rPr>
        <w:t>menţionat</w:t>
      </w:r>
      <w:proofErr w:type="spellEnd"/>
      <w:r w:rsidRPr="00227826">
        <w:rPr>
          <w:rFonts w:ascii="Times New Roman" w:hAnsi="Times New Roman"/>
          <w:sz w:val="24"/>
          <w:szCs w:val="24"/>
          <w:lang w:val="ro-RO"/>
        </w:rPr>
        <w:t xml:space="preserve"> în </w:t>
      </w:r>
      <w:proofErr w:type="spellStart"/>
      <w:r w:rsidRPr="00227826">
        <w:rPr>
          <w:rFonts w:ascii="Times New Roman" w:hAnsi="Times New Roman"/>
          <w:sz w:val="24"/>
          <w:szCs w:val="24"/>
          <w:lang w:val="ro-RO"/>
        </w:rPr>
        <w:t>şedinţa</w:t>
      </w:r>
      <w:proofErr w:type="spellEnd"/>
      <w:r w:rsidR="00EE05F0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din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671D62">
        <w:rPr>
          <w:rFonts w:ascii="Times New Roman" w:hAnsi="Times New Roman"/>
          <w:b/>
          <w:sz w:val="24"/>
          <w:szCs w:val="24"/>
          <w:lang w:val="ro-RO"/>
        </w:rPr>
        <w:t>15</w:t>
      </w:r>
      <w:r w:rsidR="00D35309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960281">
        <w:rPr>
          <w:rFonts w:ascii="Times New Roman" w:hAnsi="Times New Roman"/>
          <w:b/>
          <w:sz w:val="24"/>
          <w:szCs w:val="24"/>
          <w:lang w:val="ro-RO"/>
        </w:rPr>
        <w:t>septembrie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960281">
        <w:rPr>
          <w:rFonts w:ascii="Times New Roman" w:hAnsi="Times New Roman"/>
          <w:b/>
          <w:sz w:val="24"/>
          <w:szCs w:val="24"/>
          <w:lang w:val="ro-RO"/>
        </w:rPr>
        <w:t>2021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14:paraId="4CA921F9" w14:textId="77777777" w:rsidR="00070822" w:rsidRPr="00227826" w:rsidRDefault="003D2065" w:rsidP="00161587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EE05F0">
        <w:rPr>
          <w:rFonts w:ascii="Times New Roman" w:hAnsi="Times New Roman"/>
          <w:sz w:val="24"/>
          <w:szCs w:val="24"/>
          <w:lang w:val="ro-RO"/>
        </w:rPr>
        <w:t>majoritate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de voturi, 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 w:rsidR="00171360">
        <w:rPr>
          <w:rFonts w:ascii="Times New Roman" w:hAnsi="Times New Roman"/>
          <w:b/>
          <w:sz w:val="24"/>
          <w:szCs w:val="24"/>
          <w:lang w:val="ro-RO"/>
        </w:rPr>
        <w:t>favorabilă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a </w:t>
      </w:r>
      <w:r>
        <w:rPr>
          <w:rFonts w:ascii="Times New Roman" w:hAnsi="Times New Roman"/>
          <w:sz w:val="24"/>
          <w:szCs w:val="24"/>
          <w:lang w:val="ro-RO"/>
        </w:rPr>
        <w:t>proiectului de lege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14:paraId="0F892E7E" w14:textId="77777777" w:rsidR="00DB2ADE" w:rsidRPr="00227826" w:rsidRDefault="00DB2ADE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59"/>
        <w:gridCol w:w="4859"/>
      </w:tblGrid>
      <w:tr w:rsidR="003020A7" w:rsidRPr="003020A7" w14:paraId="7AD0738C" w14:textId="77777777" w:rsidTr="003222DA">
        <w:tc>
          <w:tcPr>
            <w:tcW w:w="4859" w:type="dxa"/>
          </w:tcPr>
          <w:p w14:paraId="1CC953DE" w14:textId="77777777"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PREȘEDINTE</w:t>
            </w:r>
          </w:p>
        </w:tc>
        <w:tc>
          <w:tcPr>
            <w:tcW w:w="4859" w:type="dxa"/>
          </w:tcPr>
          <w:p w14:paraId="72A3390C" w14:textId="77777777"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SECRETAR</w:t>
            </w:r>
          </w:p>
        </w:tc>
      </w:tr>
      <w:tr w:rsidR="003020A7" w:rsidRPr="003020A7" w14:paraId="426C8D5E" w14:textId="77777777" w:rsidTr="003222DA">
        <w:tc>
          <w:tcPr>
            <w:tcW w:w="4859" w:type="dxa"/>
          </w:tcPr>
          <w:p w14:paraId="29EDBB2C" w14:textId="77777777" w:rsidR="003020A7" w:rsidRPr="003D2065" w:rsidRDefault="00BC56B3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SIMONA BUCURA-OPRESCU</w:t>
            </w:r>
          </w:p>
        </w:tc>
        <w:tc>
          <w:tcPr>
            <w:tcW w:w="4859" w:type="dxa"/>
          </w:tcPr>
          <w:p w14:paraId="20323D76" w14:textId="77777777" w:rsidR="003020A7" w:rsidRPr="003D2065" w:rsidRDefault="00BC56B3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DUMITRU FLUCUȘ</w:t>
            </w:r>
          </w:p>
        </w:tc>
      </w:tr>
    </w:tbl>
    <w:p w14:paraId="59781D26" w14:textId="77777777" w:rsidR="006B6E2D" w:rsidRPr="003020A7" w:rsidRDefault="006B6E2D" w:rsidP="00A56805">
      <w:pPr>
        <w:spacing w:line="360" w:lineRule="auto"/>
        <w:ind w:right="-133" w:firstLine="720"/>
        <w:jc w:val="both"/>
        <w:rPr>
          <w:rFonts w:ascii="Times New Roman" w:hAnsi="Times New Roman"/>
          <w:sz w:val="20"/>
          <w:szCs w:val="18"/>
          <w:lang w:val="ro-RO"/>
        </w:rPr>
      </w:pPr>
    </w:p>
    <w:p w14:paraId="70031803" w14:textId="77777777" w:rsidR="00650F5E" w:rsidRPr="00227826" w:rsidRDefault="00650F5E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42C983D1" w14:textId="77777777" w:rsidR="00070822" w:rsidRDefault="00070822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47D2D1E6" w14:textId="77777777"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7DCB50BF" w14:textId="77777777"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7BE5BAAD" w14:textId="77777777"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37377276" w14:textId="77777777"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652EFD32" w14:textId="77777777"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56B44952" w14:textId="77777777"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45D103D5" w14:textId="77777777" w:rsidR="00671D62" w:rsidRDefault="00671D62" w:rsidP="00671D62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>
        <w:rPr>
          <w:rFonts w:ascii="Times New Roman" w:hAnsi="Times New Roman"/>
          <w:i/>
          <w:sz w:val="16"/>
          <w:szCs w:val="18"/>
          <w:lang w:val="ro-RO"/>
        </w:rPr>
        <w:t>Întocmit:</w:t>
      </w:r>
    </w:p>
    <w:p w14:paraId="7E8CD40C" w14:textId="77777777" w:rsidR="00671D62" w:rsidRDefault="00671D62" w:rsidP="00671D62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>
        <w:rPr>
          <w:rFonts w:ascii="Times New Roman" w:hAnsi="Times New Roman"/>
          <w:i/>
          <w:sz w:val="16"/>
          <w:szCs w:val="18"/>
          <w:lang w:val="ro-RO"/>
        </w:rPr>
        <w:t>Șef serviciu, Nicoleta Toma</w:t>
      </w:r>
    </w:p>
    <w:p w14:paraId="0802297A" w14:textId="2FF0EBDD" w:rsidR="00161587" w:rsidRPr="00161587" w:rsidRDefault="00671D62" w:rsidP="003D2065">
      <w:pPr>
        <w:ind w:right="-133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i/>
          <w:sz w:val="16"/>
          <w:szCs w:val="18"/>
          <w:lang w:val="ro-RO"/>
        </w:rPr>
        <w:t>Expert parlamentar, Sergiu-Vlad PAHONȚU</w:t>
      </w:r>
    </w:p>
    <w:sectPr w:rsidR="00161587" w:rsidRPr="00161587" w:rsidSect="003D2065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3E1A5" w14:textId="77777777" w:rsidR="00DA4CA3" w:rsidRDefault="00DA4CA3">
      <w:r>
        <w:separator/>
      </w:r>
    </w:p>
  </w:endnote>
  <w:endnote w:type="continuationSeparator" w:id="0">
    <w:p w14:paraId="40B29F21" w14:textId="77777777" w:rsidR="00DA4CA3" w:rsidRDefault="00DA4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924F7" w14:textId="77777777" w:rsidR="00092596" w:rsidRDefault="00AC549D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D8C0F64" w14:textId="77777777" w:rsidR="00092596" w:rsidRDefault="00092596" w:rsidP="000925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4A2FE" w14:textId="77777777"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</w:t>
    </w:r>
    <w:proofErr w:type="spellStart"/>
    <w:r>
      <w:rPr>
        <w:rFonts w:ascii="Verdana" w:hAnsi="Verdana"/>
        <w:sz w:val="18"/>
        <w:szCs w:val="16"/>
        <w:lang w:val="ro-RO"/>
      </w:rPr>
      <w:t>administraţie</w:t>
    </w:r>
    <w:proofErr w:type="spellEnd"/>
    <w:r>
      <w:rPr>
        <w:rFonts w:ascii="Verdana" w:hAnsi="Verdana"/>
        <w:sz w:val="18"/>
        <w:szCs w:val="16"/>
        <w:lang w:val="ro-RO"/>
      </w:rPr>
      <w:t xml:space="preserve"> publică, amenajarea teritoriului </w:t>
    </w:r>
    <w:proofErr w:type="spellStart"/>
    <w:r>
      <w:rPr>
        <w:rFonts w:ascii="Verdana" w:hAnsi="Verdana"/>
        <w:sz w:val="18"/>
        <w:szCs w:val="16"/>
        <w:lang w:val="ro-RO"/>
      </w:rPr>
      <w:t>şi</w:t>
    </w:r>
    <w:proofErr w:type="spellEnd"/>
    <w:r>
      <w:rPr>
        <w:rFonts w:ascii="Verdana" w:hAnsi="Verdana"/>
        <w:sz w:val="18"/>
        <w:szCs w:val="16"/>
        <w:lang w:val="ro-RO"/>
      </w:rPr>
      <w:t xml:space="preserve"> echilibru ecologic</w:t>
    </w:r>
  </w:p>
  <w:p w14:paraId="129DB428" w14:textId="77777777"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9D5EF" w14:textId="77777777"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F7122" w14:textId="77777777" w:rsidR="00DA4CA3" w:rsidRDefault="00DA4CA3">
      <w:r>
        <w:separator/>
      </w:r>
    </w:p>
  </w:footnote>
  <w:footnote w:type="continuationSeparator" w:id="0">
    <w:p w14:paraId="6467CC87" w14:textId="77777777" w:rsidR="00DA4CA3" w:rsidRDefault="00DA4C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F68C8" w14:textId="77777777" w:rsidR="00120145" w:rsidRDefault="00AC549D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563AB48" w14:textId="77777777" w:rsidR="00120145" w:rsidRDefault="001201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722A"/>
    <w:rsid w:val="000071DD"/>
    <w:rsid w:val="000125A1"/>
    <w:rsid w:val="00012AB8"/>
    <w:rsid w:val="00015D76"/>
    <w:rsid w:val="00017F75"/>
    <w:rsid w:val="0002268E"/>
    <w:rsid w:val="00022BFC"/>
    <w:rsid w:val="00025650"/>
    <w:rsid w:val="0003015F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4DE"/>
    <w:rsid w:val="00055767"/>
    <w:rsid w:val="000604CA"/>
    <w:rsid w:val="00065683"/>
    <w:rsid w:val="00070822"/>
    <w:rsid w:val="0007298E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02E7"/>
    <w:rsid w:val="00161587"/>
    <w:rsid w:val="00164063"/>
    <w:rsid w:val="0016469D"/>
    <w:rsid w:val="001672A3"/>
    <w:rsid w:val="0017033C"/>
    <w:rsid w:val="00171360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5B3E"/>
    <w:rsid w:val="001B6CE7"/>
    <w:rsid w:val="001B71CD"/>
    <w:rsid w:val="001C1828"/>
    <w:rsid w:val="001C1858"/>
    <w:rsid w:val="001C4B7B"/>
    <w:rsid w:val="001D0651"/>
    <w:rsid w:val="001D0B75"/>
    <w:rsid w:val="001D0ED3"/>
    <w:rsid w:val="001D1A10"/>
    <w:rsid w:val="001D3E7A"/>
    <w:rsid w:val="001D5D34"/>
    <w:rsid w:val="001D7B3C"/>
    <w:rsid w:val="001E0D11"/>
    <w:rsid w:val="001E1747"/>
    <w:rsid w:val="001E30F9"/>
    <w:rsid w:val="001E3851"/>
    <w:rsid w:val="001E6B2E"/>
    <w:rsid w:val="001F0014"/>
    <w:rsid w:val="001F1DBC"/>
    <w:rsid w:val="00201F72"/>
    <w:rsid w:val="00203092"/>
    <w:rsid w:val="00203225"/>
    <w:rsid w:val="002052E8"/>
    <w:rsid w:val="002071BD"/>
    <w:rsid w:val="00210F94"/>
    <w:rsid w:val="0021101B"/>
    <w:rsid w:val="00213166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7BEC"/>
    <w:rsid w:val="002549C6"/>
    <w:rsid w:val="00257C36"/>
    <w:rsid w:val="00260F4E"/>
    <w:rsid w:val="00267DCE"/>
    <w:rsid w:val="00270151"/>
    <w:rsid w:val="00270A1C"/>
    <w:rsid w:val="00270BC1"/>
    <w:rsid w:val="002738FC"/>
    <w:rsid w:val="002778B6"/>
    <w:rsid w:val="00283A10"/>
    <w:rsid w:val="00285A85"/>
    <w:rsid w:val="00285D99"/>
    <w:rsid w:val="00287532"/>
    <w:rsid w:val="002906DE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6052"/>
    <w:rsid w:val="002C6103"/>
    <w:rsid w:val="002C7E03"/>
    <w:rsid w:val="002D09CF"/>
    <w:rsid w:val="002D5BA4"/>
    <w:rsid w:val="002D708B"/>
    <w:rsid w:val="002D79BA"/>
    <w:rsid w:val="002E2B4D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5D80"/>
    <w:rsid w:val="00326CFF"/>
    <w:rsid w:val="003275D2"/>
    <w:rsid w:val="003311D9"/>
    <w:rsid w:val="00332DDA"/>
    <w:rsid w:val="003349B8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4C48"/>
    <w:rsid w:val="003B0937"/>
    <w:rsid w:val="003B2365"/>
    <w:rsid w:val="003B53C4"/>
    <w:rsid w:val="003B6477"/>
    <w:rsid w:val="003B6D8B"/>
    <w:rsid w:val="003B7D31"/>
    <w:rsid w:val="003C7419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ED6"/>
    <w:rsid w:val="003F73ED"/>
    <w:rsid w:val="0040061E"/>
    <w:rsid w:val="00400A4A"/>
    <w:rsid w:val="00404F01"/>
    <w:rsid w:val="00407018"/>
    <w:rsid w:val="0041000B"/>
    <w:rsid w:val="00411C99"/>
    <w:rsid w:val="00412E98"/>
    <w:rsid w:val="00420EFB"/>
    <w:rsid w:val="0042129F"/>
    <w:rsid w:val="00421A00"/>
    <w:rsid w:val="00421CD9"/>
    <w:rsid w:val="00423DB3"/>
    <w:rsid w:val="004277AA"/>
    <w:rsid w:val="00427A38"/>
    <w:rsid w:val="00431C2A"/>
    <w:rsid w:val="0043344D"/>
    <w:rsid w:val="00442F36"/>
    <w:rsid w:val="004434CD"/>
    <w:rsid w:val="0044409C"/>
    <w:rsid w:val="004510D1"/>
    <w:rsid w:val="0045239A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3E2F"/>
    <w:rsid w:val="004A3FCB"/>
    <w:rsid w:val="004A46C3"/>
    <w:rsid w:val="004A750D"/>
    <w:rsid w:val="004A75E7"/>
    <w:rsid w:val="004B0FD3"/>
    <w:rsid w:val="004B1633"/>
    <w:rsid w:val="004B38B3"/>
    <w:rsid w:val="004B3BA6"/>
    <w:rsid w:val="004B4EB7"/>
    <w:rsid w:val="004B6F66"/>
    <w:rsid w:val="004B7E5C"/>
    <w:rsid w:val="004C1566"/>
    <w:rsid w:val="004C259A"/>
    <w:rsid w:val="004C55BE"/>
    <w:rsid w:val="004D360C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3833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4698D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BA0"/>
    <w:rsid w:val="005959CB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4B4F"/>
    <w:rsid w:val="005E5CC3"/>
    <w:rsid w:val="005F3955"/>
    <w:rsid w:val="005F3A3A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180"/>
    <w:rsid w:val="0062370C"/>
    <w:rsid w:val="00623F57"/>
    <w:rsid w:val="0062714C"/>
    <w:rsid w:val="0063134A"/>
    <w:rsid w:val="00631C18"/>
    <w:rsid w:val="006335DC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19E1"/>
    <w:rsid w:val="006621E7"/>
    <w:rsid w:val="00662EAA"/>
    <w:rsid w:val="0066370B"/>
    <w:rsid w:val="00664EF4"/>
    <w:rsid w:val="006667A3"/>
    <w:rsid w:val="00671D62"/>
    <w:rsid w:val="00672003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7032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7C11"/>
    <w:rsid w:val="007018BC"/>
    <w:rsid w:val="00704BE6"/>
    <w:rsid w:val="00704BF0"/>
    <w:rsid w:val="0070515E"/>
    <w:rsid w:val="00705DAB"/>
    <w:rsid w:val="00710D04"/>
    <w:rsid w:val="007113FB"/>
    <w:rsid w:val="0071160D"/>
    <w:rsid w:val="0071384C"/>
    <w:rsid w:val="00714301"/>
    <w:rsid w:val="00716091"/>
    <w:rsid w:val="007174F4"/>
    <w:rsid w:val="00717A78"/>
    <w:rsid w:val="00723309"/>
    <w:rsid w:val="007305FA"/>
    <w:rsid w:val="007372E5"/>
    <w:rsid w:val="007415DD"/>
    <w:rsid w:val="00741905"/>
    <w:rsid w:val="00741DE9"/>
    <w:rsid w:val="007462A5"/>
    <w:rsid w:val="00746B85"/>
    <w:rsid w:val="00746F5F"/>
    <w:rsid w:val="0075342D"/>
    <w:rsid w:val="00755B01"/>
    <w:rsid w:val="00757CAC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57A7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BE"/>
    <w:rsid w:val="007E62C3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3DA6"/>
    <w:rsid w:val="00833F28"/>
    <w:rsid w:val="00836B3D"/>
    <w:rsid w:val="00837FA4"/>
    <w:rsid w:val="00842DBD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5345"/>
    <w:rsid w:val="00905A5B"/>
    <w:rsid w:val="00906B6A"/>
    <w:rsid w:val="009138F5"/>
    <w:rsid w:val="009150FA"/>
    <w:rsid w:val="00917B4E"/>
    <w:rsid w:val="00920DB7"/>
    <w:rsid w:val="0092419E"/>
    <w:rsid w:val="00925318"/>
    <w:rsid w:val="009264E7"/>
    <w:rsid w:val="00926659"/>
    <w:rsid w:val="00927351"/>
    <w:rsid w:val="00934048"/>
    <w:rsid w:val="00934DF0"/>
    <w:rsid w:val="009356CF"/>
    <w:rsid w:val="009477F9"/>
    <w:rsid w:val="00950340"/>
    <w:rsid w:val="0095167D"/>
    <w:rsid w:val="00953A5E"/>
    <w:rsid w:val="00956978"/>
    <w:rsid w:val="00957E5F"/>
    <w:rsid w:val="00960281"/>
    <w:rsid w:val="00960875"/>
    <w:rsid w:val="009639BE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4C1A"/>
    <w:rsid w:val="00985DFF"/>
    <w:rsid w:val="00987A56"/>
    <w:rsid w:val="00994C4B"/>
    <w:rsid w:val="009A24A7"/>
    <w:rsid w:val="009A34D0"/>
    <w:rsid w:val="009A4476"/>
    <w:rsid w:val="009A5AA0"/>
    <w:rsid w:val="009A716F"/>
    <w:rsid w:val="009B0C5E"/>
    <w:rsid w:val="009C3449"/>
    <w:rsid w:val="009C4179"/>
    <w:rsid w:val="009C5ABA"/>
    <w:rsid w:val="009C5E6F"/>
    <w:rsid w:val="009C7773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234B"/>
    <w:rsid w:val="00A53403"/>
    <w:rsid w:val="00A53EBB"/>
    <w:rsid w:val="00A56222"/>
    <w:rsid w:val="00A56805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3484"/>
    <w:rsid w:val="00A8386F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2CAA"/>
    <w:rsid w:val="00AB32EC"/>
    <w:rsid w:val="00AB36E5"/>
    <w:rsid w:val="00AC06AF"/>
    <w:rsid w:val="00AC0B3B"/>
    <w:rsid w:val="00AC2820"/>
    <w:rsid w:val="00AC4171"/>
    <w:rsid w:val="00AC514E"/>
    <w:rsid w:val="00AC549D"/>
    <w:rsid w:val="00AC681A"/>
    <w:rsid w:val="00AC7CC6"/>
    <w:rsid w:val="00AD1D8B"/>
    <w:rsid w:val="00AD7F60"/>
    <w:rsid w:val="00AE1FCD"/>
    <w:rsid w:val="00AE2AF5"/>
    <w:rsid w:val="00AE637E"/>
    <w:rsid w:val="00AF2B52"/>
    <w:rsid w:val="00AF2C5D"/>
    <w:rsid w:val="00AF304A"/>
    <w:rsid w:val="00AF48D2"/>
    <w:rsid w:val="00AF7315"/>
    <w:rsid w:val="00AF76DA"/>
    <w:rsid w:val="00B031D7"/>
    <w:rsid w:val="00B043CB"/>
    <w:rsid w:val="00B100DB"/>
    <w:rsid w:val="00B111C0"/>
    <w:rsid w:val="00B11E30"/>
    <w:rsid w:val="00B2027D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82B24"/>
    <w:rsid w:val="00B87833"/>
    <w:rsid w:val="00B90649"/>
    <w:rsid w:val="00B9208B"/>
    <w:rsid w:val="00B92935"/>
    <w:rsid w:val="00B95F39"/>
    <w:rsid w:val="00BA16C8"/>
    <w:rsid w:val="00BA16EB"/>
    <w:rsid w:val="00BA4BFF"/>
    <w:rsid w:val="00BA5B96"/>
    <w:rsid w:val="00BA6C64"/>
    <w:rsid w:val="00BA7F9E"/>
    <w:rsid w:val="00BB05DD"/>
    <w:rsid w:val="00BB0893"/>
    <w:rsid w:val="00BB4FE2"/>
    <w:rsid w:val="00BB6465"/>
    <w:rsid w:val="00BB6B63"/>
    <w:rsid w:val="00BC4B9F"/>
    <w:rsid w:val="00BC5565"/>
    <w:rsid w:val="00BC56B3"/>
    <w:rsid w:val="00BC5E1A"/>
    <w:rsid w:val="00BD02A3"/>
    <w:rsid w:val="00BD24C5"/>
    <w:rsid w:val="00BD31A0"/>
    <w:rsid w:val="00BD581B"/>
    <w:rsid w:val="00BE01C7"/>
    <w:rsid w:val="00BE283E"/>
    <w:rsid w:val="00BF033E"/>
    <w:rsid w:val="00BF2041"/>
    <w:rsid w:val="00BF2D56"/>
    <w:rsid w:val="00C10EF9"/>
    <w:rsid w:val="00C1401A"/>
    <w:rsid w:val="00C15F5B"/>
    <w:rsid w:val="00C17C32"/>
    <w:rsid w:val="00C21C95"/>
    <w:rsid w:val="00C2328F"/>
    <w:rsid w:val="00C35B75"/>
    <w:rsid w:val="00C37618"/>
    <w:rsid w:val="00C41CF3"/>
    <w:rsid w:val="00C42AB0"/>
    <w:rsid w:val="00C45283"/>
    <w:rsid w:val="00C4671C"/>
    <w:rsid w:val="00C47129"/>
    <w:rsid w:val="00C52FFA"/>
    <w:rsid w:val="00C53ED4"/>
    <w:rsid w:val="00C559EB"/>
    <w:rsid w:val="00C565DD"/>
    <w:rsid w:val="00C601B4"/>
    <w:rsid w:val="00C60DEF"/>
    <w:rsid w:val="00C65526"/>
    <w:rsid w:val="00C67414"/>
    <w:rsid w:val="00C70D50"/>
    <w:rsid w:val="00C71A3B"/>
    <w:rsid w:val="00C72160"/>
    <w:rsid w:val="00C7262B"/>
    <w:rsid w:val="00C74E87"/>
    <w:rsid w:val="00C77016"/>
    <w:rsid w:val="00C77B73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53E6"/>
    <w:rsid w:val="00CA78E3"/>
    <w:rsid w:val="00CB2B74"/>
    <w:rsid w:val="00CB6010"/>
    <w:rsid w:val="00CC5CCC"/>
    <w:rsid w:val="00CD396B"/>
    <w:rsid w:val="00CD72BB"/>
    <w:rsid w:val="00CE05BC"/>
    <w:rsid w:val="00CE1729"/>
    <w:rsid w:val="00CE37E9"/>
    <w:rsid w:val="00CE56BE"/>
    <w:rsid w:val="00CF10DE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1185"/>
    <w:rsid w:val="00D225EB"/>
    <w:rsid w:val="00D2306B"/>
    <w:rsid w:val="00D27C7E"/>
    <w:rsid w:val="00D34203"/>
    <w:rsid w:val="00D34461"/>
    <w:rsid w:val="00D35309"/>
    <w:rsid w:val="00D3552E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2C11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3EC2"/>
    <w:rsid w:val="00D74C1A"/>
    <w:rsid w:val="00D75F42"/>
    <w:rsid w:val="00D76B5E"/>
    <w:rsid w:val="00D803B5"/>
    <w:rsid w:val="00D810FA"/>
    <w:rsid w:val="00D8323B"/>
    <w:rsid w:val="00D9422B"/>
    <w:rsid w:val="00D94C3B"/>
    <w:rsid w:val="00D9627D"/>
    <w:rsid w:val="00D96A38"/>
    <w:rsid w:val="00DA0598"/>
    <w:rsid w:val="00DA4121"/>
    <w:rsid w:val="00DA4CA3"/>
    <w:rsid w:val="00DA64BD"/>
    <w:rsid w:val="00DB2ADE"/>
    <w:rsid w:val="00DC20A4"/>
    <w:rsid w:val="00DC37A0"/>
    <w:rsid w:val="00DC5DF9"/>
    <w:rsid w:val="00DD152F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D5F"/>
    <w:rsid w:val="00E13E82"/>
    <w:rsid w:val="00E157F5"/>
    <w:rsid w:val="00E161CE"/>
    <w:rsid w:val="00E16C92"/>
    <w:rsid w:val="00E16E82"/>
    <w:rsid w:val="00E265BE"/>
    <w:rsid w:val="00E27462"/>
    <w:rsid w:val="00E31EA6"/>
    <w:rsid w:val="00E32B7D"/>
    <w:rsid w:val="00E34474"/>
    <w:rsid w:val="00E347BC"/>
    <w:rsid w:val="00E41D7A"/>
    <w:rsid w:val="00E42097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73EF"/>
    <w:rsid w:val="00EA0545"/>
    <w:rsid w:val="00EA0CAC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05F0"/>
    <w:rsid w:val="00EE109C"/>
    <w:rsid w:val="00EE334F"/>
    <w:rsid w:val="00EF2790"/>
    <w:rsid w:val="00EF6160"/>
    <w:rsid w:val="00F004E0"/>
    <w:rsid w:val="00F00BAE"/>
    <w:rsid w:val="00F043AB"/>
    <w:rsid w:val="00F0532E"/>
    <w:rsid w:val="00F06567"/>
    <w:rsid w:val="00F07FF1"/>
    <w:rsid w:val="00F10E8C"/>
    <w:rsid w:val="00F1397F"/>
    <w:rsid w:val="00F14140"/>
    <w:rsid w:val="00F23CDC"/>
    <w:rsid w:val="00F23DF2"/>
    <w:rsid w:val="00F276F9"/>
    <w:rsid w:val="00F27D47"/>
    <w:rsid w:val="00F27F3E"/>
    <w:rsid w:val="00F32D53"/>
    <w:rsid w:val="00F33306"/>
    <w:rsid w:val="00F354B0"/>
    <w:rsid w:val="00F364E6"/>
    <w:rsid w:val="00F471BE"/>
    <w:rsid w:val="00F538FC"/>
    <w:rsid w:val="00F53DD3"/>
    <w:rsid w:val="00F53F1D"/>
    <w:rsid w:val="00F55BC7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6023"/>
    <w:rsid w:val="00FA4366"/>
    <w:rsid w:val="00FA46AA"/>
    <w:rsid w:val="00FA53D0"/>
    <w:rsid w:val="00FA6B08"/>
    <w:rsid w:val="00FA7453"/>
    <w:rsid w:val="00FB1791"/>
    <w:rsid w:val="00FB2723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59FE"/>
    <w:rsid w:val="00FC6842"/>
    <w:rsid w:val="00FD0640"/>
    <w:rsid w:val="00FD1F22"/>
    <w:rsid w:val="00FD298A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774D"/>
    <w:rsid w:val="00FF7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5FDE2E"/>
  <w15:docId w15:val="{D81DAA0D-D4D2-4E63-A845-87F435125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6AC84-BA73-4B22-A413-8ABCA486E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1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>Parlamentul   României</vt:lpstr>
      <vt:lpstr/>
      <vt:lpstr/>
      <vt:lpstr/>
      <vt:lpstr/>
      <vt:lpstr/>
      <vt:lpstr>A V I Z</vt:lpstr>
    </vt:vector>
  </TitlesOfParts>
  <Company>CAMERA DEPUTATILOR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Sergiu Pahontu</cp:lastModifiedBy>
  <cp:revision>3</cp:revision>
  <cp:lastPrinted>2021-09-16T11:44:00Z</cp:lastPrinted>
  <dcterms:created xsi:type="dcterms:W3CDTF">2021-09-06T08:25:00Z</dcterms:created>
  <dcterms:modified xsi:type="dcterms:W3CDTF">2021-09-16T11:44:00Z</dcterms:modified>
</cp:coreProperties>
</file>