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43836F15" w:rsidR="00C67414" w:rsidRPr="00227826" w:rsidRDefault="000F6672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9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6D7AB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noiembrie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55DB6686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0F6672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446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5FD4B241" w14:textId="77777777"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DC745A5" w14:textId="7777777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1876DF7" w14:textId="3F6C8DB2"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privind aprobarea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a Guvernului nr.66/2021 pentru modificarea </w:t>
      </w:r>
      <w:proofErr w:type="spellStart"/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completarea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a Guvernului nr.126/2003 privind operarea,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func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ionarea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finan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area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asisten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acordate cu elicoptere destinate serviciilor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aeromedicale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pentru simplificarea procedurilor de desemnare ale </w:t>
      </w:r>
      <w:proofErr w:type="spellStart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unit</w:t>
      </w:r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ilor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sanitare ca operatori medicali, precum </w:t>
      </w:r>
      <w:proofErr w:type="spellStart"/>
      <w:r w:rsidR="000F6672" w:rsidRPr="000F6672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b/>
          <w:sz w:val="24"/>
          <w:szCs w:val="24"/>
          <w:lang w:val="ro-RO"/>
        </w:rPr>
        <w:t xml:space="preserve"> pentru abrogarea unor acte normative</w:t>
      </w:r>
    </w:p>
    <w:p w14:paraId="13925B00" w14:textId="77777777"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7DF0BD5F"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</w:t>
      </w:r>
      <w:r w:rsidR="007C0DB9">
        <w:rPr>
          <w:rFonts w:ascii="Times New Roman" w:hAnsi="Times New Roman"/>
          <w:sz w:val="24"/>
          <w:szCs w:val="24"/>
          <w:lang w:val="ro-RO"/>
        </w:rPr>
        <w:t>95</w:t>
      </w:r>
      <w:r w:rsidR="000F6672">
        <w:rPr>
          <w:rFonts w:ascii="Times New Roman" w:hAnsi="Times New Roman"/>
          <w:sz w:val="24"/>
          <w:szCs w:val="24"/>
          <w:lang w:val="ro-RO"/>
        </w:rPr>
        <w:t xml:space="preserve"> și 117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7C0DB9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</w:t>
      </w:r>
      <w:r w:rsidR="000F6672">
        <w:rPr>
          <w:rFonts w:ascii="Times New Roman" w:hAnsi="Times New Roman"/>
          <w:sz w:val="24"/>
          <w:szCs w:val="24"/>
          <w:lang w:val="ro-RO"/>
        </w:rPr>
        <w:t xml:space="preserve"> în procedură de urgență,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F6672">
        <w:rPr>
          <w:rFonts w:ascii="Times New Roman" w:hAnsi="Times New Roman"/>
          <w:b/>
          <w:sz w:val="24"/>
          <w:szCs w:val="24"/>
          <w:lang w:val="ro-RO"/>
        </w:rPr>
        <w:t>407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0F6672">
        <w:rPr>
          <w:rFonts w:ascii="Times New Roman" w:hAnsi="Times New Roman"/>
          <w:sz w:val="24"/>
          <w:szCs w:val="24"/>
          <w:lang w:val="ro-RO"/>
        </w:rPr>
        <w:t>4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D7AB5">
        <w:rPr>
          <w:rFonts w:ascii="Times New Roman" w:hAnsi="Times New Roman"/>
          <w:sz w:val="24"/>
          <w:szCs w:val="24"/>
          <w:lang w:val="ro-RO"/>
        </w:rPr>
        <w:t>octombrie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6D7AB5">
        <w:rPr>
          <w:rFonts w:ascii="Times New Roman" w:hAnsi="Times New Roman"/>
          <w:i/>
          <w:sz w:val="24"/>
          <w:szCs w:val="24"/>
          <w:lang w:val="ro-RO"/>
        </w:rPr>
        <w:t>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privind aprobarea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a Guvernului nr.66/2021 pentru modificarea </w:t>
      </w:r>
      <w:proofErr w:type="spellStart"/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completarea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a Guvernului nr.126/2003 privind operarea,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func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ionarea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finan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area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asisten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acordate cu elicoptere destinate serviciilor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aeromedicale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pentru simplificarea procedurilor de desemnare ale </w:t>
      </w:r>
      <w:proofErr w:type="spellStart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unit</w:t>
      </w:r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ilor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sanitare ca operatori medicali, precum </w:t>
      </w:r>
      <w:proofErr w:type="spellStart"/>
      <w:r w:rsidR="000F6672" w:rsidRPr="000F6672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0F6672" w:rsidRPr="000F6672">
        <w:rPr>
          <w:rFonts w:ascii="Times New Roman" w:hAnsi="Times New Roman"/>
          <w:i/>
          <w:sz w:val="24"/>
          <w:szCs w:val="24"/>
          <w:lang w:val="ro-RO"/>
        </w:rPr>
        <w:t xml:space="preserve"> pentru abrogarea unor acte normative</w:t>
      </w:r>
      <w:r w:rsidR="000F6672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20E12AFE"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</w:t>
      </w:r>
      <w:r w:rsidR="007C0DB9">
        <w:rPr>
          <w:rFonts w:ascii="Times New Roman" w:hAnsi="Times New Roman"/>
          <w:sz w:val="24"/>
          <w:szCs w:val="24"/>
          <w:lang w:val="ro-RO"/>
        </w:rPr>
        <w:t>62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F6672">
        <w:rPr>
          <w:rFonts w:ascii="Times New Roman" w:hAnsi="Times New Roman"/>
          <w:b/>
          <w:sz w:val="24"/>
          <w:szCs w:val="24"/>
          <w:lang w:val="ro-RO"/>
        </w:rPr>
        <w:t>9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D7AB5">
        <w:rPr>
          <w:rFonts w:ascii="Times New Roman" w:hAnsi="Times New Roman"/>
          <w:b/>
          <w:sz w:val="24"/>
          <w:szCs w:val="24"/>
          <w:lang w:val="ro-RO"/>
        </w:rPr>
        <w:t>noiembrie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0F892E7E" w14:textId="05EBEFC5" w:rsidR="00DB2ADE" w:rsidRDefault="003D2065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6D7AB5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3873B4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6A265231" w14:textId="77777777" w:rsidR="003873B4" w:rsidRPr="00227826" w:rsidRDefault="003873B4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45F6C0CC" w:rsidR="003020A7" w:rsidRPr="003D2065" w:rsidRDefault="007C0960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VICE</w:t>
            </w:r>
            <w:r w:rsidR="003020A7"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55D03B40" w:rsidR="003020A7" w:rsidRPr="003D2065" w:rsidRDefault="000F667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14:paraId="20323D76" w14:textId="3A25E842" w:rsidR="003020A7" w:rsidRPr="003D2065" w:rsidRDefault="000F667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Radu-Marcel TUHUȚ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42C983D1" w14:textId="77777777"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7D2D1E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D6DA6AE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2A03D8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8650F20" w14:textId="3313D8CD"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1B70FD6D" w14:textId="5340AECA" w:rsidR="0067434B" w:rsidRPr="00227826" w:rsidRDefault="0067434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77777777"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415B7" w14:textId="77777777" w:rsidR="00651D93" w:rsidRDefault="00651D93">
      <w:r>
        <w:separator/>
      </w:r>
    </w:p>
  </w:endnote>
  <w:endnote w:type="continuationSeparator" w:id="0">
    <w:p w14:paraId="65BD8E6D" w14:textId="77777777" w:rsidR="00651D93" w:rsidRDefault="0065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982FD" w14:textId="77777777" w:rsidR="00651D93" w:rsidRDefault="00651D93">
      <w:r>
        <w:separator/>
      </w:r>
    </w:p>
  </w:footnote>
  <w:footnote w:type="continuationSeparator" w:id="0">
    <w:p w14:paraId="6DEEFBB5" w14:textId="77777777" w:rsidR="00651D93" w:rsidRDefault="00651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94F97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6672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43D3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65F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2EFD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3B4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2B81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D93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434B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D7AB5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06A3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960"/>
    <w:rsid w:val="007C0D82"/>
    <w:rsid w:val="007C0DB9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8F6E17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0BE0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4A03"/>
    <w:rsid w:val="00AF7315"/>
    <w:rsid w:val="00AF76DA"/>
    <w:rsid w:val="00B031D7"/>
    <w:rsid w:val="00B043CB"/>
    <w:rsid w:val="00B100DB"/>
    <w:rsid w:val="00B11E30"/>
    <w:rsid w:val="00B2027D"/>
    <w:rsid w:val="00B305EF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0A9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183C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A7F68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3A0E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2</cp:revision>
  <cp:lastPrinted>2021-11-03T11:25:00Z</cp:lastPrinted>
  <dcterms:created xsi:type="dcterms:W3CDTF">2021-11-09T13:19:00Z</dcterms:created>
  <dcterms:modified xsi:type="dcterms:W3CDTF">2021-11-09T13:19:00Z</dcterms:modified>
</cp:coreProperties>
</file>