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0EFDFE26" w:rsidR="00C67414" w:rsidRPr="00227826" w:rsidRDefault="00CF2F18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14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3B2AA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decembrie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4A2440EF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0B1E9E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573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5FD4B241" w14:textId="77777777"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1876DF7" w14:textId="438BDF84"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privind aprobarea </w:t>
      </w:r>
      <w:proofErr w:type="spellStart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Ordonan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proofErr w:type="spellEnd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a Guvernului nr.111/2021 pentru stabilirea unor m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suri de </w:t>
      </w:r>
      <w:proofErr w:type="spellStart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protec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ie</w:t>
      </w:r>
      <w:proofErr w:type="spellEnd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social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a </w:t>
      </w:r>
      <w:proofErr w:type="spellStart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angaja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ilor</w:t>
      </w:r>
      <w:proofErr w:type="spellEnd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proofErr w:type="spellStart"/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a altor categorii profesionale în contextul interzicerii, suspend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rii ori limit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rii </w:t>
      </w:r>
      <w:proofErr w:type="spellStart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activit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ilor</w:t>
      </w:r>
      <w:proofErr w:type="spellEnd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economice, determinate de </w:t>
      </w:r>
      <w:proofErr w:type="spellStart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situa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ia</w:t>
      </w:r>
      <w:proofErr w:type="spellEnd"/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epidemiologic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generat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 xml:space="preserve"> de r</w:t>
      </w:r>
      <w:r w:rsidR="000B1E9E" w:rsidRPr="000B1E9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b/>
          <w:sz w:val="24"/>
          <w:szCs w:val="24"/>
          <w:lang w:val="ro-RO"/>
        </w:rPr>
        <w:t>spândirea coronavirusului SARS-CoV-2</w:t>
      </w:r>
    </w:p>
    <w:p w14:paraId="13925B00" w14:textId="77777777"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6CE305B6" w:rsidR="00515106" w:rsidRPr="00227826" w:rsidRDefault="00515106" w:rsidP="00FE577C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</w:t>
      </w:r>
      <w:r w:rsidR="007C0DB9">
        <w:rPr>
          <w:rFonts w:ascii="Times New Roman" w:hAnsi="Times New Roman"/>
          <w:sz w:val="24"/>
          <w:szCs w:val="24"/>
          <w:lang w:val="ro-RO"/>
        </w:rPr>
        <w:t>95</w:t>
      </w:r>
      <w:r w:rsidR="007246F0">
        <w:rPr>
          <w:rFonts w:ascii="Times New Roman" w:hAnsi="Times New Roman"/>
          <w:sz w:val="24"/>
          <w:szCs w:val="24"/>
          <w:lang w:val="ro-RO"/>
        </w:rPr>
        <w:t xml:space="preserve"> și 117 alin.(3)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7C0DB9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="007246F0">
        <w:rPr>
          <w:rFonts w:ascii="Times New Roman" w:hAnsi="Times New Roman"/>
          <w:sz w:val="24"/>
          <w:szCs w:val="24"/>
          <w:lang w:val="ro-RO"/>
        </w:rPr>
        <w:t xml:space="preserve"> cu modificările și completările ulterioare,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</w:t>
      </w:r>
      <w:r w:rsidR="0093736F">
        <w:rPr>
          <w:rFonts w:ascii="Times New Roman" w:hAnsi="Times New Roman"/>
          <w:sz w:val="24"/>
          <w:szCs w:val="24"/>
          <w:lang w:val="ro-RO"/>
        </w:rPr>
        <w:t xml:space="preserve"> în procedură de urgență,</w:t>
      </w:r>
      <w:r w:rsidR="000F667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0B1E9E">
        <w:rPr>
          <w:rFonts w:ascii="Times New Roman" w:hAnsi="Times New Roman"/>
          <w:b/>
          <w:sz w:val="24"/>
          <w:szCs w:val="24"/>
          <w:lang w:val="ro-RO"/>
        </w:rPr>
        <w:t>551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0B1E9E">
        <w:rPr>
          <w:rFonts w:ascii="Times New Roman" w:hAnsi="Times New Roman"/>
          <w:sz w:val="24"/>
          <w:szCs w:val="24"/>
          <w:lang w:val="ro-RO"/>
        </w:rPr>
        <w:t>8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246F0">
        <w:rPr>
          <w:rFonts w:ascii="Times New Roman" w:hAnsi="Times New Roman"/>
          <w:sz w:val="24"/>
          <w:szCs w:val="24"/>
          <w:lang w:val="ro-RO"/>
        </w:rPr>
        <w:t>noiembrie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6D7AB5">
        <w:rPr>
          <w:rFonts w:ascii="Times New Roman" w:hAnsi="Times New Roman"/>
          <w:i/>
          <w:sz w:val="24"/>
          <w:szCs w:val="24"/>
          <w:lang w:val="ro-RO"/>
        </w:rPr>
        <w:t>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privind aprobarea </w:t>
      </w:r>
      <w:proofErr w:type="spellStart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Ordonan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proofErr w:type="spellEnd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a Guvernului nr.111/2021 pentru stabilirea unor m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suri de </w:t>
      </w:r>
      <w:proofErr w:type="spellStart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protec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ie</w:t>
      </w:r>
      <w:proofErr w:type="spellEnd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social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a </w:t>
      </w:r>
      <w:proofErr w:type="spellStart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angaja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ilor</w:t>
      </w:r>
      <w:proofErr w:type="spellEnd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proofErr w:type="spellStart"/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a altor categorii profesionale în contextul interzicerii, suspend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rii ori limit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rii </w:t>
      </w:r>
      <w:proofErr w:type="spellStart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activit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ilor</w:t>
      </w:r>
      <w:proofErr w:type="spellEnd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economice, determinate de </w:t>
      </w:r>
      <w:proofErr w:type="spellStart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situa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ia</w:t>
      </w:r>
      <w:proofErr w:type="spellEnd"/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epidemiologic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generat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 xml:space="preserve"> de r</w:t>
      </w:r>
      <w:r w:rsidR="000B1E9E" w:rsidRPr="000B1E9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0B1E9E" w:rsidRPr="000B1E9E">
        <w:rPr>
          <w:rFonts w:ascii="Times New Roman" w:hAnsi="Times New Roman"/>
          <w:i/>
          <w:sz w:val="24"/>
          <w:szCs w:val="24"/>
          <w:lang w:val="ro-RO"/>
        </w:rPr>
        <w:t>spândirea coronavirusului SARS-CoV-2</w:t>
      </w:r>
      <w:r w:rsidR="00FE577C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4DD0ABC0" w:rsidR="00515106" w:rsidRPr="00227826" w:rsidRDefault="00515106" w:rsidP="00FE577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</w:t>
      </w:r>
      <w:r w:rsidR="007C0DB9">
        <w:rPr>
          <w:rFonts w:ascii="Times New Roman" w:hAnsi="Times New Roman"/>
          <w:sz w:val="24"/>
          <w:szCs w:val="24"/>
          <w:lang w:val="ro-RO"/>
        </w:rPr>
        <w:t>62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F2F18">
        <w:rPr>
          <w:rFonts w:ascii="Times New Roman" w:hAnsi="Times New Roman"/>
          <w:b/>
          <w:sz w:val="24"/>
          <w:szCs w:val="24"/>
          <w:lang w:val="ro-RO"/>
        </w:rPr>
        <w:t>14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2AA3">
        <w:rPr>
          <w:rFonts w:ascii="Times New Roman" w:hAnsi="Times New Roman"/>
          <w:b/>
          <w:sz w:val="24"/>
          <w:szCs w:val="24"/>
          <w:lang w:val="ro-RO"/>
        </w:rPr>
        <w:t>decembrie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1F90A255" w14:textId="7AC381BF" w:rsidR="009A4B53" w:rsidRDefault="003D2065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F2F18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7246F0">
        <w:rPr>
          <w:rFonts w:ascii="Times New Roman" w:hAnsi="Times New Roman"/>
          <w:sz w:val="24"/>
          <w:szCs w:val="24"/>
          <w:lang w:val="ro-RO"/>
        </w:rPr>
        <w:t>unanimitate</w:t>
      </w:r>
      <w:r w:rsidRPr="00CF2F18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CF2F18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3873B4" w:rsidRPr="00CF2F1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CF2F18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CF2F18">
        <w:rPr>
          <w:rFonts w:ascii="Times New Roman" w:hAnsi="Times New Roman"/>
          <w:sz w:val="24"/>
          <w:szCs w:val="24"/>
          <w:lang w:val="ro-RO"/>
        </w:rPr>
        <w:t>a proiectului de lege.</w:t>
      </w:r>
    </w:p>
    <w:p w14:paraId="6A265231" w14:textId="77777777" w:rsidR="003873B4" w:rsidRPr="00227826" w:rsidRDefault="003873B4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17EB46F0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00D0462B" w:rsidR="003020A7" w:rsidRPr="003D2065" w:rsidRDefault="003B2AA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14:paraId="20323D76" w14:textId="719E7EC3" w:rsidR="003020A7" w:rsidRPr="003D2065" w:rsidRDefault="003B2AA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0D9EF8C2" w14:textId="0AB05599" w:rsidR="000D10E0" w:rsidRDefault="000D10E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29D08355" w14:textId="3F4B28EC" w:rsidR="009A4B53" w:rsidRDefault="009A4B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16DC5CB" w14:textId="2B49D157" w:rsidR="009A4B53" w:rsidRDefault="009A4B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9F0D337" w14:textId="0889B92B" w:rsidR="009A4B53" w:rsidRDefault="009A4B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A035C87" w14:textId="77777777" w:rsidR="00D230CB" w:rsidRDefault="00D230CB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D6DA6AE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2A03D8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8650F20" w14:textId="3313D8CD"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1B70FD6D" w14:textId="5340AECA" w:rsidR="0067434B" w:rsidRPr="00227826" w:rsidRDefault="0067434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802297A" w14:textId="58CBA9FF" w:rsidR="00161587" w:rsidRPr="00161587" w:rsidRDefault="00CF2F18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Consilier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5B5F7" w14:textId="77777777" w:rsidR="00EE18C5" w:rsidRDefault="00EE18C5">
      <w:r>
        <w:separator/>
      </w:r>
    </w:p>
  </w:endnote>
  <w:endnote w:type="continuationSeparator" w:id="0">
    <w:p w14:paraId="214C4024" w14:textId="77777777" w:rsidR="00EE18C5" w:rsidRDefault="00EE1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89132" w14:textId="77777777" w:rsidR="00EE18C5" w:rsidRDefault="00EE18C5">
      <w:r>
        <w:separator/>
      </w:r>
    </w:p>
  </w:footnote>
  <w:footnote w:type="continuationSeparator" w:id="0">
    <w:p w14:paraId="449D4436" w14:textId="77777777" w:rsidR="00EE18C5" w:rsidRDefault="00EE1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94F97"/>
    <w:rsid w:val="000A31F3"/>
    <w:rsid w:val="000A3526"/>
    <w:rsid w:val="000A6ECA"/>
    <w:rsid w:val="000A7E75"/>
    <w:rsid w:val="000B14D1"/>
    <w:rsid w:val="000B1E9E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0E0"/>
    <w:rsid w:val="000D1741"/>
    <w:rsid w:val="000D1C78"/>
    <w:rsid w:val="000D7092"/>
    <w:rsid w:val="000D7BFE"/>
    <w:rsid w:val="000E1DE3"/>
    <w:rsid w:val="000E3B51"/>
    <w:rsid w:val="000F308A"/>
    <w:rsid w:val="000F6672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43D3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65F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2EFD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3B4"/>
    <w:rsid w:val="00387E15"/>
    <w:rsid w:val="00391C1A"/>
    <w:rsid w:val="00392211"/>
    <w:rsid w:val="00395796"/>
    <w:rsid w:val="00397406"/>
    <w:rsid w:val="003A4C48"/>
    <w:rsid w:val="003B0937"/>
    <w:rsid w:val="003B2365"/>
    <w:rsid w:val="003B2AA3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2B81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4B4D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A51D4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05E9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21E2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434B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D7AB5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06A3"/>
    <w:rsid w:val="006F121C"/>
    <w:rsid w:val="006F310F"/>
    <w:rsid w:val="006F363E"/>
    <w:rsid w:val="006F3EB3"/>
    <w:rsid w:val="006F3F9D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246F0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6A41"/>
    <w:rsid w:val="007B728F"/>
    <w:rsid w:val="007B7C0A"/>
    <w:rsid w:val="007C0960"/>
    <w:rsid w:val="007C0D82"/>
    <w:rsid w:val="007C0DB9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8F6E17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3736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4B53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0BE0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4A03"/>
    <w:rsid w:val="00AF7315"/>
    <w:rsid w:val="00AF76DA"/>
    <w:rsid w:val="00B031D7"/>
    <w:rsid w:val="00B043CB"/>
    <w:rsid w:val="00B100DB"/>
    <w:rsid w:val="00B11E30"/>
    <w:rsid w:val="00B2027D"/>
    <w:rsid w:val="00B305EF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C6EE2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0A9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183C"/>
    <w:rsid w:val="00CF2853"/>
    <w:rsid w:val="00CF2F18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30C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A7F68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18C5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3A0E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E577C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4</cp:revision>
  <cp:lastPrinted>2021-12-14T11:03:00Z</cp:lastPrinted>
  <dcterms:created xsi:type="dcterms:W3CDTF">2021-12-14T10:54:00Z</dcterms:created>
  <dcterms:modified xsi:type="dcterms:W3CDTF">2021-12-14T11:03:00Z</dcterms:modified>
</cp:coreProperties>
</file>