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21" w:type="dxa"/>
        <w:jc w:val="center"/>
        <w:tblLayout w:type="fixed"/>
        <w:tblLook w:val="0000" w:firstRow="0" w:lastRow="0" w:firstColumn="0" w:lastColumn="0" w:noHBand="0" w:noVBand="0"/>
      </w:tblPr>
      <w:tblGrid>
        <w:gridCol w:w="8521"/>
      </w:tblGrid>
      <w:tr w:rsidR="003349B8" w:rsidRPr="00227826" w14:paraId="5FFFD729" w14:textId="77777777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 w:firstRow="1" w:lastRow="0" w:firstColumn="1" w:lastColumn="0" w:noHBand="0" w:noVBand="1"/>
            </w:tblPr>
            <w:tblGrid>
              <w:gridCol w:w="8421"/>
            </w:tblGrid>
            <w:tr w:rsidR="00485EDC" w:rsidRPr="00227826" w14:paraId="15AFF9AB" w14:textId="77777777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14:paraId="38BA263A" w14:textId="77777777"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 wp14:anchorId="55FDE18B" wp14:editId="07C2827E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593ED5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14:paraId="72CC6152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14:paraId="25BE6EDE" w14:textId="77777777"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14:paraId="1B09BF62" w14:textId="77777777"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14:paraId="74EE2173" w14:textId="77777777"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 w:firstRow="0" w:lastRow="0" w:firstColumn="0" w:lastColumn="0" w:noHBand="0" w:noVBand="0"/>
      </w:tblPr>
      <w:tblGrid>
        <w:gridCol w:w="850"/>
        <w:gridCol w:w="818"/>
        <w:gridCol w:w="2835"/>
      </w:tblGrid>
      <w:tr w:rsidR="00C67414" w:rsidRPr="00227826" w14:paraId="452F7D82" w14:textId="77777777">
        <w:trPr>
          <w:trHeight w:val="259"/>
        </w:trPr>
        <w:tc>
          <w:tcPr>
            <w:tcW w:w="1668" w:type="dxa"/>
            <w:gridSpan w:val="2"/>
          </w:tcPr>
          <w:p w14:paraId="6E8625A5" w14:textId="77777777"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2B5F284C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proofErr w:type="spellStart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</w:t>
            </w:r>
            <w:proofErr w:type="spellEnd"/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,</w:t>
            </w:r>
          </w:p>
        </w:tc>
        <w:tc>
          <w:tcPr>
            <w:tcW w:w="2835" w:type="dxa"/>
          </w:tcPr>
          <w:p w14:paraId="7C99C119" w14:textId="77777777"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14:paraId="3191E5F4" w14:textId="0EFDFE26" w:rsidR="00C67414" w:rsidRPr="00227826" w:rsidRDefault="00CF2F18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14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3B2AA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decembrie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 w14:paraId="24B70BE6" w14:textId="77777777">
        <w:trPr>
          <w:gridBefore w:val="1"/>
          <w:wBefore w:w="850" w:type="dxa"/>
          <w:trHeight w:val="259"/>
        </w:trPr>
        <w:tc>
          <w:tcPr>
            <w:tcW w:w="818" w:type="dxa"/>
          </w:tcPr>
          <w:p w14:paraId="49EEC316" w14:textId="77777777"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14:paraId="67BEFB2E" w14:textId="376A0BFB" w:rsidR="00C67414" w:rsidRPr="00227826" w:rsidRDefault="00D1253E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794F8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575</w:t>
            </w:r>
          </w:p>
        </w:tc>
      </w:tr>
    </w:tbl>
    <w:p w14:paraId="1D503785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296EAF4D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1647E97A" w14:textId="77777777"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14:paraId="5FD4B241" w14:textId="77777777"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DC745A5" w14:textId="77777777"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60C7C992" w14:textId="77777777" w:rsidR="00070822" w:rsidRPr="00070822" w:rsidRDefault="00070822" w:rsidP="00070822">
      <w:pPr>
        <w:rPr>
          <w:lang w:val="ro-RO"/>
        </w:rPr>
      </w:pPr>
    </w:p>
    <w:p w14:paraId="6B8CBEFA" w14:textId="77777777"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14:paraId="11876DF7" w14:textId="4E97785E"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 xml:space="preserve">privind aprobarea </w:t>
      </w:r>
      <w:proofErr w:type="spellStart"/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>Ordonan</w:t>
      </w:r>
      <w:r w:rsidR="00794F86" w:rsidRPr="00794F86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>ei</w:t>
      </w:r>
      <w:proofErr w:type="spellEnd"/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 xml:space="preserve"> de </w:t>
      </w:r>
      <w:proofErr w:type="spellStart"/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>urgen</w:t>
      </w:r>
      <w:r w:rsidR="00794F86" w:rsidRPr="00794F86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proofErr w:type="spellEnd"/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 xml:space="preserve"> a Guvernului nr.114/2021 pentru modificarea unor acte normative, precum </w:t>
      </w:r>
      <w:proofErr w:type="spellStart"/>
      <w:r w:rsidR="00794F86" w:rsidRPr="00794F86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 xml:space="preserve"> reglementarea unor m</w:t>
      </w:r>
      <w:r w:rsidR="00794F86" w:rsidRPr="00794F86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 xml:space="preserve">suri în domeniul </w:t>
      </w:r>
      <w:proofErr w:type="spellStart"/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>protec</w:t>
      </w:r>
      <w:r w:rsidR="00794F86" w:rsidRPr="00794F86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>iei</w:t>
      </w:r>
      <w:proofErr w:type="spellEnd"/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 xml:space="preserve"> drepturilor persoanelor cu </w:t>
      </w:r>
      <w:proofErr w:type="spellStart"/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>dizabilit</w:t>
      </w:r>
      <w:r w:rsidR="00794F86" w:rsidRPr="00794F86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794F86" w:rsidRPr="00794F86">
        <w:rPr>
          <w:rFonts w:ascii="Times New Roman" w:hAnsi="Times New Roman"/>
          <w:b/>
          <w:sz w:val="24"/>
          <w:szCs w:val="24"/>
          <w:lang w:val="ro-RO"/>
        </w:rPr>
        <w:t>i</w:t>
      </w:r>
      <w:proofErr w:type="spellEnd"/>
    </w:p>
    <w:p w14:paraId="13925B00" w14:textId="77777777"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70B9C04D" w14:textId="77777777"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211337BF" w14:textId="451F6722" w:rsidR="00515106" w:rsidRPr="00227826" w:rsidRDefault="00515106" w:rsidP="00FE577C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</w:t>
      </w:r>
      <w:r w:rsidR="007C0DB9">
        <w:rPr>
          <w:rFonts w:ascii="Times New Roman" w:hAnsi="Times New Roman"/>
          <w:sz w:val="24"/>
          <w:szCs w:val="24"/>
          <w:lang w:val="ro-RO"/>
        </w:rPr>
        <w:t>95</w:t>
      </w:r>
      <w:r w:rsidR="007246F0">
        <w:rPr>
          <w:rFonts w:ascii="Times New Roman" w:hAnsi="Times New Roman"/>
          <w:sz w:val="24"/>
          <w:szCs w:val="24"/>
          <w:lang w:val="ro-RO"/>
        </w:rPr>
        <w:t xml:space="preserve"> și 117 alin.(3)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</w:t>
      </w:r>
      <w:r w:rsidR="007C0DB9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="007246F0">
        <w:rPr>
          <w:rFonts w:ascii="Times New Roman" w:hAnsi="Times New Roman"/>
          <w:sz w:val="24"/>
          <w:szCs w:val="24"/>
          <w:lang w:val="ro-RO"/>
        </w:rPr>
        <w:t xml:space="preserve"> cu modificările și completările ulterioare,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ia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 xml:space="preserve"> avizare,</w:t>
      </w:r>
      <w:r w:rsidR="0093736F">
        <w:rPr>
          <w:rFonts w:ascii="Times New Roman" w:hAnsi="Times New Roman"/>
          <w:sz w:val="24"/>
          <w:szCs w:val="24"/>
          <w:lang w:val="ro-RO"/>
        </w:rPr>
        <w:t xml:space="preserve"> în procedură de urgență,</w:t>
      </w:r>
      <w:r w:rsidR="000F6672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prin adresa nr. </w:t>
      </w:r>
      <w:proofErr w:type="spellStart"/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794F86">
        <w:rPr>
          <w:rFonts w:ascii="Times New Roman" w:hAnsi="Times New Roman"/>
          <w:b/>
          <w:sz w:val="24"/>
          <w:szCs w:val="24"/>
          <w:lang w:val="ro-RO"/>
        </w:rPr>
        <w:t>554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0B1E9E">
        <w:rPr>
          <w:rFonts w:ascii="Times New Roman" w:hAnsi="Times New Roman"/>
          <w:sz w:val="24"/>
          <w:szCs w:val="24"/>
          <w:lang w:val="ro-RO"/>
        </w:rPr>
        <w:t>8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246F0">
        <w:rPr>
          <w:rFonts w:ascii="Times New Roman" w:hAnsi="Times New Roman"/>
          <w:sz w:val="24"/>
          <w:szCs w:val="24"/>
          <w:lang w:val="ro-RO"/>
        </w:rPr>
        <w:t>noiembrie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6D7AB5">
        <w:rPr>
          <w:rFonts w:ascii="Times New Roman" w:hAnsi="Times New Roman"/>
          <w:i/>
          <w:sz w:val="24"/>
          <w:szCs w:val="24"/>
          <w:lang w:val="ro-RO"/>
        </w:rPr>
        <w:t>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>ege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 xml:space="preserve">privind aprobarea </w:t>
      </w:r>
      <w:proofErr w:type="spellStart"/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>Ordonan</w:t>
      </w:r>
      <w:r w:rsidR="00794F86" w:rsidRPr="00794F86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>ei</w:t>
      </w:r>
      <w:proofErr w:type="spellEnd"/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 xml:space="preserve"> de </w:t>
      </w:r>
      <w:proofErr w:type="spellStart"/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>urgen</w:t>
      </w:r>
      <w:r w:rsidR="00794F86" w:rsidRPr="00794F86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proofErr w:type="spellEnd"/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 xml:space="preserve"> a Guvernului nr.114/2021 pentru modificarea unor acte normative, precum </w:t>
      </w:r>
      <w:proofErr w:type="spellStart"/>
      <w:r w:rsidR="00794F86" w:rsidRPr="00794F86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 xml:space="preserve"> reglementarea unor m</w:t>
      </w:r>
      <w:r w:rsidR="00794F86" w:rsidRPr="00794F86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 xml:space="preserve">suri în domeniul </w:t>
      </w:r>
      <w:proofErr w:type="spellStart"/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>protec</w:t>
      </w:r>
      <w:r w:rsidR="00794F86" w:rsidRPr="00794F86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>iei</w:t>
      </w:r>
      <w:proofErr w:type="spellEnd"/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 xml:space="preserve"> drepturilor persoanelor cu </w:t>
      </w:r>
      <w:proofErr w:type="spellStart"/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>dizabilit</w:t>
      </w:r>
      <w:r w:rsidR="00794F86" w:rsidRPr="00794F86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794F86" w:rsidRPr="00794F86">
        <w:rPr>
          <w:rFonts w:ascii="Times New Roman" w:hAnsi="Times New Roman"/>
          <w:i/>
          <w:sz w:val="24"/>
          <w:szCs w:val="24"/>
          <w:lang w:val="ro-RO"/>
        </w:rPr>
        <w:t>i</w:t>
      </w:r>
      <w:proofErr w:type="spellEnd"/>
      <w:r w:rsidR="00FE577C">
        <w:rPr>
          <w:rFonts w:ascii="Times New Roman" w:hAnsi="Times New Roman"/>
          <w:i/>
          <w:sz w:val="24"/>
          <w:szCs w:val="24"/>
          <w:lang w:val="ro-RO"/>
        </w:rPr>
        <w:t>.</w:t>
      </w:r>
    </w:p>
    <w:p w14:paraId="794E51E8" w14:textId="5BBCC191" w:rsidR="00515106" w:rsidRPr="00227826" w:rsidRDefault="00515106" w:rsidP="00FE577C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</w:t>
      </w:r>
      <w:r w:rsidR="007C0DB9">
        <w:rPr>
          <w:rFonts w:ascii="Times New Roman" w:hAnsi="Times New Roman"/>
          <w:sz w:val="24"/>
          <w:szCs w:val="24"/>
          <w:lang w:val="ro-RO"/>
        </w:rPr>
        <w:t>62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din Regulamentul Camerei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Deputaţilor</w:t>
      </w:r>
      <w:proofErr w:type="spellEnd"/>
      <w:r w:rsidRPr="00227826">
        <w:rPr>
          <w:rFonts w:ascii="Times New Roman" w:hAnsi="Times New Roman"/>
          <w:sz w:val="24"/>
          <w:szCs w:val="24"/>
          <w:lang w:val="ro-RO"/>
        </w:rPr>
        <w:t>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ei pentru </w:t>
      </w:r>
      <w:proofErr w:type="spellStart"/>
      <w:r w:rsidR="000B4CAD" w:rsidRPr="00227826">
        <w:rPr>
          <w:rFonts w:ascii="Times New Roman" w:hAnsi="Times New Roman"/>
          <w:sz w:val="24"/>
          <w:szCs w:val="24"/>
          <w:lang w:val="ro-RO"/>
        </w:rPr>
        <w:t>administraţie</w:t>
      </w:r>
      <w:proofErr w:type="spellEnd"/>
      <w:r w:rsidR="000B4CAD" w:rsidRPr="00227826">
        <w:rPr>
          <w:rFonts w:ascii="Times New Roman" w:hAnsi="Times New Roman"/>
          <w:sz w:val="24"/>
          <w:szCs w:val="24"/>
          <w:lang w:val="ro-RO"/>
        </w:rPr>
        <w:t xml:space="preserve">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 xml:space="preserve">de </w:t>
      </w:r>
      <w:r w:rsidR="005D35B3">
        <w:rPr>
          <w:rFonts w:ascii="Times New Roman" w:hAnsi="Times New Roman"/>
          <w:sz w:val="24"/>
          <w:szCs w:val="24"/>
          <w:lang w:val="ro-RO"/>
        </w:rPr>
        <w:t>l</w:t>
      </w:r>
      <w:r w:rsidR="00F538FC">
        <w:rPr>
          <w:rFonts w:ascii="Times New Roman" w:hAnsi="Times New Roman"/>
          <w:sz w:val="24"/>
          <w:szCs w:val="24"/>
          <w:lang w:val="ro-RO"/>
        </w:rPr>
        <w:t>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</w:t>
      </w:r>
      <w:proofErr w:type="spellStart"/>
      <w:r w:rsidRPr="00227826">
        <w:rPr>
          <w:rFonts w:ascii="Times New Roman" w:hAnsi="Times New Roman"/>
          <w:sz w:val="24"/>
          <w:szCs w:val="24"/>
          <w:lang w:val="ro-RO"/>
        </w:rPr>
        <w:t>şedinţa</w:t>
      </w:r>
      <w:proofErr w:type="spellEnd"/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F2F18">
        <w:rPr>
          <w:rFonts w:ascii="Times New Roman" w:hAnsi="Times New Roman"/>
          <w:b/>
          <w:sz w:val="24"/>
          <w:szCs w:val="24"/>
          <w:lang w:val="ro-RO"/>
        </w:rPr>
        <w:t>14</w:t>
      </w:r>
      <w:r w:rsidR="00D35309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B2AA3">
        <w:rPr>
          <w:rFonts w:ascii="Times New Roman" w:hAnsi="Times New Roman"/>
          <w:b/>
          <w:sz w:val="24"/>
          <w:szCs w:val="24"/>
          <w:lang w:val="ro-RO"/>
        </w:rPr>
        <w:t>decembrie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60281">
        <w:rPr>
          <w:rFonts w:ascii="Times New Roman" w:hAnsi="Times New Roman"/>
          <w:b/>
          <w:sz w:val="24"/>
          <w:szCs w:val="24"/>
          <w:lang w:val="ro-RO"/>
        </w:rPr>
        <w:t>2021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14:paraId="1F90A255" w14:textId="7AC381BF" w:rsidR="009A4B53" w:rsidRDefault="003D2065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CF2F18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7246F0">
        <w:rPr>
          <w:rFonts w:ascii="Times New Roman" w:hAnsi="Times New Roman"/>
          <w:sz w:val="24"/>
          <w:szCs w:val="24"/>
          <w:lang w:val="ro-RO"/>
        </w:rPr>
        <w:t>unanimitate</w:t>
      </w:r>
      <w:r w:rsidRPr="00CF2F18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CF2F18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3873B4" w:rsidRPr="00CF2F1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CF2F18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CF2F18">
        <w:rPr>
          <w:rFonts w:ascii="Times New Roman" w:hAnsi="Times New Roman"/>
          <w:sz w:val="24"/>
          <w:szCs w:val="24"/>
          <w:lang w:val="ro-RO"/>
        </w:rPr>
        <w:t>a proiectului de lege.</w:t>
      </w:r>
    </w:p>
    <w:p w14:paraId="6A265231" w14:textId="77777777" w:rsidR="003873B4" w:rsidRPr="00227826" w:rsidRDefault="003873B4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9"/>
        <w:gridCol w:w="4859"/>
      </w:tblGrid>
      <w:tr w:rsidR="003020A7" w:rsidRPr="003020A7" w14:paraId="7AD0738C" w14:textId="77777777" w:rsidTr="003222DA">
        <w:tc>
          <w:tcPr>
            <w:tcW w:w="4859" w:type="dxa"/>
          </w:tcPr>
          <w:p w14:paraId="1CC953DE" w14:textId="17EB46F0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14:paraId="72A3390C" w14:textId="77777777"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14:paraId="426C8D5E" w14:textId="77777777" w:rsidTr="003222DA">
        <w:tc>
          <w:tcPr>
            <w:tcW w:w="4859" w:type="dxa"/>
          </w:tcPr>
          <w:p w14:paraId="29EDBB2C" w14:textId="00D0462B" w:rsidR="003020A7" w:rsidRPr="003D2065" w:rsidRDefault="003B2AA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859" w:type="dxa"/>
          </w:tcPr>
          <w:p w14:paraId="20323D76" w14:textId="719E7EC3" w:rsidR="003020A7" w:rsidRPr="003D2065" w:rsidRDefault="003B2AA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14:paraId="59781D26" w14:textId="77777777"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14:paraId="0D9EF8C2" w14:textId="0AB05599" w:rsidR="000D10E0" w:rsidRDefault="000D10E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29D08355" w14:textId="3F4B28EC" w:rsidR="009A4B53" w:rsidRDefault="009A4B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16DC5CB" w14:textId="07D5937B" w:rsidR="009A4B53" w:rsidRDefault="009A4B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278778C0" w14:textId="133037E4" w:rsidR="00A82D92" w:rsidRDefault="00A82D9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7ACE95CF" w14:textId="77777777" w:rsidR="005D35B3" w:rsidRDefault="005D35B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B0D5B6C" w14:textId="77777777" w:rsidR="00A82D92" w:rsidRDefault="00A82D9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49F0D337" w14:textId="36E3D24D" w:rsidR="009A4B53" w:rsidRDefault="009A4B5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D6DA6AE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52A03D86" w14:textId="77777777"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14:paraId="68650F20" w14:textId="3313D8CD"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14:paraId="1B70FD6D" w14:textId="5340AECA" w:rsidR="0067434B" w:rsidRPr="00227826" w:rsidRDefault="0067434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Șef serviciu, Nicoleta Toma</w:t>
      </w:r>
    </w:p>
    <w:p w14:paraId="0802297A" w14:textId="58CBA9FF" w:rsidR="00161587" w:rsidRPr="00161587" w:rsidRDefault="00CF2F18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Consilier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5B822" w14:textId="77777777" w:rsidR="00983677" w:rsidRDefault="00983677">
      <w:r>
        <w:separator/>
      </w:r>
    </w:p>
  </w:endnote>
  <w:endnote w:type="continuationSeparator" w:id="0">
    <w:p w14:paraId="39A64B45" w14:textId="77777777" w:rsidR="00983677" w:rsidRDefault="0098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24F7" w14:textId="77777777" w:rsidR="00092596" w:rsidRDefault="00AC549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8C0F64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2FE" w14:textId="77777777"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</w:t>
    </w:r>
    <w:proofErr w:type="spellStart"/>
    <w:r>
      <w:rPr>
        <w:rFonts w:ascii="Verdana" w:hAnsi="Verdana"/>
        <w:sz w:val="18"/>
        <w:szCs w:val="16"/>
        <w:lang w:val="ro-RO"/>
      </w:rPr>
      <w:t>administraţie</w:t>
    </w:r>
    <w:proofErr w:type="spellEnd"/>
    <w:r>
      <w:rPr>
        <w:rFonts w:ascii="Verdana" w:hAnsi="Verdana"/>
        <w:sz w:val="18"/>
        <w:szCs w:val="16"/>
        <w:lang w:val="ro-RO"/>
      </w:rPr>
      <w:t xml:space="preserve"> publică, amenajarea teritoriului </w:t>
    </w:r>
    <w:proofErr w:type="spellStart"/>
    <w:r>
      <w:rPr>
        <w:rFonts w:ascii="Verdana" w:hAnsi="Verdana"/>
        <w:sz w:val="18"/>
        <w:szCs w:val="16"/>
        <w:lang w:val="ro-RO"/>
      </w:rPr>
      <w:t>şi</w:t>
    </w:r>
    <w:proofErr w:type="spellEnd"/>
    <w:r>
      <w:rPr>
        <w:rFonts w:ascii="Verdana" w:hAnsi="Verdana"/>
        <w:sz w:val="18"/>
        <w:szCs w:val="16"/>
        <w:lang w:val="ro-RO"/>
      </w:rPr>
      <w:t xml:space="preserve"> echilibru ecologic</w:t>
    </w:r>
  </w:p>
  <w:p w14:paraId="129DB428" w14:textId="77777777"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9D5EF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A1D11" w14:textId="77777777" w:rsidR="00983677" w:rsidRDefault="00983677">
      <w:r>
        <w:separator/>
      </w:r>
    </w:p>
  </w:footnote>
  <w:footnote w:type="continuationSeparator" w:id="0">
    <w:p w14:paraId="5BED88C9" w14:textId="77777777" w:rsidR="00983677" w:rsidRDefault="00983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68C8" w14:textId="77777777" w:rsidR="00120145" w:rsidRDefault="00AC549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63AB48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94F97"/>
    <w:rsid w:val="000A31F3"/>
    <w:rsid w:val="000A3526"/>
    <w:rsid w:val="000A6ECA"/>
    <w:rsid w:val="000A7E75"/>
    <w:rsid w:val="000B14D1"/>
    <w:rsid w:val="000B1E9E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0E0"/>
    <w:rsid w:val="000D1741"/>
    <w:rsid w:val="000D1C78"/>
    <w:rsid w:val="000D7092"/>
    <w:rsid w:val="000D7BFE"/>
    <w:rsid w:val="000E1DE3"/>
    <w:rsid w:val="000E3B51"/>
    <w:rsid w:val="000F308A"/>
    <w:rsid w:val="000F6672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43D3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65F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2EFD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3B4"/>
    <w:rsid w:val="00387E15"/>
    <w:rsid w:val="00391C1A"/>
    <w:rsid w:val="00392211"/>
    <w:rsid w:val="00395796"/>
    <w:rsid w:val="00397406"/>
    <w:rsid w:val="003A4C48"/>
    <w:rsid w:val="003B0937"/>
    <w:rsid w:val="003B2365"/>
    <w:rsid w:val="003B2AA3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2B81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4B4D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A51D4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35B3"/>
    <w:rsid w:val="005D4D9E"/>
    <w:rsid w:val="005D6AAB"/>
    <w:rsid w:val="005E4B4F"/>
    <w:rsid w:val="005E5CC3"/>
    <w:rsid w:val="005F3955"/>
    <w:rsid w:val="005F3A3A"/>
    <w:rsid w:val="006005E9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21E2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434B"/>
    <w:rsid w:val="0067520A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D7AB5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06A3"/>
    <w:rsid w:val="006F121C"/>
    <w:rsid w:val="006F310F"/>
    <w:rsid w:val="006F363E"/>
    <w:rsid w:val="006F3EB3"/>
    <w:rsid w:val="006F3F9D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246F0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4F86"/>
    <w:rsid w:val="007957A7"/>
    <w:rsid w:val="007A580E"/>
    <w:rsid w:val="007B36DA"/>
    <w:rsid w:val="007B3B39"/>
    <w:rsid w:val="007B402B"/>
    <w:rsid w:val="007B6A41"/>
    <w:rsid w:val="007B728F"/>
    <w:rsid w:val="007B7C0A"/>
    <w:rsid w:val="007C0960"/>
    <w:rsid w:val="007C0D82"/>
    <w:rsid w:val="007C0DB9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8F6E17"/>
    <w:rsid w:val="00905345"/>
    <w:rsid w:val="00905A5B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3736F"/>
    <w:rsid w:val="009477F9"/>
    <w:rsid w:val="00950340"/>
    <w:rsid w:val="0095167D"/>
    <w:rsid w:val="00953A5E"/>
    <w:rsid w:val="00956978"/>
    <w:rsid w:val="00957E5F"/>
    <w:rsid w:val="00960281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3677"/>
    <w:rsid w:val="00984C1A"/>
    <w:rsid w:val="00985DFF"/>
    <w:rsid w:val="00987A56"/>
    <w:rsid w:val="00994C4B"/>
    <w:rsid w:val="009A24A7"/>
    <w:rsid w:val="009A34D0"/>
    <w:rsid w:val="009A4476"/>
    <w:rsid w:val="009A4B53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0BE0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2D92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81A"/>
    <w:rsid w:val="00AC7CC6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4A03"/>
    <w:rsid w:val="00AF7315"/>
    <w:rsid w:val="00AF76DA"/>
    <w:rsid w:val="00B031D7"/>
    <w:rsid w:val="00B043CB"/>
    <w:rsid w:val="00B100DB"/>
    <w:rsid w:val="00B11E30"/>
    <w:rsid w:val="00B2027D"/>
    <w:rsid w:val="00B305EF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0A9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183C"/>
    <w:rsid w:val="00CF2853"/>
    <w:rsid w:val="00CF2F18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A7F68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3A0E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E577C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FDE2E"/>
  <w15:docId w15:val="{D81DAA0D-D4D2-4E63-A845-87F435125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6AC84-BA73-4B22-A413-8ABCA486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 Pahontu</cp:lastModifiedBy>
  <cp:revision>3</cp:revision>
  <cp:lastPrinted>2021-12-14T11:04:00Z</cp:lastPrinted>
  <dcterms:created xsi:type="dcterms:W3CDTF">2021-12-14T10:56:00Z</dcterms:created>
  <dcterms:modified xsi:type="dcterms:W3CDTF">2021-12-14T11:04:00Z</dcterms:modified>
</cp:coreProperties>
</file>