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BC56B3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9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februarie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432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C56B3" w:rsidRPr="00BC56B3">
        <w:rPr>
          <w:rFonts w:ascii="Times New Roman" w:hAnsi="Times New Roman"/>
          <w:b/>
          <w:sz w:val="24"/>
          <w:szCs w:val="24"/>
          <w:lang w:val="ro-RO"/>
        </w:rPr>
        <w:t>privind aprobarea Ordonan</w:t>
      </w:r>
      <w:r w:rsidR="00BC56B3" w:rsidRPr="00BC56B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C56B3" w:rsidRPr="00BC56B3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BC56B3" w:rsidRPr="00BC56B3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BC56B3" w:rsidRPr="00BC56B3">
        <w:rPr>
          <w:rFonts w:ascii="Times New Roman" w:hAnsi="Times New Roman"/>
          <w:b/>
          <w:sz w:val="24"/>
          <w:szCs w:val="24"/>
          <w:lang w:val="ro-RO"/>
        </w:rPr>
        <w:t xml:space="preserve"> a Guvernului nr.142/2020 pentru prelungirea termenelor privind depunerea unor documente prev</w:t>
      </w:r>
      <w:r w:rsidR="00BC56B3" w:rsidRPr="00BC56B3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BC56B3" w:rsidRPr="00BC56B3">
        <w:rPr>
          <w:rFonts w:ascii="Times New Roman" w:hAnsi="Times New Roman"/>
          <w:b/>
          <w:sz w:val="24"/>
          <w:szCs w:val="24"/>
          <w:lang w:val="ro-RO"/>
        </w:rPr>
        <w:t>zute în sarcina asocia</w:t>
      </w:r>
      <w:r w:rsidR="00BC56B3" w:rsidRPr="00BC56B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C56B3" w:rsidRPr="00BC56B3">
        <w:rPr>
          <w:rFonts w:ascii="Times New Roman" w:hAnsi="Times New Roman"/>
          <w:b/>
          <w:sz w:val="24"/>
          <w:szCs w:val="24"/>
          <w:lang w:val="ro-RO"/>
        </w:rPr>
        <w:t xml:space="preserve">iilor </w:t>
      </w:r>
      <w:r w:rsidR="00BC56B3" w:rsidRPr="00BC56B3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BC56B3" w:rsidRPr="00BC56B3">
        <w:rPr>
          <w:rFonts w:ascii="Times New Roman" w:hAnsi="Times New Roman"/>
          <w:b/>
          <w:sz w:val="24"/>
          <w:szCs w:val="24"/>
          <w:lang w:val="ro-RO"/>
        </w:rPr>
        <w:t>i funda</w:t>
      </w:r>
      <w:r w:rsidR="00BC56B3" w:rsidRPr="00BC56B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BC56B3" w:rsidRPr="00BC56B3">
        <w:rPr>
          <w:rFonts w:ascii="Times New Roman" w:hAnsi="Times New Roman"/>
          <w:b/>
          <w:sz w:val="24"/>
          <w:szCs w:val="24"/>
          <w:lang w:val="ro-RO"/>
        </w:rPr>
        <w:t>iilor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b/>
          <w:sz w:val="24"/>
          <w:szCs w:val="24"/>
          <w:lang w:val="ro-RO"/>
        </w:rPr>
        <w:t>579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BC56B3">
        <w:rPr>
          <w:rFonts w:ascii="Times New Roman" w:hAnsi="Times New Roman"/>
          <w:sz w:val="24"/>
          <w:szCs w:val="24"/>
          <w:lang w:val="ro-RO"/>
        </w:rPr>
        <w:t>30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BC56B3" w:rsidRPr="00BC56B3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BC56B3" w:rsidRPr="00BC56B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C56B3" w:rsidRPr="00BC56B3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BC56B3" w:rsidRPr="00BC56B3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BC56B3" w:rsidRPr="00BC56B3">
        <w:rPr>
          <w:rFonts w:ascii="Times New Roman" w:hAnsi="Times New Roman"/>
          <w:i/>
          <w:sz w:val="24"/>
          <w:szCs w:val="24"/>
          <w:lang w:val="ro-RO"/>
        </w:rPr>
        <w:t xml:space="preserve"> a Guvernului nr.142/2020 pentru prelungirea termenelor privind depunerea unor documente prev</w:t>
      </w:r>
      <w:r w:rsidR="00BC56B3" w:rsidRPr="00BC56B3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BC56B3" w:rsidRPr="00BC56B3">
        <w:rPr>
          <w:rFonts w:ascii="Times New Roman" w:hAnsi="Times New Roman"/>
          <w:i/>
          <w:sz w:val="24"/>
          <w:szCs w:val="24"/>
          <w:lang w:val="ro-RO"/>
        </w:rPr>
        <w:t>zute în sarcina asocia</w:t>
      </w:r>
      <w:r w:rsidR="00BC56B3" w:rsidRPr="00BC56B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C56B3" w:rsidRPr="00BC56B3">
        <w:rPr>
          <w:rFonts w:ascii="Times New Roman" w:hAnsi="Times New Roman"/>
          <w:i/>
          <w:sz w:val="24"/>
          <w:szCs w:val="24"/>
          <w:lang w:val="ro-RO"/>
        </w:rPr>
        <w:t xml:space="preserve">iilor </w:t>
      </w:r>
      <w:r w:rsidR="00BC56B3" w:rsidRPr="00BC56B3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BC56B3" w:rsidRPr="00BC56B3">
        <w:rPr>
          <w:rFonts w:ascii="Times New Roman" w:hAnsi="Times New Roman"/>
          <w:i/>
          <w:sz w:val="24"/>
          <w:szCs w:val="24"/>
          <w:lang w:val="ro-RO"/>
        </w:rPr>
        <w:t>i funda</w:t>
      </w:r>
      <w:r w:rsidR="00BC56B3" w:rsidRPr="00BC56B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BC56B3" w:rsidRPr="00BC56B3">
        <w:rPr>
          <w:rFonts w:ascii="Times New Roman" w:hAnsi="Times New Roman"/>
          <w:i/>
          <w:sz w:val="24"/>
          <w:szCs w:val="24"/>
          <w:lang w:val="ro-RO"/>
        </w:rPr>
        <w:t>iilor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b/>
          <w:sz w:val="24"/>
          <w:szCs w:val="24"/>
          <w:lang w:val="ro-RO"/>
        </w:rPr>
        <w:t>9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BA16EB">
        <w:rPr>
          <w:rFonts w:ascii="Times New Roman" w:hAnsi="Times New Roman"/>
          <w:b/>
          <w:sz w:val="24"/>
          <w:szCs w:val="24"/>
          <w:lang w:val="ro-RO"/>
        </w:rPr>
        <w:t>februarie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EE05F0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FD9" w:rsidRDefault="006A6FD9">
      <w:r>
        <w:separator/>
      </w:r>
    </w:p>
  </w:endnote>
  <w:endnote w:type="continuationSeparator" w:id="1">
    <w:p w:rsidR="006A6FD9" w:rsidRDefault="006A6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AE65B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FD9" w:rsidRDefault="006A6FD9">
      <w:r>
        <w:separator/>
      </w:r>
    </w:p>
  </w:footnote>
  <w:footnote w:type="continuationSeparator" w:id="1">
    <w:p w:rsidR="006A6FD9" w:rsidRDefault="006A6F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AE65B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A6FD9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E65B6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66925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model_adresa.dot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2</cp:revision>
  <cp:lastPrinted>2021-02-09T10:18:00Z</cp:lastPrinted>
  <dcterms:created xsi:type="dcterms:W3CDTF">2021-02-15T08:35:00Z</dcterms:created>
  <dcterms:modified xsi:type="dcterms:W3CDTF">2021-02-15T08:35:00Z</dcterms:modified>
</cp:coreProperties>
</file>