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11F" w:rsidRDefault="006C32A1" w:rsidP="00BA411F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A411F" w:rsidRDefault="00BA411F" w:rsidP="00BA411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BA411F" w:rsidRDefault="00BA411F" w:rsidP="00BA411F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BA411F" w:rsidRDefault="00BA411F" w:rsidP="00BA411F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BA411F" w:rsidRPr="00094566" w:rsidRDefault="00BA411F" w:rsidP="00BA411F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BA411F" w:rsidRPr="00094566" w:rsidTr="00BA411F">
        <w:trPr>
          <w:trHeight w:val="259"/>
        </w:trPr>
        <w:tc>
          <w:tcPr>
            <w:tcW w:w="1417" w:type="dxa"/>
            <w:gridSpan w:val="2"/>
            <w:hideMark/>
          </w:tcPr>
          <w:p w:rsidR="00BA411F" w:rsidRPr="00094566" w:rsidRDefault="00BA411F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094566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BA411F" w:rsidRPr="00094566" w:rsidRDefault="00627554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094566">
              <w:rPr>
                <w:rFonts w:ascii="Verdana" w:hAnsi="Verdana"/>
                <w:sz w:val="20"/>
                <w:szCs w:val="24"/>
                <w:lang w:val="ro-RO"/>
              </w:rPr>
              <w:t>3</w:t>
            </w:r>
            <w:r w:rsidR="00E11D02" w:rsidRPr="00094566">
              <w:rPr>
                <w:rFonts w:ascii="Verdana" w:hAnsi="Verdana"/>
                <w:sz w:val="20"/>
                <w:szCs w:val="24"/>
                <w:lang w:val="ro-RO"/>
              </w:rPr>
              <w:t xml:space="preserve"> aprilie 2020</w:t>
            </w:r>
          </w:p>
        </w:tc>
      </w:tr>
      <w:tr w:rsidR="00BA411F" w:rsidRPr="00094566" w:rsidTr="00BA411F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BA411F" w:rsidRPr="00094566" w:rsidRDefault="00BA411F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094566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BA411F" w:rsidRPr="00094566" w:rsidRDefault="00BA411F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094566"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627554" w:rsidRPr="00094566">
              <w:rPr>
                <w:rFonts w:ascii="Verdana" w:hAnsi="Verdana"/>
                <w:sz w:val="20"/>
                <w:szCs w:val="24"/>
                <w:lang w:val="ro-RO"/>
              </w:rPr>
              <w:t>198</w:t>
            </w:r>
          </w:p>
        </w:tc>
      </w:tr>
    </w:tbl>
    <w:p w:rsidR="00BA411F" w:rsidRPr="00094566" w:rsidRDefault="00BA411F" w:rsidP="00BA411F">
      <w:pPr>
        <w:rPr>
          <w:rFonts w:ascii="Verdana" w:hAnsi="Verdana"/>
          <w:sz w:val="24"/>
          <w:szCs w:val="24"/>
          <w:lang w:val="ro-RO"/>
        </w:rPr>
      </w:pPr>
    </w:p>
    <w:p w:rsidR="004D1D6E" w:rsidRPr="00094566" w:rsidRDefault="00081729" w:rsidP="00F860A7">
      <w:pPr>
        <w:ind w:left="851"/>
        <w:rPr>
          <w:rFonts w:ascii="Verdana" w:hAnsi="Verdana"/>
          <w:sz w:val="24"/>
          <w:szCs w:val="24"/>
          <w:lang w:val="ro-RO"/>
        </w:rPr>
      </w:pPr>
      <w:r w:rsidRPr="00094566">
        <w:rPr>
          <w:rFonts w:ascii="Verdana" w:hAnsi="Verdana"/>
          <w:sz w:val="24"/>
          <w:szCs w:val="24"/>
          <w:lang w:val="ro-RO"/>
        </w:rPr>
        <w:tab/>
      </w:r>
    </w:p>
    <w:p w:rsidR="00F860A7" w:rsidRDefault="00081729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Către</w:t>
      </w:r>
    </w:p>
    <w:p w:rsidR="00F860A7" w:rsidRDefault="00081729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3A1BC2" w:rsidRDefault="003A1BC2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7B728F" w:rsidRPr="00E1098A" w:rsidRDefault="007B728F" w:rsidP="0048451E">
      <w:pPr>
        <w:spacing w:line="276" w:lineRule="auto"/>
        <w:ind w:left="851" w:right="-108"/>
        <w:rPr>
          <w:rFonts w:ascii="Verdana" w:hAnsi="Verdana"/>
          <w:color w:val="FF0000"/>
          <w:sz w:val="24"/>
          <w:szCs w:val="24"/>
          <w:lang w:val="ro-RO"/>
        </w:rPr>
      </w:pPr>
    </w:p>
    <w:p w:rsidR="00974F85" w:rsidRPr="007B728F" w:rsidRDefault="00974F85" w:rsidP="0048451E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6F121C" w:rsidRDefault="00081729" w:rsidP="00627554">
      <w:pPr>
        <w:pStyle w:val="Heading4"/>
        <w:shd w:val="clear" w:color="auto" w:fill="FFFFFF"/>
        <w:spacing w:before="0" w:after="80" w:line="360" w:lineRule="auto"/>
        <w:ind w:firstLine="720"/>
        <w:jc w:val="both"/>
        <w:rPr>
          <w:rFonts w:ascii="Verdana" w:hAnsi="Verdana"/>
          <w:b w:val="0"/>
          <w:sz w:val="24"/>
          <w:szCs w:val="24"/>
          <w:lang w:val="ro-RO"/>
        </w:rPr>
      </w:pPr>
      <w:r w:rsidRPr="00627554">
        <w:rPr>
          <w:rFonts w:ascii="Verdana" w:hAnsi="Verdana"/>
          <w:b w:val="0"/>
          <w:sz w:val="24"/>
          <w:szCs w:val="24"/>
          <w:lang w:val="fr-FR"/>
        </w:rPr>
        <w:t xml:space="preserve">Vă înaintăm, alăturat, raportul asupra </w:t>
      </w:r>
      <w:r w:rsidR="00E3074A" w:rsidRPr="00627554">
        <w:rPr>
          <w:rFonts w:ascii="Verdana" w:hAnsi="Verdana"/>
          <w:b w:val="0"/>
          <w:i/>
          <w:noProof/>
          <w:sz w:val="24"/>
          <w:szCs w:val="24"/>
          <w:lang w:val="ro-RO"/>
        </w:rPr>
        <w:t xml:space="preserve">proiectului de </w:t>
      </w:r>
      <w:r w:rsidR="00E3074A" w:rsidRPr="00627554">
        <w:rPr>
          <w:rStyle w:val="Emphasis"/>
          <w:rFonts w:ascii="Verdana" w:hAnsi="Verdana"/>
          <w:b w:val="0"/>
          <w:noProof/>
          <w:sz w:val="24"/>
          <w:szCs w:val="24"/>
          <w:lang w:val="ro-RO"/>
        </w:rPr>
        <w:t xml:space="preserve">Lege </w:t>
      </w:r>
      <w:r w:rsidR="00575265" w:rsidRPr="00627554">
        <w:rPr>
          <w:rFonts w:ascii="Verdana" w:hAnsi="Verdana"/>
          <w:b w:val="0"/>
          <w:bCs w:val="0"/>
          <w:i/>
          <w:sz w:val="24"/>
          <w:szCs w:val="24"/>
        </w:rPr>
        <w:t>pentru modificarea Anexei a II a a Legii nr.153/2017 privind salarizarea personalului plătit din fonduri publice</w:t>
      </w:r>
      <w:r w:rsidRPr="00627554">
        <w:rPr>
          <w:rFonts w:ascii="Verdana" w:hAnsi="Verdana"/>
          <w:b w:val="0"/>
          <w:sz w:val="24"/>
          <w:szCs w:val="24"/>
          <w:lang w:val="ro-RO"/>
        </w:rPr>
        <w:t xml:space="preserve">, trimis </w:t>
      </w:r>
      <w:r w:rsidR="002C584C" w:rsidRPr="00627554">
        <w:rPr>
          <w:rFonts w:ascii="Verdana" w:hAnsi="Verdana"/>
          <w:b w:val="0"/>
          <w:sz w:val="24"/>
          <w:szCs w:val="24"/>
          <w:lang w:val="ro-RO"/>
        </w:rPr>
        <w:t xml:space="preserve">Comisiei pentru muncă şi protecţie socială în procedură obişnuită, cu adresa nr. </w:t>
      </w:r>
      <w:r w:rsidR="00700629" w:rsidRPr="00627554">
        <w:rPr>
          <w:rFonts w:ascii="Verdana" w:hAnsi="Verdana"/>
          <w:sz w:val="24"/>
          <w:szCs w:val="24"/>
        </w:rPr>
        <w:t>PLx 600</w:t>
      </w:r>
      <w:r w:rsidR="00627554">
        <w:rPr>
          <w:rFonts w:ascii="Verdana" w:hAnsi="Verdana"/>
          <w:sz w:val="24"/>
          <w:szCs w:val="24"/>
        </w:rPr>
        <w:t>/2019</w:t>
      </w:r>
      <w:r w:rsidR="00700629" w:rsidRPr="00627554">
        <w:rPr>
          <w:rFonts w:ascii="Verdana" w:hAnsi="Verdana"/>
          <w:b w:val="0"/>
          <w:sz w:val="24"/>
          <w:szCs w:val="24"/>
        </w:rPr>
        <w:t xml:space="preserve"> din 28 octombrie 2019</w:t>
      </w:r>
      <w:r w:rsidR="002C584C" w:rsidRPr="00627554">
        <w:rPr>
          <w:rFonts w:ascii="Verdana" w:hAnsi="Verdana"/>
          <w:b w:val="0"/>
          <w:noProof/>
          <w:sz w:val="24"/>
          <w:szCs w:val="24"/>
          <w:lang w:val="ro-RO"/>
        </w:rPr>
        <w:t xml:space="preserve">, </w:t>
      </w:r>
      <w:r w:rsidR="002C584C" w:rsidRPr="00627554">
        <w:rPr>
          <w:rFonts w:ascii="Verdana" w:hAnsi="Verdana"/>
          <w:b w:val="0"/>
          <w:sz w:val="24"/>
          <w:szCs w:val="24"/>
          <w:lang w:val="ro-RO"/>
        </w:rPr>
        <w:t>pentru dezbatere şi examinare în fond.</w:t>
      </w:r>
    </w:p>
    <w:p w:rsidR="00627554" w:rsidRPr="00627554" w:rsidRDefault="00627554" w:rsidP="00627554">
      <w:pPr>
        <w:rPr>
          <w:lang w:val="ro-RO"/>
        </w:rPr>
      </w:pPr>
    </w:p>
    <w:p w:rsidR="006F121C" w:rsidRDefault="006F121C" w:rsidP="0048451E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CE1729" w:rsidRPr="004B38B3" w:rsidRDefault="000E1DE3" w:rsidP="0048451E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>
        <w:rPr>
          <w:rFonts w:ascii="Verdana" w:hAnsi="Verdana"/>
          <w:sz w:val="24"/>
          <w:szCs w:val="24"/>
          <w:lang w:val="ro-RO"/>
        </w:rPr>
        <w:t>PREŞEDINTE,</w:t>
      </w:r>
    </w:p>
    <w:p w:rsidR="00081729" w:rsidRDefault="00EE3C44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>
        <w:rPr>
          <w:rFonts w:ascii="Verdana" w:hAnsi="Verdana"/>
          <w:b/>
          <w:sz w:val="24"/>
          <w:szCs w:val="24"/>
          <w:lang w:val="ro-RO"/>
        </w:rPr>
        <w:t>ADRIAN SOLOMON</w:t>
      </w:r>
    </w:p>
    <w:p w:rsidR="00067340" w:rsidRDefault="00067340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  <w:sectPr w:rsidR="00067340" w:rsidSect="009306CC">
          <w:headerReference w:type="even" r:id="rId8"/>
          <w:footerReference w:type="even" r:id="rId9"/>
          <w:footerReference w:type="default" r:id="rId10"/>
          <w:footerReference w:type="first" r:id="rId11"/>
          <w:pgSz w:w="11907" w:h="16840" w:code="9"/>
          <w:pgMar w:top="1701" w:right="1134" w:bottom="1134" w:left="1701" w:header="720" w:footer="488" w:gutter="0"/>
          <w:cols w:space="720"/>
          <w:titlePg/>
        </w:sectPr>
      </w:pPr>
    </w:p>
    <w:p w:rsidR="00067340" w:rsidRDefault="006C32A1" w:rsidP="00067340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30580" cy="998220"/>
            <wp:effectExtent l="19050" t="0" r="762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340" w:rsidRPr="00067340" w:rsidRDefault="00067340" w:rsidP="00067340">
      <w:pPr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067340">
        <w:rPr>
          <w:rFonts w:ascii="Verdana" w:hAnsi="Verdana"/>
          <w:b/>
          <w:sz w:val="36"/>
          <w:szCs w:val="40"/>
          <w:lang w:val="ro-RO"/>
        </w:rPr>
        <w:t>Parlamentul României</w:t>
      </w:r>
    </w:p>
    <w:p w:rsidR="00067340" w:rsidRPr="00067340" w:rsidRDefault="00067340" w:rsidP="00067340">
      <w:pPr>
        <w:ind w:left="177" w:right="-114"/>
        <w:jc w:val="center"/>
        <w:rPr>
          <w:rFonts w:ascii="Verdana" w:hAnsi="Verdana"/>
          <w:b/>
          <w:sz w:val="36"/>
          <w:szCs w:val="40"/>
          <w:lang w:val="ro-RO"/>
        </w:rPr>
      </w:pPr>
      <w:r w:rsidRPr="00067340">
        <w:rPr>
          <w:rFonts w:ascii="Verdana" w:hAnsi="Verdana"/>
          <w:b/>
          <w:sz w:val="36"/>
          <w:szCs w:val="40"/>
          <w:lang w:val="ro-RO"/>
        </w:rPr>
        <w:t>Camera Deputaţilor</w:t>
      </w:r>
    </w:p>
    <w:p w:rsidR="00067340" w:rsidRDefault="00067340" w:rsidP="00067340">
      <w:pPr>
        <w:jc w:val="center"/>
        <w:rPr>
          <w:lang w:val="it-IT"/>
        </w:rPr>
      </w:pPr>
      <w:r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067340" w:rsidRPr="00094566" w:rsidRDefault="00067340" w:rsidP="00067340">
      <w:pPr>
        <w:rPr>
          <w:rFonts w:ascii="Verdana" w:hAnsi="Verdana"/>
          <w:sz w:val="24"/>
          <w:szCs w:val="24"/>
          <w:lang w:val="ro-RO"/>
        </w:rPr>
      </w:pPr>
    </w:p>
    <w:tbl>
      <w:tblPr>
        <w:tblW w:w="4694" w:type="dxa"/>
        <w:tblLayout w:type="fixed"/>
        <w:tblLook w:val="04A0"/>
      </w:tblPr>
      <w:tblGrid>
        <w:gridCol w:w="851"/>
        <w:gridCol w:w="929"/>
        <w:gridCol w:w="2914"/>
      </w:tblGrid>
      <w:tr w:rsidR="00067340" w:rsidRPr="00094566" w:rsidTr="00B473B6">
        <w:trPr>
          <w:trHeight w:val="259"/>
        </w:trPr>
        <w:tc>
          <w:tcPr>
            <w:tcW w:w="1780" w:type="dxa"/>
            <w:gridSpan w:val="2"/>
            <w:hideMark/>
          </w:tcPr>
          <w:p w:rsidR="00067340" w:rsidRPr="00094566" w:rsidRDefault="00067340" w:rsidP="00EC1972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094566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  <w:r w:rsidR="00700629" w:rsidRPr="00094566">
              <w:rPr>
                <w:rFonts w:ascii="Verdana" w:hAnsi="Verdana"/>
                <w:b/>
                <w:sz w:val="20"/>
                <w:szCs w:val="24"/>
                <w:lang w:val="ro-RO"/>
              </w:rPr>
              <w:t xml:space="preserve"> </w:t>
            </w:r>
          </w:p>
        </w:tc>
        <w:tc>
          <w:tcPr>
            <w:tcW w:w="2914" w:type="dxa"/>
          </w:tcPr>
          <w:p w:rsidR="00067340" w:rsidRPr="00094566" w:rsidRDefault="00627554" w:rsidP="00EC1972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094566">
              <w:rPr>
                <w:rFonts w:ascii="Verdana" w:hAnsi="Verdana"/>
                <w:sz w:val="20"/>
                <w:szCs w:val="24"/>
                <w:lang w:val="ro-RO"/>
              </w:rPr>
              <w:t>3 aprilie 2020</w:t>
            </w:r>
          </w:p>
        </w:tc>
      </w:tr>
      <w:tr w:rsidR="00067340" w:rsidRPr="00094566" w:rsidTr="00B473B6">
        <w:trPr>
          <w:gridBefore w:val="1"/>
          <w:wBefore w:w="851" w:type="dxa"/>
          <w:trHeight w:val="259"/>
        </w:trPr>
        <w:tc>
          <w:tcPr>
            <w:tcW w:w="929" w:type="dxa"/>
            <w:hideMark/>
          </w:tcPr>
          <w:p w:rsidR="00067340" w:rsidRPr="00094566" w:rsidRDefault="00067340" w:rsidP="00EC1972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094566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914" w:type="dxa"/>
            <w:hideMark/>
          </w:tcPr>
          <w:p w:rsidR="00067340" w:rsidRPr="00094566" w:rsidRDefault="00067340" w:rsidP="00EC1972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094566"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627554" w:rsidRPr="00094566">
              <w:rPr>
                <w:rFonts w:ascii="Verdana" w:hAnsi="Verdana"/>
                <w:sz w:val="20"/>
                <w:szCs w:val="24"/>
                <w:lang w:val="ro-RO"/>
              </w:rPr>
              <w:t>198</w:t>
            </w:r>
          </w:p>
        </w:tc>
      </w:tr>
    </w:tbl>
    <w:p w:rsidR="00067340" w:rsidRPr="00094566" w:rsidRDefault="00067340" w:rsidP="00067340">
      <w:pPr>
        <w:ind w:left="851"/>
        <w:rPr>
          <w:rFonts w:ascii="Verdana" w:hAnsi="Verdana"/>
          <w:sz w:val="24"/>
          <w:szCs w:val="24"/>
          <w:lang w:val="ro-RO"/>
        </w:rPr>
      </w:pPr>
      <w:r w:rsidRPr="00094566">
        <w:rPr>
          <w:rFonts w:ascii="Verdana" w:hAnsi="Verdana"/>
          <w:sz w:val="24"/>
          <w:szCs w:val="24"/>
          <w:lang w:val="ro-RO"/>
        </w:rPr>
        <w:tab/>
      </w:r>
    </w:p>
    <w:p w:rsidR="00067340" w:rsidRPr="00C72822" w:rsidRDefault="00067340" w:rsidP="00C72822">
      <w:pPr>
        <w:spacing w:line="276" w:lineRule="auto"/>
        <w:jc w:val="center"/>
        <w:rPr>
          <w:rFonts w:ascii="Verdana" w:hAnsi="Verdana"/>
          <w:b/>
          <w:szCs w:val="24"/>
          <w:lang w:val="ro-RO"/>
        </w:rPr>
      </w:pPr>
      <w:r w:rsidRPr="00C72822">
        <w:rPr>
          <w:rFonts w:ascii="Verdana" w:hAnsi="Verdana"/>
          <w:b/>
          <w:szCs w:val="24"/>
          <w:lang w:val="ro-RO"/>
        </w:rPr>
        <w:t>R A P O R T</w:t>
      </w:r>
    </w:p>
    <w:p w:rsidR="00067340" w:rsidRPr="00C72822" w:rsidRDefault="00067340" w:rsidP="00920C88">
      <w:pPr>
        <w:pStyle w:val="BodyText"/>
        <w:spacing w:line="276" w:lineRule="auto"/>
        <w:jc w:val="center"/>
        <w:rPr>
          <w:rFonts w:ascii="Verdana" w:hAnsi="Verdana"/>
          <w:b/>
          <w:szCs w:val="24"/>
          <w:lang w:val="ro-RO"/>
        </w:rPr>
      </w:pPr>
      <w:r w:rsidRPr="00C72822">
        <w:rPr>
          <w:rFonts w:ascii="Verdana" w:hAnsi="Verdana"/>
          <w:b/>
          <w:szCs w:val="24"/>
          <w:lang w:val="ro-RO"/>
        </w:rPr>
        <w:t>asupra proiectului de Lege</w:t>
      </w:r>
      <w:r w:rsidR="00700629" w:rsidRPr="00C72822">
        <w:rPr>
          <w:rFonts w:ascii="Verdana" w:hAnsi="Verdana"/>
          <w:b/>
          <w:szCs w:val="24"/>
          <w:lang w:val="ro-RO"/>
        </w:rPr>
        <w:t xml:space="preserve"> </w:t>
      </w:r>
      <w:r w:rsidR="00700629" w:rsidRPr="00C72822">
        <w:rPr>
          <w:rFonts w:ascii="Verdana" w:hAnsi="Verdana"/>
          <w:b/>
          <w:bCs/>
          <w:szCs w:val="24"/>
        </w:rPr>
        <w:t>pentru modificarea Anexei a II a a Legii nr.153/2017 privind salarizarea personalului plătit din fonduri publice</w:t>
      </w:r>
    </w:p>
    <w:p w:rsidR="00067340" w:rsidRPr="00C72822" w:rsidRDefault="00067340" w:rsidP="00920C88">
      <w:pPr>
        <w:spacing w:line="276" w:lineRule="auto"/>
        <w:jc w:val="both"/>
        <w:rPr>
          <w:rFonts w:ascii="Verdana" w:hAnsi="Verdana"/>
          <w:b/>
          <w:szCs w:val="24"/>
          <w:lang w:val="ro-RO"/>
        </w:rPr>
      </w:pPr>
    </w:p>
    <w:p w:rsidR="00067340" w:rsidRPr="00C72822" w:rsidRDefault="00067340" w:rsidP="00920C88">
      <w:pPr>
        <w:spacing w:line="276" w:lineRule="auto"/>
        <w:jc w:val="both"/>
        <w:rPr>
          <w:rFonts w:ascii="Verdana" w:hAnsi="Verdana"/>
          <w:szCs w:val="24"/>
          <w:lang w:val="ro-RO"/>
        </w:rPr>
      </w:pPr>
    </w:p>
    <w:p w:rsidR="00067340" w:rsidRPr="00C72822" w:rsidRDefault="00067340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i/>
          <w:szCs w:val="24"/>
          <w:lang w:val="ro-RO"/>
        </w:rPr>
      </w:pPr>
      <w:r w:rsidRPr="00C72822">
        <w:rPr>
          <w:rFonts w:ascii="Verdana" w:hAnsi="Verdana"/>
          <w:szCs w:val="24"/>
          <w:lang w:val="ro-RO"/>
        </w:rPr>
        <w:t xml:space="preserve">În </w:t>
      </w:r>
      <w:r w:rsidR="00816294" w:rsidRPr="00C72822">
        <w:rPr>
          <w:rFonts w:ascii="Verdana" w:hAnsi="Verdana"/>
          <w:szCs w:val="24"/>
          <w:lang w:val="ro-RO"/>
        </w:rPr>
        <w:t>temeiul</w:t>
      </w:r>
      <w:r w:rsidRPr="00C72822">
        <w:rPr>
          <w:rFonts w:ascii="Verdana" w:hAnsi="Verdana"/>
          <w:szCs w:val="24"/>
          <w:lang w:val="ro-RO"/>
        </w:rPr>
        <w:t xml:space="preserve"> art.9</w:t>
      </w:r>
      <w:r w:rsidR="00627554" w:rsidRPr="00C72822">
        <w:rPr>
          <w:rFonts w:ascii="Verdana" w:hAnsi="Verdana"/>
          <w:szCs w:val="24"/>
          <w:lang w:val="ro-RO"/>
        </w:rPr>
        <w:t>4</w:t>
      </w:r>
      <w:r w:rsidRPr="00C72822">
        <w:rPr>
          <w:rFonts w:ascii="Verdana" w:hAnsi="Verdana"/>
          <w:szCs w:val="24"/>
          <w:lang w:val="ro-RO"/>
        </w:rPr>
        <w:t xml:space="preserve"> din Regulamentul Camerei Deputaţilor, republicat, Comisia pentru muncă şi protecţie socială a fost sesizată, prin adresa nr.</w:t>
      </w:r>
      <w:r w:rsidR="00723C74" w:rsidRPr="00C72822">
        <w:rPr>
          <w:rFonts w:ascii="Verdana" w:hAnsi="Verdana"/>
          <w:b/>
          <w:szCs w:val="24"/>
          <w:lang w:val="ro-RO"/>
        </w:rPr>
        <w:t>PLx 600</w:t>
      </w:r>
      <w:r w:rsidR="00627554" w:rsidRPr="00C72822">
        <w:rPr>
          <w:rFonts w:ascii="Verdana" w:hAnsi="Verdana"/>
          <w:b/>
          <w:szCs w:val="24"/>
          <w:lang w:val="ro-RO"/>
        </w:rPr>
        <w:t>/2019</w:t>
      </w:r>
      <w:r w:rsidRPr="00C72822">
        <w:rPr>
          <w:rFonts w:ascii="Verdana" w:hAnsi="Verdana"/>
          <w:szCs w:val="24"/>
          <w:lang w:val="ro-RO"/>
        </w:rPr>
        <w:t xml:space="preserve"> din </w:t>
      </w:r>
      <w:r w:rsidR="00723C74" w:rsidRPr="00C72822">
        <w:rPr>
          <w:rFonts w:ascii="Verdana" w:hAnsi="Verdana"/>
          <w:szCs w:val="24"/>
          <w:lang w:val="ro-RO"/>
        </w:rPr>
        <w:t>28 octombrie 2019</w:t>
      </w:r>
      <w:r w:rsidRPr="00C72822">
        <w:rPr>
          <w:rFonts w:ascii="Verdana" w:hAnsi="Verdana"/>
          <w:szCs w:val="24"/>
          <w:lang w:val="ro-RO"/>
        </w:rPr>
        <w:t>, cu dezbaterea pe fond, în procedură obişnuită</w:t>
      </w:r>
      <w:r w:rsidR="00723C74" w:rsidRPr="00C72822">
        <w:rPr>
          <w:rFonts w:ascii="Verdana" w:hAnsi="Verdana"/>
          <w:color w:val="FF0000"/>
          <w:szCs w:val="24"/>
          <w:lang w:val="ro-RO"/>
        </w:rPr>
        <w:t>,</w:t>
      </w:r>
      <w:r w:rsidRPr="00C72822">
        <w:rPr>
          <w:rFonts w:ascii="Verdana" w:hAnsi="Verdana"/>
          <w:szCs w:val="24"/>
          <w:lang w:val="ro-RO"/>
        </w:rPr>
        <w:t xml:space="preserve"> a </w:t>
      </w:r>
      <w:r w:rsidRPr="00C72822">
        <w:rPr>
          <w:rFonts w:ascii="Verdana" w:hAnsi="Verdana"/>
          <w:i/>
          <w:szCs w:val="24"/>
          <w:lang w:val="ro-RO"/>
        </w:rPr>
        <w:t xml:space="preserve">proiectului de Lege </w:t>
      </w:r>
      <w:r w:rsidR="00723C74" w:rsidRPr="00C72822">
        <w:rPr>
          <w:rFonts w:ascii="Verdana" w:hAnsi="Verdana"/>
          <w:bCs/>
          <w:i/>
          <w:szCs w:val="24"/>
        </w:rPr>
        <w:t>pentru modificarea Anexei a II a a Legii nr.153/2017 privind salarizarea personalului plătit din fonduri publice.</w:t>
      </w:r>
    </w:p>
    <w:p w:rsidR="00067340" w:rsidRPr="00C72822" w:rsidRDefault="00067340" w:rsidP="00920C88">
      <w:pPr>
        <w:spacing w:line="276" w:lineRule="auto"/>
        <w:jc w:val="both"/>
        <w:rPr>
          <w:rFonts w:ascii="Verdana" w:hAnsi="Verdana"/>
          <w:szCs w:val="24"/>
          <w:lang w:val="ro-RO"/>
        </w:rPr>
      </w:pPr>
    </w:p>
    <w:p w:rsidR="00067340" w:rsidRPr="00C72822" w:rsidRDefault="00067340" w:rsidP="00920C88">
      <w:pPr>
        <w:spacing w:line="276" w:lineRule="auto"/>
        <w:ind w:firstLine="720"/>
        <w:jc w:val="both"/>
        <w:rPr>
          <w:rFonts w:ascii="Verdana" w:hAnsi="Verdana"/>
          <w:szCs w:val="24"/>
          <w:lang w:val="ro-RO"/>
        </w:rPr>
      </w:pPr>
      <w:r w:rsidRPr="00C72822">
        <w:rPr>
          <w:rFonts w:ascii="Verdana" w:hAnsi="Verdana"/>
          <w:szCs w:val="24"/>
          <w:lang w:val="ro-RO"/>
        </w:rPr>
        <w:lastRenderedPageBreak/>
        <w:t xml:space="preserve">Proiectul de lege are ca </w:t>
      </w:r>
      <w:r w:rsidRPr="00C72822">
        <w:rPr>
          <w:rFonts w:ascii="Verdana" w:hAnsi="Verdana"/>
          <w:b/>
          <w:szCs w:val="24"/>
          <w:lang w:val="ro-RO"/>
        </w:rPr>
        <w:t>obiect de reglementare</w:t>
      </w:r>
      <w:r w:rsidR="00723C74" w:rsidRPr="00C72822">
        <w:rPr>
          <w:rFonts w:ascii="Verdana" w:hAnsi="Verdana"/>
          <w:szCs w:val="24"/>
          <w:lang w:val="ro-RO"/>
        </w:rPr>
        <w:t xml:space="preserve"> </w:t>
      </w:r>
      <w:r w:rsidR="00627554" w:rsidRPr="00C72822">
        <w:rPr>
          <w:rFonts w:ascii="Verdana" w:hAnsi="Verdana"/>
          <w:szCs w:val="24"/>
        </w:rPr>
        <w:t xml:space="preserve">modificarea Legii-cadru </w:t>
      </w:r>
      <w:r w:rsidR="00723C74" w:rsidRPr="00C72822">
        <w:rPr>
          <w:rFonts w:ascii="Verdana" w:hAnsi="Verdana"/>
          <w:szCs w:val="24"/>
        </w:rPr>
        <w:t xml:space="preserve">nr.153/2017, în sensul </w:t>
      </w:r>
      <w:r w:rsidR="00627554" w:rsidRPr="00C72822">
        <w:rPr>
          <w:rFonts w:ascii="Verdana" w:hAnsi="Verdana"/>
          <w:szCs w:val="24"/>
        </w:rPr>
        <w:t>majorării coeficienţilor pentru</w:t>
      </w:r>
      <w:r w:rsidR="00723C74" w:rsidRPr="00C72822">
        <w:rPr>
          <w:rFonts w:ascii="Verdana" w:hAnsi="Verdana"/>
          <w:szCs w:val="24"/>
        </w:rPr>
        <w:t xml:space="preserve"> funcţiil</w:t>
      </w:r>
      <w:r w:rsidR="00627554" w:rsidRPr="00C72822">
        <w:rPr>
          <w:rFonts w:ascii="Verdana" w:hAnsi="Verdana"/>
          <w:szCs w:val="24"/>
        </w:rPr>
        <w:t>e</w:t>
      </w:r>
      <w:r w:rsidR="00723C74" w:rsidRPr="00C72822">
        <w:rPr>
          <w:rFonts w:ascii="Verdana" w:hAnsi="Verdana"/>
          <w:szCs w:val="24"/>
        </w:rPr>
        <w:t xml:space="preserve"> de biochimist, biolog</w:t>
      </w:r>
      <w:r w:rsidR="00627554" w:rsidRPr="00C72822">
        <w:rPr>
          <w:rFonts w:ascii="Verdana" w:hAnsi="Verdana"/>
          <w:szCs w:val="24"/>
        </w:rPr>
        <w:t>,</w:t>
      </w:r>
      <w:r w:rsidR="00723C74" w:rsidRPr="00C72822">
        <w:rPr>
          <w:rFonts w:ascii="Verdana" w:hAnsi="Verdana"/>
          <w:szCs w:val="24"/>
        </w:rPr>
        <w:t xml:space="preserve"> chimist </w:t>
      </w:r>
      <w:r w:rsidR="00627554" w:rsidRPr="00C72822">
        <w:rPr>
          <w:rFonts w:ascii="Verdana" w:hAnsi="Verdana"/>
          <w:szCs w:val="24"/>
        </w:rPr>
        <w:t>şi fizician, precum şi reformularea acestor funcţii corespunzător treptelor profesionale</w:t>
      </w:r>
      <w:r w:rsidR="00723C74" w:rsidRPr="00C72822">
        <w:rPr>
          <w:rFonts w:ascii="Verdana" w:hAnsi="Verdana"/>
          <w:szCs w:val="24"/>
        </w:rPr>
        <w:t>.</w:t>
      </w:r>
    </w:p>
    <w:p w:rsidR="00067340" w:rsidRPr="00C72822" w:rsidRDefault="00067340" w:rsidP="00920C88">
      <w:pPr>
        <w:pStyle w:val="BodyText"/>
        <w:spacing w:line="276" w:lineRule="auto"/>
        <w:rPr>
          <w:rFonts w:ascii="Verdana" w:hAnsi="Verdana"/>
          <w:b/>
          <w:szCs w:val="24"/>
          <w:lang w:val="ro-RO"/>
        </w:rPr>
      </w:pPr>
    </w:p>
    <w:p w:rsidR="00067340" w:rsidRPr="00C72822" w:rsidRDefault="00067340" w:rsidP="00920C88">
      <w:pPr>
        <w:spacing w:line="276" w:lineRule="auto"/>
        <w:ind w:firstLine="720"/>
        <w:jc w:val="both"/>
        <w:rPr>
          <w:rFonts w:ascii="Verdana" w:hAnsi="Verdana"/>
          <w:szCs w:val="24"/>
          <w:lang w:val="ro-RO"/>
        </w:rPr>
      </w:pPr>
      <w:r w:rsidRPr="00C72822">
        <w:rPr>
          <w:rFonts w:ascii="Verdana" w:hAnsi="Verdana"/>
          <w:szCs w:val="24"/>
          <w:lang w:val="ro-RO"/>
        </w:rPr>
        <w:t>Proiectul de leg</w:t>
      </w:r>
      <w:r w:rsidR="00723C74" w:rsidRPr="00C72822">
        <w:rPr>
          <w:rFonts w:ascii="Verdana" w:hAnsi="Verdana"/>
          <w:szCs w:val="24"/>
          <w:lang w:val="ro-RO"/>
        </w:rPr>
        <w:t>e</w:t>
      </w:r>
      <w:r w:rsidRPr="00C72822">
        <w:rPr>
          <w:rFonts w:ascii="Verdana" w:hAnsi="Verdana"/>
          <w:color w:val="FF0000"/>
          <w:szCs w:val="24"/>
          <w:lang w:val="ro-RO"/>
        </w:rPr>
        <w:t xml:space="preserve"> </w:t>
      </w:r>
      <w:r w:rsidRPr="00C72822">
        <w:rPr>
          <w:rFonts w:ascii="Verdana" w:hAnsi="Verdana"/>
          <w:szCs w:val="24"/>
          <w:lang w:val="ro-RO"/>
        </w:rPr>
        <w:t>a fost</w:t>
      </w:r>
      <w:r w:rsidRPr="00C72822">
        <w:rPr>
          <w:rFonts w:ascii="Verdana" w:hAnsi="Verdana"/>
          <w:b/>
          <w:szCs w:val="24"/>
          <w:lang w:val="ro-RO"/>
        </w:rPr>
        <w:t xml:space="preserve"> adoptat</w:t>
      </w:r>
      <w:r w:rsidRPr="00C72822">
        <w:rPr>
          <w:rFonts w:ascii="Verdana" w:hAnsi="Verdana"/>
          <w:szCs w:val="24"/>
          <w:lang w:val="ro-RO"/>
        </w:rPr>
        <w:t xml:space="preserve"> de Sen</w:t>
      </w:r>
      <w:r w:rsidR="00723C74" w:rsidRPr="00C72822">
        <w:rPr>
          <w:rFonts w:ascii="Verdana" w:hAnsi="Verdana"/>
          <w:szCs w:val="24"/>
          <w:lang w:val="ro-RO"/>
        </w:rPr>
        <w:t xml:space="preserve">at în şedinţa din </w:t>
      </w:r>
      <w:r w:rsidR="001C2E67" w:rsidRPr="00C72822">
        <w:rPr>
          <w:rFonts w:ascii="Verdana" w:hAnsi="Verdana"/>
          <w:szCs w:val="24"/>
          <w:lang w:val="ro-RO"/>
        </w:rPr>
        <w:t>21 octombrie 2019.</w:t>
      </w:r>
    </w:p>
    <w:p w:rsidR="00067340" w:rsidRPr="00C72822" w:rsidRDefault="00067340" w:rsidP="00920C88">
      <w:pPr>
        <w:spacing w:line="276" w:lineRule="auto"/>
        <w:ind w:firstLine="720"/>
        <w:jc w:val="both"/>
        <w:rPr>
          <w:rFonts w:ascii="Verdana" w:hAnsi="Verdana"/>
          <w:szCs w:val="24"/>
          <w:lang w:val="ro-RO"/>
        </w:rPr>
      </w:pPr>
    </w:p>
    <w:p w:rsidR="00067340" w:rsidRPr="00C72822" w:rsidRDefault="00067340" w:rsidP="00920C88">
      <w:pPr>
        <w:spacing w:line="276" w:lineRule="auto"/>
        <w:ind w:firstLine="720"/>
        <w:jc w:val="both"/>
        <w:rPr>
          <w:rFonts w:ascii="Verdana" w:hAnsi="Verdana"/>
          <w:szCs w:val="24"/>
          <w:lang w:val="ro-RO"/>
        </w:rPr>
      </w:pPr>
      <w:r w:rsidRPr="00C72822">
        <w:rPr>
          <w:rFonts w:ascii="Verdana" w:hAnsi="Verdana"/>
          <w:szCs w:val="24"/>
          <w:lang w:val="ro-RO"/>
        </w:rPr>
        <w:t xml:space="preserve">La întocmirea prezentului </w:t>
      </w:r>
      <w:r w:rsidRPr="00C72822">
        <w:rPr>
          <w:rFonts w:ascii="Verdana" w:hAnsi="Verdana"/>
          <w:b/>
          <w:szCs w:val="24"/>
          <w:lang w:val="ro-RO"/>
        </w:rPr>
        <w:t>raport</w:t>
      </w:r>
      <w:r w:rsidRPr="00C72822">
        <w:rPr>
          <w:rFonts w:ascii="Verdana" w:hAnsi="Verdana"/>
          <w:szCs w:val="24"/>
          <w:lang w:val="ro-RO"/>
        </w:rPr>
        <w:t>, Comisia a avut în vedere:</w:t>
      </w:r>
    </w:p>
    <w:p w:rsidR="00067340" w:rsidRPr="00C72822" w:rsidRDefault="00067340" w:rsidP="00920C88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Cs w:val="24"/>
          <w:lang w:val="ro-RO"/>
        </w:rPr>
      </w:pPr>
      <w:r w:rsidRPr="00C72822">
        <w:rPr>
          <w:rFonts w:ascii="Verdana" w:hAnsi="Verdana"/>
          <w:szCs w:val="24"/>
          <w:lang w:val="ro-RO"/>
        </w:rPr>
        <w:t>avizul favorabil al Consiliului Legislativ (nr.</w:t>
      </w:r>
      <w:r w:rsidR="001C2E67" w:rsidRPr="00C72822">
        <w:rPr>
          <w:rFonts w:ascii="Verdana" w:hAnsi="Verdana"/>
          <w:szCs w:val="24"/>
          <w:lang w:val="ro-RO"/>
        </w:rPr>
        <w:t>673/1.08.2019</w:t>
      </w:r>
      <w:r w:rsidRPr="00C72822">
        <w:rPr>
          <w:rFonts w:ascii="Verdana" w:hAnsi="Verdana"/>
          <w:szCs w:val="24"/>
          <w:lang w:val="ro-RO"/>
        </w:rPr>
        <w:t>)</w:t>
      </w:r>
    </w:p>
    <w:p w:rsidR="00067340" w:rsidRPr="00C72822" w:rsidRDefault="00067340" w:rsidP="00920C88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Cs w:val="24"/>
          <w:lang w:val="ro-RO"/>
        </w:rPr>
      </w:pPr>
      <w:r w:rsidRPr="00C72822">
        <w:rPr>
          <w:rFonts w:ascii="Verdana" w:hAnsi="Verdana"/>
          <w:szCs w:val="24"/>
          <w:lang w:val="ro-RO"/>
        </w:rPr>
        <w:t>avizul favorabil al Consiliului Economic şi Social (nr.</w:t>
      </w:r>
      <w:r w:rsidR="001C2E67" w:rsidRPr="00C72822">
        <w:rPr>
          <w:rFonts w:ascii="Verdana" w:hAnsi="Verdana"/>
          <w:szCs w:val="24"/>
          <w:lang w:val="ro-RO"/>
        </w:rPr>
        <w:t>3890/24.07.2019</w:t>
      </w:r>
      <w:r w:rsidRPr="00C72822">
        <w:rPr>
          <w:rFonts w:ascii="Verdana" w:hAnsi="Verdana"/>
          <w:szCs w:val="24"/>
          <w:lang w:val="ro-RO"/>
        </w:rPr>
        <w:t>)</w:t>
      </w:r>
    </w:p>
    <w:p w:rsidR="00067340" w:rsidRPr="00C72822" w:rsidRDefault="00067340" w:rsidP="00920C8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Cs w:val="24"/>
          <w:lang w:val="ro-RO"/>
        </w:rPr>
      </w:pPr>
      <w:r w:rsidRPr="00C72822">
        <w:rPr>
          <w:rFonts w:ascii="Verdana" w:hAnsi="Verdana"/>
          <w:szCs w:val="24"/>
          <w:lang w:val="ro-RO"/>
        </w:rPr>
        <w:t>avizul favorabil al Comisiei juridice, de disciplină şi imunităţi (nr.</w:t>
      </w:r>
      <w:r w:rsidR="001C2E67" w:rsidRPr="00C72822">
        <w:rPr>
          <w:rFonts w:ascii="Verdana" w:hAnsi="Verdana"/>
          <w:szCs w:val="24"/>
        </w:rPr>
        <w:t xml:space="preserve"> 4c-13/1010/</w:t>
      </w:r>
      <w:r w:rsidR="00094566" w:rsidRPr="00C72822">
        <w:rPr>
          <w:rFonts w:ascii="Verdana" w:hAnsi="Verdana"/>
          <w:szCs w:val="24"/>
        </w:rPr>
        <w:t>17.12.</w:t>
      </w:r>
      <w:r w:rsidR="001C2E67" w:rsidRPr="00C72822">
        <w:rPr>
          <w:rFonts w:ascii="Verdana" w:hAnsi="Verdana"/>
          <w:szCs w:val="24"/>
        </w:rPr>
        <w:t>2019</w:t>
      </w:r>
      <w:r w:rsidRPr="00C72822">
        <w:rPr>
          <w:rFonts w:ascii="Verdana" w:hAnsi="Verdana"/>
          <w:szCs w:val="24"/>
          <w:lang w:val="ro-RO"/>
        </w:rPr>
        <w:t>)</w:t>
      </w:r>
    </w:p>
    <w:p w:rsidR="00067340" w:rsidRPr="00C72822" w:rsidRDefault="00067340" w:rsidP="00920C8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Cs w:val="24"/>
          <w:lang w:val="ro-RO"/>
        </w:rPr>
      </w:pPr>
      <w:r w:rsidRPr="00C72822">
        <w:rPr>
          <w:rFonts w:ascii="Verdana" w:hAnsi="Verdana"/>
          <w:szCs w:val="24"/>
          <w:lang w:val="ro-RO"/>
        </w:rPr>
        <w:t>avizul favorabil al Comisiei pentru sănătate şi familie (nr.</w:t>
      </w:r>
      <w:r w:rsidR="001C2E67" w:rsidRPr="00C72822">
        <w:rPr>
          <w:rFonts w:ascii="Verdana" w:hAnsi="Verdana"/>
          <w:szCs w:val="24"/>
        </w:rPr>
        <w:t>4c-10/367/</w:t>
      </w:r>
      <w:r w:rsidR="00094566" w:rsidRPr="00C72822">
        <w:rPr>
          <w:rFonts w:ascii="Verdana" w:hAnsi="Verdana"/>
          <w:szCs w:val="24"/>
        </w:rPr>
        <w:t>18.12.</w:t>
      </w:r>
      <w:r w:rsidR="001C2E67" w:rsidRPr="00C72822">
        <w:rPr>
          <w:rFonts w:ascii="Verdana" w:hAnsi="Verdana"/>
          <w:szCs w:val="24"/>
        </w:rPr>
        <w:t>2019</w:t>
      </w:r>
      <w:r w:rsidRPr="00C72822">
        <w:rPr>
          <w:rFonts w:ascii="Verdana" w:hAnsi="Verdana"/>
          <w:szCs w:val="24"/>
          <w:lang w:val="ro-RO"/>
        </w:rPr>
        <w:t>)</w:t>
      </w:r>
    </w:p>
    <w:p w:rsidR="00067340" w:rsidRPr="00C72822" w:rsidRDefault="00067340" w:rsidP="00920C88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Cs w:val="24"/>
          <w:lang w:val="ro-RO"/>
        </w:rPr>
      </w:pPr>
      <w:r w:rsidRPr="00C72822">
        <w:rPr>
          <w:rFonts w:ascii="Verdana" w:hAnsi="Verdana"/>
          <w:szCs w:val="24"/>
          <w:lang w:val="ro-RO"/>
        </w:rPr>
        <w:t>avizul favorabil al Comisiei pentru egalitatea de şanse pentru femei şi bărbaţi (nr.</w:t>
      </w:r>
      <w:r w:rsidR="00701188" w:rsidRPr="00C72822">
        <w:rPr>
          <w:rFonts w:ascii="Verdana" w:hAnsi="Verdana"/>
          <w:szCs w:val="24"/>
          <w:lang w:val="ro-RO"/>
        </w:rPr>
        <w:t>26/</w:t>
      </w:r>
      <w:r w:rsidR="00094566" w:rsidRPr="00C72822">
        <w:rPr>
          <w:rFonts w:ascii="Verdana" w:hAnsi="Verdana"/>
          <w:szCs w:val="24"/>
          <w:lang w:val="ro-RO"/>
        </w:rPr>
        <w:t>04.02.</w:t>
      </w:r>
      <w:r w:rsidR="00701188" w:rsidRPr="00C72822">
        <w:rPr>
          <w:rFonts w:ascii="Verdana" w:hAnsi="Verdana"/>
          <w:szCs w:val="24"/>
          <w:lang w:val="ro-RO"/>
        </w:rPr>
        <w:t>2020</w:t>
      </w:r>
      <w:r w:rsidRPr="00C72822">
        <w:rPr>
          <w:rFonts w:ascii="Verdana" w:hAnsi="Verdana"/>
          <w:szCs w:val="24"/>
          <w:lang w:val="ro-RO"/>
        </w:rPr>
        <w:t>)</w:t>
      </w:r>
      <w:r w:rsidR="00094566" w:rsidRPr="00C72822">
        <w:rPr>
          <w:rFonts w:ascii="Verdana" w:hAnsi="Verdana"/>
          <w:szCs w:val="24"/>
          <w:lang w:val="ro-RO"/>
        </w:rPr>
        <w:t>.</w:t>
      </w:r>
    </w:p>
    <w:p w:rsidR="00067340" w:rsidRPr="00C72822" w:rsidRDefault="00067340" w:rsidP="00920C88">
      <w:pPr>
        <w:spacing w:line="276" w:lineRule="auto"/>
        <w:ind w:firstLine="720"/>
        <w:jc w:val="both"/>
        <w:rPr>
          <w:rFonts w:ascii="Verdana" w:hAnsi="Verdana"/>
          <w:szCs w:val="24"/>
          <w:lang w:val="ro-RO"/>
        </w:rPr>
      </w:pPr>
    </w:p>
    <w:p w:rsidR="00067340" w:rsidRPr="00C72822" w:rsidRDefault="00067340" w:rsidP="00920C88">
      <w:pPr>
        <w:spacing w:line="276" w:lineRule="auto"/>
        <w:ind w:firstLine="720"/>
        <w:jc w:val="both"/>
        <w:rPr>
          <w:rFonts w:ascii="Verdana" w:hAnsi="Verdana"/>
          <w:szCs w:val="24"/>
          <w:lang w:val="ro-RO"/>
        </w:rPr>
      </w:pPr>
      <w:r w:rsidRPr="00C72822">
        <w:rPr>
          <w:rFonts w:ascii="Verdana" w:hAnsi="Verdana"/>
          <w:szCs w:val="24"/>
          <w:lang w:val="ro-RO"/>
        </w:rPr>
        <w:t xml:space="preserve">La lucrările </w:t>
      </w:r>
      <w:r w:rsidR="00094566" w:rsidRPr="00C72822">
        <w:rPr>
          <w:rFonts w:ascii="Verdana" w:hAnsi="Verdana"/>
          <w:szCs w:val="24"/>
          <w:lang w:val="ro-RO"/>
        </w:rPr>
        <w:t xml:space="preserve">online ale </w:t>
      </w:r>
      <w:r w:rsidRPr="00C72822">
        <w:rPr>
          <w:rFonts w:ascii="Verdana" w:hAnsi="Verdana"/>
          <w:szCs w:val="24"/>
          <w:lang w:val="ro-RO"/>
        </w:rPr>
        <w:t>comisie</w:t>
      </w:r>
      <w:r w:rsidR="00701188" w:rsidRPr="00C72822">
        <w:rPr>
          <w:rFonts w:ascii="Verdana" w:hAnsi="Verdana"/>
          <w:szCs w:val="24"/>
          <w:lang w:val="ro-RO"/>
        </w:rPr>
        <w:t>i</w:t>
      </w:r>
      <w:r w:rsidR="009D52D7">
        <w:rPr>
          <w:rFonts w:ascii="Verdana" w:hAnsi="Verdana"/>
          <w:szCs w:val="24"/>
          <w:lang w:val="ro-RO"/>
        </w:rPr>
        <w:t xml:space="preserve"> din data de 2 aprilie 2020</w:t>
      </w:r>
      <w:r w:rsidR="00701188" w:rsidRPr="00C72822">
        <w:rPr>
          <w:rFonts w:ascii="Verdana" w:hAnsi="Verdana"/>
          <w:szCs w:val="24"/>
          <w:lang w:val="ro-RO"/>
        </w:rPr>
        <w:t xml:space="preserve"> şi-au înregistrat prezenţa 24 </w:t>
      </w:r>
      <w:r w:rsidR="00094566" w:rsidRPr="00C72822">
        <w:rPr>
          <w:rFonts w:ascii="Verdana" w:hAnsi="Verdana"/>
          <w:szCs w:val="24"/>
          <w:lang w:val="ro-RO"/>
        </w:rPr>
        <w:t xml:space="preserve">de </w:t>
      </w:r>
      <w:r w:rsidR="00701188" w:rsidRPr="00C72822">
        <w:rPr>
          <w:rFonts w:ascii="Verdana" w:hAnsi="Verdana"/>
          <w:szCs w:val="24"/>
          <w:lang w:val="ro-RO"/>
        </w:rPr>
        <w:t>deputaţi, din totalul de 24</w:t>
      </w:r>
      <w:r w:rsidRPr="00C72822">
        <w:rPr>
          <w:rFonts w:ascii="Verdana" w:hAnsi="Verdana"/>
          <w:szCs w:val="24"/>
          <w:lang w:val="ro-RO"/>
        </w:rPr>
        <w:t xml:space="preserve"> membri ai comisiei.</w:t>
      </w:r>
    </w:p>
    <w:p w:rsidR="00067340" w:rsidRPr="00C72822" w:rsidRDefault="00067340" w:rsidP="00920C88">
      <w:pPr>
        <w:spacing w:line="276" w:lineRule="auto"/>
        <w:ind w:firstLine="720"/>
        <w:jc w:val="both"/>
        <w:rPr>
          <w:rFonts w:ascii="Verdana" w:hAnsi="Verdana"/>
          <w:szCs w:val="24"/>
          <w:lang w:val="ro-RO"/>
        </w:rPr>
      </w:pPr>
      <w:r w:rsidRPr="00C72822">
        <w:rPr>
          <w:rFonts w:ascii="Verdana" w:hAnsi="Verdana"/>
          <w:szCs w:val="24"/>
          <w:lang w:val="ro-RO"/>
        </w:rPr>
        <w:t xml:space="preserve">Raportul comisiei a fost adoptat cu </w:t>
      </w:r>
      <w:r w:rsidR="00C72822" w:rsidRPr="00C72822">
        <w:rPr>
          <w:rFonts w:ascii="Verdana" w:hAnsi="Verdana"/>
          <w:szCs w:val="24"/>
          <w:lang w:val="ro-RO"/>
        </w:rPr>
        <w:t>majoritate de</w:t>
      </w:r>
      <w:r w:rsidRPr="00C72822">
        <w:rPr>
          <w:rFonts w:ascii="Verdana" w:hAnsi="Verdana"/>
          <w:szCs w:val="24"/>
          <w:lang w:val="ro-RO"/>
        </w:rPr>
        <w:t xml:space="preserve"> voturi </w:t>
      </w:r>
      <w:r w:rsidR="00C72822" w:rsidRPr="00C72822">
        <w:rPr>
          <w:rFonts w:ascii="Verdana" w:hAnsi="Verdana"/>
          <w:szCs w:val="24"/>
          <w:lang w:val="ro-RO"/>
        </w:rPr>
        <w:t>(6</w:t>
      </w:r>
      <w:r w:rsidRPr="00C72822">
        <w:rPr>
          <w:rFonts w:ascii="Verdana" w:hAnsi="Verdana"/>
          <w:szCs w:val="24"/>
          <w:lang w:val="ro-RO"/>
        </w:rPr>
        <w:t xml:space="preserve"> abţineri</w:t>
      </w:r>
      <w:r w:rsidR="00C72822" w:rsidRPr="00C72822">
        <w:rPr>
          <w:rFonts w:ascii="Verdana" w:hAnsi="Verdana"/>
          <w:szCs w:val="24"/>
          <w:lang w:val="ro-RO"/>
        </w:rPr>
        <w:t>)</w:t>
      </w:r>
      <w:r w:rsidRPr="00C72822">
        <w:rPr>
          <w:rFonts w:ascii="Verdana" w:hAnsi="Verdana"/>
          <w:szCs w:val="24"/>
          <w:lang w:val="ro-RO"/>
        </w:rPr>
        <w:t>.</w:t>
      </w:r>
    </w:p>
    <w:p w:rsidR="00067340" w:rsidRPr="00C72822" w:rsidRDefault="00067340" w:rsidP="00920C88">
      <w:pPr>
        <w:spacing w:line="276" w:lineRule="auto"/>
        <w:ind w:firstLine="720"/>
        <w:jc w:val="both"/>
        <w:rPr>
          <w:rFonts w:ascii="Verdana" w:hAnsi="Verdana"/>
          <w:szCs w:val="24"/>
          <w:lang w:val="ro-RO"/>
        </w:rPr>
      </w:pPr>
    </w:p>
    <w:p w:rsidR="00067340" w:rsidRPr="00C72822" w:rsidRDefault="00067340" w:rsidP="00920C88">
      <w:pPr>
        <w:spacing w:line="276" w:lineRule="auto"/>
        <w:ind w:firstLine="720"/>
        <w:jc w:val="both"/>
        <w:rPr>
          <w:rFonts w:ascii="Verdana" w:hAnsi="Verdana"/>
          <w:szCs w:val="24"/>
          <w:lang w:val="ro-RO"/>
        </w:rPr>
      </w:pPr>
      <w:r w:rsidRPr="00C72822">
        <w:rPr>
          <w:rFonts w:ascii="Verdana" w:hAnsi="Verdana"/>
          <w:szCs w:val="24"/>
          <w:lang w:val="ro-RO"/>
        </w:rPr>
        <w:t xml:space="preserve">Proiectul de lege face parte din categoria legilor </w:t>
      </w:r>
      <w:r w:rsidRPr="00C72822">
        <w:rPr>
          <w:rFonts w:ascii="Verdana" w:hAnsi="Verdana"/>
          <w:b/>
          <w:szCs w:val="24"/>
          <w:lang w:val="ro-RO"/>
        </w:rPr>
        <w:t>ordinare</w:t>
      </w:r>
      <w:r w:rsidRPr="00C72822">
        <w:rPr>
          <w:rFonts w:ascii="Verdana" w:hAnsi="Verdana"/>
          <w:szCs w:val="24"/>
          <w:lang w:val="ro-RO"/>
        </w:rPr>
        <w:t xml:space="preserve">, conform prevederilor art.73 alin.(1) din Constituţia României, republicată. </w:t>
      </w:r>
    </w:p>
    <w:p w:rsidR="00067340" w:rsidRPr="00C72822" w:rsidRDefault="00067340" w:rsidP="00920C88">
      <w:pPr>
        <w:spacing w:line="276" w:lineRule="auto"/>
        <w:ind w:firstLine="720"/>
        <w:jc w:val="both"/>
        <w:rPr>
          <w:rFonts w:ascii="Verdana" w:hAnsi="Verdana"/>
          <w:szCs w:val="24"/>
          <w:lang w:val="ro-RO"/>
        </w:rPr>
      </w:pPr>
    </w:p>
    <w:p w:rsidR="00920C88" w:rsidRPr="00C72822" w:rsidRDefault="00067340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color w:val="FF0000"/>
          <w:szCs w:val="24"/>
          <w:lang w:val="ro-RO"/>
        </w:rPr>
      </w:pPr>
      <w:r w:rsidRPr="00C72822">
        <w:rPr>
          <w:rFonts w:ascii="Verdana" w:hAnsi="Verdana"/>
          <w:szCs w:val="24"/>
          <w:lang w:val="ro-RO"/>
        </w:rPr>
        <w:t xml:space="preserve">Camera Deputaţilor este </w:t>
      </w:r>
      <w:r w:rsidRPr="00C72822">
        <w:rPr>
          <w:rFonts w:ascii="Verdana" w:hAnsi="Verdana"/>
          <w:b/>
          <w:szCs w:val="24"/>
          <w:lang w:val="ro-RO"/>
        </w:rPr>
        <w:t>Cameră decizională</w:t>
      </w:r>
      <w:r w:rsidRPr="00C72822">
        <w:rPr>
          <w:rFonts w:ascii="Verdana" w:hAnsi="Verdana"/>
          <w:szCs w:val="24"/>
          <w:lang w:val="ro-RO"/>
        </w:rPr>
        <w:t>, potrivit prevederilor art.75 din Constituţia României şi ale art.9</w:t>
      </w:r>
      <w:r w:rsidR="009D52D7">
        <w:rPr>
          <w:rFonts w:ascii="Verdana" w:hAnsi="Verdana"/>
          <w:szCs w:val="24"/>
          <w:lang w:val="ro-RO"/>
        </w:rPr>
        <w:t>1</w:t>
      </w:r>
      <w:r w:rsidRPr="00C72822">
        <w:rPr>
          <w:rFonts w:ascii="Verdana" w:hAnsi="Verdana"/>
          <w:szCs w:val="24"/>
          <w:lang w:val="ro-RO"/>
        </w:rPr>
        <w:t xml:space="preserve"> din Regulamentul Camerei Deputaţilor, republica</w:t>
      </w:r>
      <w:r w:rsidRPr="009D52D7">
        <w:rPr>
          <w:rFonts w:ascii="Verdana" w:hAnsi="Verdana"/>
          <w:szCs w:val="24"/>
          <w:lang w:val="ro-RO"/>
        </w:rPr>
        <w:t>t.</w:t>
      </w:r>
    </w:p>
    <w:p w:rsidR="00920C88" w:rsidRPr="00C72822" w:rsidRDefault="00920C88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color w:val="FF0000"/>
          <w:szCs w:val="24"/>
          <w:lang w:val="ro-RO"/>
        </w:rPr>
      </w:pPr>
    </w:p>
    <w:p w:rsidR="00067340" w:rsidRPr="00C72822" w:rsidRDefault="00067340" w:rsidP="00920C88">
      <w:pPr>
        <w:pStyle w:val="BodyText2"/>
        <w:spacing w:after="0" w:line="276" w:lineRule="auto"/>
        <w:ind w:firstLine="720"/>
        <w:jc w:val="both"/>
        <w:rPr>
          <w:rFonts w:ascii="Verdana" w:hAnsi="Verdana"/>
          <w:color w:val="FF0000"/>
          <w:szCs w:val="24"/>
          <w:lang w:val="ro-RO"/>
        </w:rPr>
      </w:pPr>
      <w:r w:rsidRPr="00C72822">
        <w:rPr>
          <w:rFonts w:ascii="Verdana" w:hAnsi="Verdana"/>
          <w:szCs w:val="24"/>
          <w:lang w:val="ro-RO"/>
        </w:rPr>
        <w:t>În urma finalizării dezbater</w:t>
      </w:r>
      <w:r w:rsidRPr="00C72822">
        <w:rPr>
          <w:rFonts w:ascii="Verdana" w:hAnsi="Verdana"/>
          <w:szCs w:val="24"/>
          <w:lang w:val="pt-BR"/>
        </w:rPr>
        <w:t>ilor</w:t>
      </w:r>
      <w:r w:rsidRPr="00C72822">
        <w:rPr>
          <w:rFonts w:ascii="Verdana" w:hAnsi="Verdana"/>
          <w:szCs w:val="24"/>
          <w:lang w:val="ro-RO"/>
        </w:rPr>
        <w:t xml:space="preserve">, </w:t>
      </w:r>
      <w:r w:rsidRPr="00C72822">
        <w:rPr>
          <w:rFonts w:ascii="Verdana" w:hAnsi="Verdana"/>
          <w:szCs w:val="24"/>
          <w:lang w:val="pt-BR"/>
        </w:rPr>
        <w:t>C</w:t>
      </w:r>
      <w:r w:rsidRPr="00C72822">
        <w:rPr>
          <w:rFonts w:ascii="Verdana" w:hAnsi="Verdana"/>
          <w:szCs w:val="24"/>
          <w:lang w:val="ro-RO"/>
        </w:rPr>
        <w:t xml:space="preserve">omisia propune Plenului Camerei Deputaţilor, </w:t>
      </w:r>
      <w:r w:rsidRPr="00C72822">
        <w:rPr>
          <w:rFonts w:ascii="Verdana" w:hAnsi="Verdana"/>
          <w:b/>
          <w:szCs w:val="24"/>
          <w:lang w:val="ro-RO"/>
        </w:rPr>
        <w:t xml:space="preserve">adoptarea </w:t>
      </w:r>
      <w:r w:rsidRPr="00C72822">
        <w:rPr>
          <w:rFonts w:ascii="Verdana" w:hAnsi="Verdana"/>
          <w:szCs w:val="24"/>
          <w:lang w:val="ro-RO"/>
        </w:rPr>
        <w:t xml:space="preserve">proiectului de lege </w:t>
      </w:r>
      <w:r w:rsidRPr="00C72822">
        <w:rPr>
          <w:rFonts w:ascii="Verdana" w:hAnsi="Verdana"/>
          <w:b/>
          <w:szCs w:val="24"/>
          <w:lang w:val="ro-RO"/>
        </w:rPr>
        <w:t xml:space="preserve">cu amendamente, </w:t>
      </w:r>
      <w:r w:rsidRPr="00C72822">
        <w:rPr>
          <w:rFonts w:ascii="Verdana" w:hAnsi="Verdana"/>
          <w:szCs w:val="24"/>
          <w:lang w:val="ro-RO"/>
        </w:rPr>
        <w:t>redate în anex</w:t>
      </w:r>
      <w:r w:rsidR="00C72822" w:rsidRPr="00C72822">
        <w:rPr>
          <w:rFonts w:ascii="Verdana" w:hAnsi="Verdana"/>
          <w:szCs w:val="24"/>
          <w:lang w:val="ro-RO"/>
        </w:rPr>
        <w:t>ele</w:t>
      </w:r>
      <w:r w:rsidRPr="00C72822">
        <w:rPr>
          <w:rFonts w:ascii="Verdana" w:hAnsi="Verdana"/>
          <w:szCs w:val="24"/>
          <w:lang w:val="ro-RO"/>
        </w:rPr>
        <w:t xml:space="preserve"> care fac parte integrantă din prezentul raport. </w:t>
      </w:r>
    </w:p>
    <w:p w:rsidR="00067340" w:rsidRPr="00C72822" w:rsidRDefault="00067340" w:rsidP="00920C88">
      <w:pPr>
        <w:spacing w:line="276" w:lineRule="auto"/>
        <w:jc w:val="both"/>
        <w:rPr>
          <w:rFonts w:ascii="Verdana" w:hAnsi="Verdana"/>
          <w:szCs w:val="24"/>
          <w:lang w:val="pt-BR"/>
        </w:rPr>
      </w:pPr>
    </w:p>
    <w:p w:rsidR="00067340" w:rsidRDefault="00067340" w:rsidP="00067340">
      <w:pPr>
        <w:spacing w:line="276" w:lineRule="auto"/>
        <w:jc w:val="both"/>
        <w:rPr>
          <w:rFonts w:ascii="Verdana" w:hAnsi="Verdana"/>
          <w:b/>
          <w:szCs w:val="24"/>
          <w:lang w:val="ro-RO"/>
        </w:rPr>
      </w:pPr>
    </w:p>
    <w:p w:rsidR="009D52D7" w:rsidRPr="00C72822" w:rsidRDefault="009D52D7" w:rsidP="00067340">
      <w:pPr>
        <w:spacing w:line="276" w:lineRule="auto"/>
        <w:jc w:val="both"/>
        <w:rPr>
          <w:rFonts w:ascii="Verdana" w:hAnsi="Verdana"/>
          <w:b/>
          <w:szCs w:val="24"/>
          <w:lang w:val="ro-RO"/>
        </w:rPr>
      </w:pPr>
    </w:p>
    <w:p w:rsidR="00067340" w:rsidRPr="00C72822" w:rsidRDefault="00067340" w:rsidP="00067340">
      <w:pPr>
        <w:spacing w:line="276" w:lineRule="auto"/>
        <w:ind w:firstLine="720"/>
        <w:jc w:val="both"/>
        <w:rPr>
          <w:rFonts w:ascii="Verdana" w:hAnsi="Verdana"/>
          <w:szCs w:val="24"/>
          <w:lang w:val="pt-PT"/>
        </w:rPr>
      </w:pPr>
      <w:r w:rsidRPr="00C72822">
        <w:rPr>
          <w:rFonts w:ascii="Verdana" w:hAnsi="Verdana"/>
          <w:szCs w:val="24"/>
          <w:lang w:val="pt-PT"/>
        </w:rPr>
        <w:tab/>
      </w:r>
      <w:r w:rsidRPr="00C72822">
        <w:rPr>
          <w:rFonts w:ascii="Verdana" w:hAnsi="Verdana"/>
          <w:szCs w:val="24"/>
          <w:lang w:val="pt-PT"/>
        </w:rPr>
        <w:tab/>
      </w:r>
      <w:r w:rsidRPr="00C72822">
        <w:rPr>
          <w:rFonts w:ascii="Verdana" w:hAnsi="Verdana"/>
          <w:szCs w:val="24"/>
          <w:lang w:val="pt-PT"/>
        </w:rPr>
        <w:tab/>
        <w:t>PREŞEDINTE,</w:t>
      </w:r>
      <w:r w:rsidRPr="00C72822">
        <w:rPr>
          <w:rFonts w:ascii="Verdana" w:hAnsi="Verdana"/>
          <w:szCs w:val="24"/>
          <w:lang w:val="pt-PT"/>
        </w:rPr>
        <w:tab/>
      </w:r>
      <w:r w:rsidRPr="00C72822">
        <w:rPr>
          <w:rFonts w:ascii="Verdana" w:hAnsi="Verdana"/>
          <w:szCs w:val="24"/>
          <w:lang w:val="pt-PT"/>
        </w:rPr>
        <w:tab/>
      </w:r>
      <w:r w:rsidRPr="00C72822">
        <w:rPr>
          <w:rFonts w:ascii="Verdana" w:hAnsi="Verdana"/>
          <w:szCs w:val="24"/>
          <w:lang w:val="pt-PT"/>
        </w:rPr>
        <w:tab/>
      </w:r>
      <w:r w:rsidRPr="00C72822">
        <w:rPr>
          <w:rFonts w:ascii="Verdana" w:hAnsi="Verdana"/>
          <w:szCs w:val="24"/>
          <w:lang w:val="pt-PT"/>
        </w:rPr>
        <w:tab/>
      </w:r>
      <w:r w:rsidRPr="00C72822">
        <w:rPr>
          <w:rFonts w:ascii="Verdana" w:hAnsi="Verdana"/>
          <w:szCs w:val="24"/>
          <w:lang w:val="pt-PT"/>
        </w:rPr>
        <w:tab/>
      </w:r>
      <w:r w:rsidRPr="00C72822">
        <w:rPr>
          <w:rFonts w:ascii="Verdana" w:hAnsi="Verdana"/>
          <w:szCs w:val="24"/>
          <w:lang w:val="pt-PT"/>
        </w:rPr>
        <w:tab/>
        <w:t>SECRETAR,</w:t>
      </w:r>
    </w:p>
    <w:p w:rsidR="00067340" w:rsidRPr="00C72822" w:rsidRDefault="00067340" w:rsidP="00067340">
      <w:pPr>
        <w:spacing w:line="276" w:lineRule="auto"/>
        <w:ind w:firstLine="720"/>
        <w:jc w:val="both"/>
        <w:rPr>
          <w:rFonts w:ascii="Verdana" w:hAnsi="Verdana"/>
          <w:b/>
          <w:szCs w:val="24"/>
          <w:lang w:val="pt-PT"/>
        </w:rPr>
      </w:pPr>
      <w:r w:rsidRPr="00C72822">
        <w:rPr>
          <w:rFonts w:ascii="Verdana" w:hAnsi="Verdana"/>
          <w:b/>
          <w:szCs w:val="24"/>
          <w:lang w:val="pt-PT"/>
        </w:rPr>
        <w:tab/>
      </w:r>
      <w:r w:rsidRPr="00C72822">
        <w:rPr>
          <w:rFonts w:ascii="Verdana" w:hAnsi="Verdana"/>
          <w:b/>
          <w:szCs w:val="24"/>
          <w:lang w:val="pt-PT"/>
        </w:rPr>
        <w:tab/>
      </w:r>
      <w:r w:rsidRPr="00C72822">
        <w:rPr>
          <w:rFonts w:ascii="Verdana" w:hAnsi="Verdana"/>
          <w:b/>
          <w:szCs w:val="24"/>
          <w:lang w:val="pt-PT"/>
        </w:rPr>
        <w:tab/>
        <w:t>Adrian Solomon</w:t>
      </w:r>
      <w:r w:rsidRPr="00C72822">
        <w:rPr>
          <w:rFonts w:ascii="Verdana" w:hAnsi="Verdana"/>
          <w:b/>
          <w:szCs w:val="24"/>
          <w:lang w:val="pt-PT"/>
        </w:rPr>
        <w:tab/>
      </w:r>
      <w:r w:rsidRPr="00C72822">
        <w:rPr>
          <w:rFonts w:ascii="Verdana" w:hAnsi="Verdana"/>
          <w:b/>
          <w:szCs w:val="24"/>
          <w:lang w:val="pt-PT"/>
        </w:rPr>
        <w:tab/>
      </w:r>
      <w:r w:rsidRPr="00C72822">
        <w:rPr>
          <w:rFonts w:ascii="Verdana" w:hAnsi="Verdana"/>
          <w:b/>
          <w:szCs w:val="24"/>
          <w:lang w:val="pt-PT"/>
        </w:rPr>
        <w:tab/>
      </w:r>
      <w:r w:rsidRPr="00C72822">
        <w:rPr>
          <w:rFonts w:ascii="Verdana" w:hAnsi="Verdana"/>
          <w:b/>
          <w:szCs w:val="24"/>
          <w:lang w:val="pt-PT"/>
        </w:rPr>
        <w:tab/>
      </w:r>
      <w:r w:rsidRPr="00C72822">
        <w:rPr>
          <w:rFonts w:ascii="Verdana" w:hAnsi="Verdana"/>
          <w:b/>
          <w:szCs w:val="24"/>
          <w:lang w:val="pt-PT"/>
        </w:rPr>
        <w:tab/>
        <w:t>Violeta Răduţ</w:t>
      </w:r>
    </w:p>
    <w:p w:rsidR="00067340" w:rsidRDefault="00067340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B473B6" w:rsidRDefault="00B473B6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B473B6" w:rsidRDefault="00B473B6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C72822" w:rsidRDefault="00C72822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C72822" w:rsidRDefault="00C72822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C72822" w:rsidRDefault="00C72822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C72822" w:rsidRDefault="00C72822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C72822" w:rsidRDefault="00C72822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C72822" w:rsidRDefault="00C72822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C72822" w:rsidRDefault="00C72822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B473B6" w:rsidRPr="00920C88" w:rsidRDefault="00B473B6" w:rsidP="00067340">
      <w:pPr>
        <w:ind w:firstLine="720"/>
        <w:jc w:val="both"/>
        <w:rPr>
          <w:rFonts w:ascii="Verdana" w:hAnsi="Verdana"/>
          <w:b/>
          <w:sz w:val="24"/>
          <w:szCs w:val="24"/>
          <w:lang w:val="pt-PT"/>
        </w:rPr>
      </w:pPr>
    </w:p>
    <w:p w:rsidR="00067340" w:rsidRPr="00C52CFE" w:rsidRDefault="00067340" w:rsidP="00067340">
      <w:pPr>
        <w:jc w:val="both"/>
        <w:rPr>
          <w:rFonts w:ascii="Verdana" w:hAnsi="Verdana"/>
          <w:sz w:val="16"/>
          <w:szCs w:val="16"/>
          <w:lang w:val="pt-PT"/>
        </w:rPr>
      </w:pPr>
      <w:r w:rsidRPr="00C52CFE">
        <w:rPr>
          <w:rFonts w:ascii="Verdana" w:hAnsi="Verdana"/>
          <w:sz w:val="16"/>
          <w:szCs w:val="16"/>
          <w:lang w:val="pt-PT"/>
        </w:rPr>
        <w:t>Întocmit,</w:t>
      </w:r>
    </w:p>
    <w:p w:rsidR="00067340" w:rsidRPr="0001134B" w:rsidRDefault="00067340" w:rsidP="00067340">
      <w:pPr>
        <w:jc w:val="both"/>
        <w:rPr>
          <w:rFonts w:ascii="Verdana" w:hAnsi="Verdana"/>
          <w:sz w:val="16"/>
          <w:szCs w:val="16"/>
          <w:lang w:val="pt-PT"/>
        </w:rPr>
      </w:pPr>
      <w:bookmarkStart w:id="0" w:name="OLE_LINK1"/>
      <w:bookmarkStart w:id="1" w:name="OLE_LINK2"/>
      <w:r>
        <w:rPr>
          <w:rFonts w:ascii="Verdana" w:hAnsi="Verdana"/>
          <w:sz w:val="16"/>
          <w:szCs w:val="16"/>
          <w:lang w:val="pt-PT"/>
        </w:rPr>
        <w:t>Consilier</w:t>
      </w:r>
      <w:r w:rsidRPr="0001134B">
        <w:rPr>
          <w:rFonts w:ascii="Verdana" w:hAnsi="Verdana"/>
          <w:sz w:val="16"/>
          <w:szCs w:val="16"/>
          <w:lang w:val="pt-PT"/>
        </w:rPr>
        <w:t xml:space="preserve"> parlamentar Lidia Vlădescu</w:t>
      </w:r>
    </w:p>
    <w:p w:rsidR="00067340" w:rsidRPr="00AE5BA8" w:rsidRDefault="00067340" w:rsidP="00067340">
      <w:pPr>
        <w:jc w:val="both"/>
        <w:rPr>
          <w:rFonts w:ascii="Verdana" w:hAnsi="Verdana"/>
          <w:sz w:val="16"/>
          <w:szCs w:val="16"/>
          <w:lang w:val="pt-PT"/>
        </w:rPr>
      </w:pPr>
      <w:r>
        <w:rPr>
          <w:rFonts w:ascii="Verdana" w:hAnsi="Verdana"/>
          <w:sz w:val="16"/>
          <w:szCs w:val="16"/>
          <w:lang w:val="pt-PT"/>
        </w:rPr>
        <w:t>Consilier</w:t>
      </w:r>
      <w:r w:rsidRPr="0001134B">
        <w:rPr>
          <w:rFonts w:ascii="Verdana" w:hAnsi="Verdana"/>
          <w:sz w:val="16"/>
          <w:szCs w:val="16"/>
          <w:lang w:val="pt-PT"/>
        </w:rPr>
        <w:t xml:space="preserve"> parlamentar Camelia Revenco</w:t>
      </w:r>
      <w:bookmarkEnd w:id="0"/>
      <w:bookmarkEnd w:id="1"/>
    </w:p>
    <w:p w:rsidR="00067340" w:rsidRDefault="00067340" w:rsidP="00067340">
      <w:pPr>
        <w:jc w:val="center"/>
        <w:rPr>
          <w:lang w:val="ro-RO"/>
        </w:rPr>
      </w:pPr>
    </w:p>
    <w:p w:rsidR="00067340" w:rsidRDefault="00B473B6" w:rsidP="00067340">
      <w:pPr>
        <w:pStyle w:val="Heading2"/>
        <w:rPr>
          <w:rFonts w:ascii="Verdana" w:hAnsi="Verdana"/>
          <w:szCs w:val="24"/>
          <w:lang w:val="ro-RO"/>
        </w:rPr>
      </w:pPr>
      <w:r>
        <w:rPr>
          <w:rFonts w:ascii="Verdana" w:hAnsi="Verdana"/>
          <w:szCs w:val="24"/>
          <w:lang w:val="ro-RO"/>
        </w:rPr>
        <w:br w:type="page"/>
      </w:r>
      <w:r w:rsidR="00067340">
        <w:rPr>
          <w:rFonts w:ascii="Verdana" w:hAnsi="Verdana"/>
          <w:szCs w:val="24"/>
          <w:lang w:val="ro-RO"/>
        </w:rPr>
        <w:lastRenderedPageBreak/>
        <w:t>ANEXA NR.1</w:t>
      </w:r>
    </w:p>
    <w:p w:rsidR="00067340" w:rsidRPr="00986A61" w:rsidRDefault="00067340" w:rsidP="00067340">
      <w:pPr>
        <w:rPr>
          <w:lang w:val="ro-RO"/>
        </w:rPr>
      </w:pPr>
    </w:p>
    <w:p w:rsidR="00067340" w:rsidRPr="008B3C83" w:rsidRDefault="00067340" w:rsidP="00067340">
      <w:pPr>
        <w:pStyle w:val="Heading2"/>
        <w:rPr>
          <w:rFonts w:ascii="Verdana" w:hAnsi="Verdana"/>
          <w:szCs w:val="24"/>
          <w:lang w:val="ro-RO"/>
        </w:rPr>
      </w:pPr>
      <w:r>
        <w:rPr>
          <w:rFonts w:ascii="Verdana" w:hAnsi="Verdana"/>
          <w:szCs w:val="24"/>
          <w:lang w:val="ro-RO"/>
        </w:rPr>
        <w:t>A</w:t>
      </w:r>
      <w:r w:rsidRPr="008B3C83">
        <w:rPr>
          <w:rFonts w:ascii="Verdana" w:hAnsi="Verdana"/>
          <w:szCs w:val="24"/>
          <w:lang w:val="ro-RO"/>
        </w:rPr>
        <w:t>MENDAMENTE ADMISE</w:t>
      </w:r>
    </w:p>
    <w:p w:rsidR="00067340" w:rsidRPr="008B3C83" w:rsidRDefault="00067340" w:rsidP="00067340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067340" w:rsidRDefault="00067340" w:rsidP="00067340">
      <w:pPr>
        <w:pStyle w:val="Heading4"/>
        <w:jc w:val="center"/>
        <w:rPr>
          <w:rFonts w:ascii="Verdana" w:hAnsi="Verdana"/>
          <w:b w:val="0"/>
          <w:sz w:val="24"/>
          <w:szCs w:val="24"/>
          <w:lang w:val="ro-RO"/>
        </w:rPr>
      </w:pPr>
      <w:r w:rsidRPr="008B3C83">
        <w:rPr>
          <w:rFonts w:ascii="Verdana" w:hAnsi="Verdana"/>
          <w:b w:val="0"/>
          <w:sz w:val="24"/>
          <w:szCs w:val="24"/>
          <w:lang w:val="ro-RO"/>
        </w:rPr>
        <w:t>În urma dezbaterilor, Comisia propune adoptarea proiectului de lege</w:t>
      </w:r>
      <w:r>
        <w:rPr>
          <w:rFonts w:ascii="Verdana" w:hAnsi="Verdana"/>
          <w:b w:val="0"/>
          <w:sz w:val="24"/>
          <w:szCs w:val="24"/>
          <w:lang w:val="ro-RO"/>
        </w:rPr>
        <w:t xml:space="preserve"> </w:t>
      </w:r>
      <w:r w:rsidRPr="008B3C83">
        <w:rPr>
          <w:rFonts w:ascii="Verdana" w:hAnsi="Verdana"/>
          <w:b w:val="0"/>
          <w:sz w:val="24"/>
          <w:szCs w:val="24"/>
          <w:lang w:val="ro-RO"/>
        </w:rPr>
        <w:t>cu următoarele amendamente:</w:t>
      </w:r>
    </w:p>
    <w:p w:rsidR="00067340" w:rsidRDefault="00067340" w:rsidP="00067340">
      <w:pPr>
        <w:rPr>
          <w:lang w:val="ro-RO"/>
        </w:rPr>
      </w:pPr>
    </w:p>
    <w:tbl>
      <w:tblPr>
        <w:tblW w:w="15168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09"/>
        <w:gridCol w:w="3623"/>
        <w:gridCol w:w="3624"/>
        <w:gridCol w:w="3952"/>
        <w:gridCol w:w="3260"/>
      </w:tblGrid>
      <w:tr w:rsidR="00CE25B1" w:rsidRPr="009F7ADF" w:rsidTr="00034CAD">
        <w:trPr>
          <w:tblHeader/>
        </w:trPr>
        <w:tc>
          <w:tcPr>
            <w:tcW w:w="709" w:type="dxa"/>
            <w:vAlign w:val="center"/>
          </w:tcPr>
          <w:p w:rsidR="00CE25B1" w:rsidRPr="009F7ADF" w:rsidRDefault="00CE25B1" w:rsidP="00034CA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F7ADF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Nr. crt.</w:t>
            </w:r>
          </w:p>
        </w:tc>
        <w:tc>
          <w:tcPr>
            <w:tcW w:w="3623" w:type="dxa"/>
            <w:vAlign w:val="center"/>
          </w:tcPr>
          <w:p w:rsidR="00CE25B1" w:rsidRPr="009F7ADF" w:rsidRDefault="00CE25B1" w:rsidP="00034CA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F7ADF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Text</w:t>
            </w:r>
          </w:p>
          <w:p w:rsidR="00CE25B1" w:rsidRPr="009F7ADF" w:rsidRDefault="00CE25B1" w:rsidP="00034CA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F7ADF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act normativ de bază</w:t>
            </w:r>
          </w:p>
        </w:tc>
        <w:tc>
          <w:tcPr>
            <w:tcW w:w="3624" w:type="dxa"/>
            <w:vAlign w:val="center"/>
          </w:tcPr>
          <w:p w:rsidR="00CE25B1" w:rsidRPr="009F7ADF" w:rsidRDefault="00CE25B1" w:rsidP="00034CA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9F7ADF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Text adoptat de Senat</w:t>
            </w:r>
          </w:p>
        </w:tc>
        <w:tc>
          <w:tcPr>
            <w:tcW w:w="3952" w:type="dxa"/>
            <w:vAlign w:val="center"/>
          </w:tcPr>
          <w:p w:rsidR="00CE25B1" w:rsidRDefault="00CE25B1" w:rsidP="00034CA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Text propus de comisie</w:t>
            </w:r>
          </w:p>
          <w:p w:rsidR="00CE25B1" w:rsidRPr="009F7ADF" w:rsidRDefault="00CE25B1" w:rsidP="00034CA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(autor amendament)</w:t>
            </w:r>
          </w:p>
        </w:tc>
        <w:tc>
          <w:tcPr>
            <w:tcW w:w="3260" w:type="dxa"/>
          </w:tcPr>
          <w:p w:rsidR="00CE25B1" w:rsidRPr="009F7ADF" w:rsidRDefault="00CE25B1" w:rsidP="00034CAD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Motivare</w:t>
            </w:r>
          </w:p>
        </w:tc>
      </w:tr>
      <w:tr w:rsidR="00CE25B1" w:rsidRPr="009F7ADF" w:rsidTr="00034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709" w:type="dxa"/>
          </w:tcPr>
          <w:p w:rsidR="00CE25B1" w:rsidRPr="009F7ADF" w:rsidRDefault="00CE25B1" w:rsidP="00CE25B1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623" w:type="dxa"/>
          </w:tcPr>
          <w:p w:rsidR="00CE25B1" w:rsidRPr="009F7ADF" w:rsidRDefault="00CE25B1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  <w:lang w:val="it-IT"/>
              </w:rPr>
            </w:pPr>
          </w:p>
          <w:p w:rsidR="00CE25B1" w:rsidRPr="009F7ADF" w:rsidRDefault="00CE25B1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  <w:lang w:val="it-IT"/>
              </w:rPr>
            </w:pPr>
            <w:r w:rsidRPr="009F7ADF">
              <w:rPr>
                <w:rFonts w:ascii="Times New Roman" w:hAnsi="Times New Roman"/>
                <w:bCs/>
                <w:sz w:val="24"/>
                <w:szCs w:val="24"/>
                <w:lang w:val="it-IT"/>
              </w:rPr>
              <w:t>__</w:t>
            </w:r>
          </w:p>
        </w:tc>
        <w:tc>
          <w:tcPr>
            <w:tcW w:w="3624" w:type="dxa"/>
          </w:tcPr>
          <w:p w:rsidR="00CE25B1" w:rsidRPr="009F7ADF" w:rsidRDefault="00CE25B1" w:rsidP="00034CAD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E25B1" w:rsidRPr="009F7ADF" w:rsidRDefault="00CE25B1" w:rsidP="00034CAD">
            <w:pPr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 w:rsidRPr="009F7ADF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Titlul legii</w:t>
            </w:r>
          </w:p>
          <w:p w:rsidR="00CE25B1" w:rsidRPr="009F7ADF" w:rsidRDefault="00CE25B1" w:rsidP="00034CAD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E25B1" w:rsidRPr="009F7ADF" w:rsidRDefault="00CE25B1" w:rsidP="00034CAD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>LEGE</w:t>
            </w:r>
          </w:p>
          <w:p w:rsidR="00CE25B1" w:rsidRPr="009F7ADF" w:rsidRDefault="00CE25B1" w:rsidP="00034CAD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pentru modificarea </w:t>
            </w:r>
            <w:r w:rsidRPr="00E16DB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Anexei a II-a</w:t>
            </w: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a Legii nr.153/2017 privind salarizarea personalului pl</w:t>
            </w:r>
            <w:r w:rsidRPr="009F7ADF">
              <w:rPr>
                <w:rFonts w:ascii="Times New Roman" w:hAnsi="Times New Roman" w:hint="eastAsia"/>
                <w:sz w:val="24"/>
                <w:szCs w:val="24"/>
                <w:lang w:val="ro-RO"/>
              </w:rPr>
              <w:t>ă</w:t>
            </w: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>tit din fonduri publice</w:t>
            </w:r>
          </w:p>
          <w:p w:rsidR="00CE25B1" w:rsidRPr="009F7ADF" w:rsidRDefault="00CE25B1" w:rsidP="00034CAD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952" w:type="dxa"/>
          </w:tcPr>
          <w:p w:rsidR="00CE25B1" w:rsidRPr="009F7ADF" w:rsidRDefault="00CE25B1" w:rsidP="00034CAD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E25B1" w:rsidRDefault="00CE25B1" w:rsidP="00034CAD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E25B1" w:rsidRPr="009F7ADF" w:rsidRDefault="00CE25B1" w:rsidP="00034CAD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E25B1" w:rsidRPr="009F7ADF" w:rsidRDefault="00CE25B1" w:rsidP="00034CAD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>LEGE</w:t>
            </w:r>
          </w:p>
          <w:p w:rsidR="00CE25B1" w:rsidRPr="009F7ADF" w:rsidRDefault="00CE25B1" w:rsidP="00034CAD">
            <w:pPr>
              <w:jc w:val="center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pentru modificarea </w:t>
            </w:r>
            <w:r w:rsidR="00103BFB" w:rsidRPr="00103BF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şi completarea</w:t>
            </w:r>
            <w:r w:rsidR="00103BFB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Legii</w:t>
            </w:r>
            <w:r w:rsidRPr="00E16DB4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-cadru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>nr.153/2017 privind salarizarea personalului pl</w:t>
            </w:r>
            <w:r w:rsidRPr="009F7ADF">
              <w:rPr>
                <w:rFonts w:ascii="Times New Roman" w:hAnsi="Times New Roman" w:hint="eastAsia"/>
                <w:sz w:val="24"/>
                <w:szCs w:val="24"/>
                <w:lang w:val="ro-RO"/>
              </w:rPr>
              <w:t>ă</w:t>
            </w: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>tit din fonduri publice</w:t>
            </w:r>
          </w:p>
          <w:p w:rsidR="00CE25B1" w:rsidRDefault="00CE25B1" w:rsidP="00034CAD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E25B1" w:rsidRDefault="00CE25B1" w:rsidP="00034CAD">
            <w:pPr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Autori: membrii comisiei</w:t>
            </w:r>
          </w:p>
          <w:p w:rsidR="00CE25B1" w:rsidRPr="00E16DB4" w:rsidRDefault="00CE25B1" w:rsidP="00034CAD">
            <w:pPr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3260" w:type="dxa"/>
          </w:tcPr>
          <w:p w:rsidR="00CE25B1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E25B1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E25B1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E25B1" w:rsidRPr="009F7ADF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Pentru respectarea normelor de tehnică legislativă şi realizarea scopului iniţiativei legislative.</w:t>
            </w:r>
          </w:p>
        </w:tc>
      </w:tr>
      <w:tr w:rsidR="00CE25B1" w:rsidRPr="009F7ADF" w:rsidTr="00034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709" w:type="dxa"/>
          </w:tcPr>
          <w:p w:rsidR="00CE25B1" w:rsidRPr="009F7ADF" w:rsidRDefault="00CE25B1" w:rsidP="00CE25B1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623" w:type="dxa"/>
          </w:tcPr>
          <w:p w:rsidR="00CE25B1" w:rsidRPr="009F7ADF" w:rsidRDefault="00CE25B1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  <w:lang w:val="it-IT"/>
              </w:rPr>
            </w:pPr>
          </w:p>
          <w:p w:rsidR="00CE25B1" w:rsidRPr="009F7ADF" w:rsidRDefault="00CE25B1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  <w:lang w:val="it-IT"/>
              </w:rPr>
            </w:pPr>
            <w:r w:rsidRPr="009F7ADF">
              <w:rPr>
                <w:rFonts w:ascii="Times New Roman" w:hAnsi="Times New Roman"/>
                <w:bCs/>
                <w:sz w:val="24"/>
                <w:szCs w:val="24"/>
                <w:lang w:val="it-IT"/>
              </w:rPr>
              <w:t>__</w:t>
            </w:r>
          </w:p>
        </w:tc>
        <w:tc>
          <w:tcPr>
            <w:tcW w:w="3624" w:type="dxa"/>
          </w:tcPr>
          <w:p w:rsidR="00CE25B1" w:rsidRPr="009F7ADF" w:rsidRDefault="00CE25B1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  <w:lang w:val="it-IT"/>
              </w:rPr>
            </w:pPr>
          </w:p>
          <w:p w:rsidR="00CE25B1" w:rsidRPr="009F7ADF" w:rsidRDefault="00CE25B1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  <w:lang w:val="it-IT"/>
              </w:rPr>
            </w:pPr>
            <w:r w:rsidRPr="009F7ADF">
              <w:rPr>
                <w:rFonts w:ascii="Times New Roman" w:hAnsi="Times New Roman"/>
                <w:bCs/>
                <w:sz w:val="24"/>
                <w:szCs w:val="24"/>
                <w:lang w:val="it-IT"/>
              </w:rPr>
              <w:t>__</w:t>
            </w:r>
          </w:p>
        </w:tc>
        <w:tc>
          <w:tcPr>
            <w:tcW w:w="3952" w:type="dxa"/>
          </w:tcPr>
          <w:p w:rsidR="00CE25B1" w:rsidRDefault="00CE25B1" w:rsidP="00034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CE25B1" w:rsidRDefault="00CE25B1" w:rsidP="00034CAD">
            <w:pPr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Art</w:t>
            </w:r>
            <w:r w:rsidR="00103BFB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.I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. - </w:t>
            </w:r>
            <w:r w:rsidRPr="00F61897"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>Legea-cadru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 xml:space="preserve"> </w:t>
            </w:r>
            <w:r w:rsidRPr="00F61897"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>nr. </w:t>
            </w:r>
            <w:r w:rsidRPr="00177229">
              <w:rPr>
                <w:rFonts w:ascii="Times New Roman" w:hAnsi="Times New Roman"/>
                <w:bCs/>
                <w:color w:val="000000"/>
                <w:sz w:val="24"/>
                <w:szCs w:val="24"/>
                <w:lang w:val="it-IT"/>
              </w:rPr>
              <w:t>153/2017</w:t>
            </w: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it-IT"/>
              </w:rPr>
              <w:t xml:space="preserve"> </w:t>
            </w:r>
            <w:r w:rsidRPr="00F61897"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 xml:space="preserve">privind salarizarea personalului plătit din fonduri publice, publicată în Monitorul Oficial al României, Partea I, nr. 492 din 28 iunie 2017,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 xml:space="preserve">cu modificările şi completările ulterioare, </w:t>
            </w:r>
            <w:r w:rsidRPr="00F61897"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 xml:space="preserve">se modifică </w:t>
            </w:r>
            <w:r w:rsidR="00103BFB"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 xml:space="preserve">şi se completează </w:t>
            </w:r>
            <w:r w:rsidRPr="00F61897">
              <w:rPr>
                <w:rFonts w:ascii="Times New Roman" w:hAnsi="Times New Roman"/>
                <w:color w:val="000000"/>
                <w:sz w:val="24"/>
                <w:szCs w:val="24"/>
                <w:lang w:val="it-IT"/>
              </w:rPr>
              <w:t>după cum urmează:</w:t>
            </w:r>
          </w:p>
          <w:p w:rsidR="00CE25B1" w:rsidRDefault="00CE25B1" w:rsidP="00034CAD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E25B1" w:rsidRPr="005478A6" w:rsidRDefault="00CE25B1" w:rsidP="00103BFB">
            <w:pPr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Autori: membrii comisiei</w:t>
            </w:r>
          </w:p>
        </w:tc>
        <w:tc>
          <w:tcPr>
            <w:tcW w:w="3260" w:type="dxa"/>
          </w:tcPr>
          <w:p w:rsidR="00CE25B1" w:rsidRPr="00E16DB4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E25B1" w:rsidRPr="00E16DB4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16DB4">
              <w:rPr>
                <w:rFonts w:ascii="Times New Roman" w:hAnsi="Times New Roman"/>
                <w:sz w:val="24"/>
                <w:szCs w:val="24"/>
                <w:lang w:val="ro-RO"/>
              </w:rPr>
              <w:t>Pentru respectarea normelor de tehnică legislativă.</w:t>
            </w:r>
          </w:p>
          <w:p w:rsidR="00CE25B1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În primul articol al legii t</w:t>
            </w:r>
            <w:r w:rsidRPr="00E16DB4">
              <w:rPr>
                <w:rFonts w:ascii="Times New Roman" w:hAnsi="Times New Roman"/>
                <w:sz w:val="24"/>
                <w:szCs w:val="24"/>
                <w:lang w:val="ro-RO"/>
              </w:rPr>
              <w:t>rebuie identificat actul normativ care se modifică.</w:t>
            </w:r>
          </w:p>
          <w:p w:rsidR="00CE25B1" w:rsidRPr="00E16DB4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Preluat de la art.2 din iniţiativa legislativă.</w:t>
            </w:r>
          </w:p>
        </w:tc>
      </w:tr>
      <w:tr w:rsidR="00CE25B1" w:rsidRPr="009F7ADF" w:rsidTr="00034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709" w:type="dxa"/>
          </w:tcPr>
          <w:p w:rsidR="00CE25B1" w:rsidRPr="009F7ADF" w:rsidRDefault="00CE25B1" w:rsidP="00CE25B1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623" w:type="dxa"/>
          </w:tcPr>
          <w:p w:rsidR="00CE25B1" w:rsidRPr="009F7ADF" w:rsidRDefault="00CE25B1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  <w:lang w:val="it-IT"/>
              </w:rPr>
            </w:pPr>
          </w:p>
          <w:p w:rsidR="00CE25B1" w:rsidRPr="009F7ADF" w:rsidRDefault="00CE25B1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  <w:lang w:val="it-IT"/>
              </w:rPr>
            </w:pPr>
            <w:r w:rsidRPr="009F7ADF">
              <w:rPr>
                <w:rFonts w:ascii="Times New Roman" w:hAnsi="Times New Roman"/>
                <w:bCs/>
                <w:sz w:val="24"/>
                <w:szCs w:val="24"/>
                <w:lang w:val="it-IT"/>
              </w:rPr>
              <w:t>__</w:t>
            </w:r>
          </w:p>
        </w:tc>
        <w:tc>
          <w:tcPr>
            <w:tcW w:w="3624" w:type="dxa"/>
          </w:tcPr>
          <w:p w:rsidR="00CE25B1" w:rsidRDefault="00CE25B1" w:rsidP="00034CAD">
            <w:pPr>
              <w:pStyle w:val="Bodytext1"/>
              <w:shd w:val="clear" w:color="auto" w:fill="auto"/>
              <w:spacing w:before="0" w:after="0" w:line="240" w:lineRule="auto"/>
              <w:ind w:right="40" w:firstLine="0"/>
              <w:rPr>
                <w:color w:val="000000"/>
                <w:lang w:val="ro-RO"/>
              </w:rPr>
            </w:pPr>
          </w:p>
          <w:p w:rsidR="00CE25B1" w:rsidRDefault="00CE25B1" w:rsidP="00034CAD">
            <w:pPr>
              <w:pStyle w:val="Bodytext1"/>
              <w:shd w:val="clear" w:color="auto" w:fill="auto"/>
              <w:spacing w:before="0" w:after="0" w:line="240" w:lineRule="auto"/>
              <w:ind w:right="40" w:firstLine="0"/>
            </w:pPr>
            <w:r>
              <w:rPr>
                <w:color w:val="000000"/>
                <w:lang w:val="ro-RO"/>
              </w:rPr>
              <w:t>Anexa II Familia ocupaţională de funcţii bugetare „Sănătate şi Asistenţă socială” cap.I pct.2 lit.b (b.l, b.2 şi b.4 poziţiile 1-4)</w:t>
            </w:r>
          </w:p>
          <w:p w:rsidR="00CE25B1" w:rsidRPr="009F7ADF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952" w:type="dxa"/>
          </w:tcPr>
          <w:p w:rsidR="00CE25B1" w:rsidRPr="005478A6" w:rsidRDefault="00CE25B1" w:rsidP="00034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CE25B1" w:rsidRDefault="00CE25B1" w:rsidP="00034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5478A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Se elimină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.</w:t>
            </w:r>
          </w:p>
          <w:p w:rsidR="00CE25B1" w:rsidRDefault="00CE25B1" w:rsidP="00034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CE25B1" w:rsidRDefault="00CE25B1" w:rsidP="00034CAD">
            <w:pPr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Autori: membrii comisiei</w:t>
            </w:r>
          </w:p>
          <w:p w:rsidR="00CE25B1" w:rsidRPr="005478A6" w:rsidRDefault="00CE25B1" w:rsidP="00034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260" w:type="dxa"/>
          </w:tcPr>
          <w:p w:rsidR="00CE25B1" w:rsidRPr="00E16DB4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E25B1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16DB4">
              <w:rPr>
                <w:rFonts w:ascii="Times New Roman" w:hAnsi="Times New Roman"/>
                <w:sz w:val="24"/>
                <w:szCs w:val="24"/>
                <w:lang w:val="ro-RO"/>
              </w:rPr>
              <w:t>Pentru respectarea normelor de tehnică legislativă.</w:t>
            </w:r>
          </w:p>
          <w:p w:rsidR="00CE25B1" w:rsidRPr="00E16DB4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Textul nu are caracter normativ.</w:t>
            </w:r>
          </w:p>
        </w:tc>
      </w:tr>
      <w:tr w:rsidR="00CE25B1" w:rsidRPr="009F7ADF" w:rsidTr="00034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709" w:type="dxa"/>
          </w:tcPr>
          <w:p w:rsidR="00CE25B1" w:rsidRPr="009F7ADF" w:rsidRDefault="00CE25B1" w:rsidP="00CE25B1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623" w:type="dxa"/>
          </w:tcPr>
          <w:p w:rsidR="00CE25B1" w:rsidRPr="009F7ADF" w:rsidRDefault="00CE25B1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  <w:lang w:val="it-IT"/>
              </w:rPr>
            </w:pPr>
          </w:p>
          <w:p w:rsidR="00CE25B1" w:rsidRPr="009F7ADF" w:rsidRDefault="00CE25B1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  <w:lang w:val="it-IT"/>
              </w:rPr>
            </w:pPr>
            <w:r w:rsidRPr="009F7ADF">
              <w:rPr>
                <w:rFonts w:ascii="Times New Roman" w:hAnsi="Times New Roman"/>
                <w:bCs/>
                <w:sz w:val="24"/>
                <w:szCs w:val="24"/>
                <w:lang w:val="it-IT"/>
              </w:rPr>
              <w:t>__</w:t>
            </w:r>
          </w:p>
        </w:tc>
        <w:tc>
          <w:tcPr>
            <w:tcW w:w="3624" w:type="dxa"/>
          </w:tcPr>
          <w:p w:rsidR="00CE25B1" w:rsidRPr="009F7ADF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E25B1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Art.1</w:t>
            </w: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>. - (1) Prezenta lege are ca obiect de reglementare stabilirea unui sistem de salarizare pentru personalul de specialitate din compartimentele paraclinice medico-sanitare (biochimi</w:t>
            </w:r>
            <w:r w:rsidRPr="009F7ADF">
              <w:rPr>
                <w:rFonts w:ascii="Times New Roman" w:hAnsi="Times New Roman" w:hint="eastAsia"/>
                <w:sz w:val="24"/>
                <w:szCs w:val="24"/>
                <w:lang w:val="ro-RO"/>
              </w:rPr>
              <w:t>ş</w:t>
            </w: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>ti, biologi, chimi</w:t>
            </w:r>
            <w:r w:rsidRPr="009F7ADF">
              <w:rPr>
                <w:rFonts w:ascii="Times New Roman" w:hAnsi="Times New Roman" w:hint="eastAsia"/>
                <w:sz w:val="24"/>
                <w:szCs w:val="24"/>
                <w:lang w:val="ro-RO"/>
              </w:rPr>
              <w:t>ş</w:t>
            </w: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ti </w:t>
            </w:r>
            <w:r w:rsidRPr="009F7ADF">
              <w:rPr>
                <w:rFonts w:ascii="Times New Roman" w:hAnsi="Times New Roman" w:hint="eastAsia"/>
                <w:sz w:val="24"/>
                <w:szCs w:val="24"/>
                <w:lang w:val="ro-RO"/>
              </w:rPr>
              <w:t>ş</w:t>
            </w: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>i fizicieni).</w:t>
            </w:r>
          </w:p>
          <w:p w:rsidR="00CE25B1" w:rsidRPr="009F7ADF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E25B1" w:rsidRPr="009F7ADF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>(2) Începând cu data intr</w:t>
            </w:r>
            <w:r w:rsidRPr="009F7ADF">
              <w:rPr>
                <w:rFonts w:ascii="Times New Roman" w:hAnsi="Times New Roman" w:hint="eastAsia"/>
                <w:sz w:val="24"/>
                <w:szCs w:val="24"/>
                <w:lang w:val="ro-RO"/>
              </w:rPr>
              <w:t>ă</w:t>
            </w: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>rii în vigoare a prezentei legi, drepturile salariale ale personalului prev</w:t>
            </w:r>
            <w:r w:rsidRPr="009F7ADF">
              <w:rPr>
                <w:rFonts w:ascii="Times New Roman" w:hAnsi="Times New Roman" w:hint="eastAsia"/>
                <w:sz w:val="24"/>
                <w:szCs w:val="24"/>
                <w:lang w:val="ro-RO"/>
              </w:rPr>
              <w:t>ă</w:t>
            </w: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>zut la alin.(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1</w:t>
            </w: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>) sunt cele prev</w:t>
            </w:r>
            <w:r w:rsidRPr="009F7ADF">
              <w:rPr>
                <w:rFonts w:ascii="Times New Roman" w:hAnsi="Times New Roman" w:hint="eastAsia"/>
                <w:sz w:val="24"/>
                <w:szCs w:val="24"/>
                <w:lang w:val="ro-RO"/>
              </w:rPr>
              <w:t>ă</w:t>
            </w: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>zute în prezenta lege.</w:t>
            </w:r>
          </w:p>
          <w:p w:rsidR="00CE25B1" w:rsidRPr="009F7ADF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952" w:type="dxa"/>
          </w:tcPr>
          <w:p w:rsidR="00CE25B1" w:rsidRPr="005478A6" w:rsidRDefault="00CE25B1" w:rsidP="00034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CE25B1" w:rsidRDefault="00CE25B1" w:rsidP="00034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5478A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Se elimină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.</w:t>
            </w:r>
          </w:p>
          <w:p w:rsidR="00CE25B1" w:rsidRDefault="00CE25B1" w:rsidP="00034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CE25B1" w:rsidRDefault="00CE25B1" w:rsidP="00034CAD">
            <w:pPr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Autori: membrii comisiei</w:t>
            </w:r>
          </w:p>
          <w:p w:rsidR="00CE25B1" w:rsidRPr="005478A6" w:rsidRDefault="00CE25B1" w:rsidP="00034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260" w:type="dxa"/>
          </w:tcPr>
          <w:p w:rsidR="00CE25B1" w:rsidRPr="00E16DB4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E25B1" w:rsidRPr="00E16DB4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16DB4">
              <w:rPr>
                <w:rFonts w:ascii="Times New Roman" w:hAnsi="Times New Roman"/>
                <w:sz w:val="24"/>
                <w:szCs w:val="24"/>
                <w:lang w:val="ro-RO"/>
              </w:rPr>
              <w:t>Pentru respectarea normelor de tehnică legislativă.</w:t>
            </w:r>
          </w:p>
          <w:p w:rsidR="00CE25B1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E16DB4">
              <w:rPr>
                <w:rFonts w:ascii="Times New Roman" w:hAnsi="Times New Roman"/>
                <w:sz w:val="24"/>
                <w:szCs w:val="24"/>
                <w:lang w:val="ro-RO"/>
              </w:rPr>
              <w:t>Fiind o lege de modificare a unui act normativ în vigoare, se identifică punctual textul care se modifică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  <w:p w:rsidR="00CE25B1" w:rsidRPr="00E16DB4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Norma cu privire la intrarea în vigoare a actului modificator va fi cuprinsă în ultimul articol.</w:t>
            </w:r>
          </w:p>
        </w:tc>
      </w:tr>
      <w:tr w:rsidR="00CE25B1" w:rsidRPr="009F7ADF" w:rsidTr="00034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709" w:type="dxa"/>
          </w:tcPr>
          <w:p w:rsidR="00CE25B1" w:rsidRPr="009F7ADF" w:rsidRDefault="00CE25B1" w:rsidP="00CE25B1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623" w:type="dxa"/>
          </w:tcPr>
          <w:p w:rsidR="00CE25B1" w:rsidRPr="009F7ADF" w:rsidRDefault="00CE25B1" w:rsidP="00034CAD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  <w:lang w:val="ro-RO"/>
              </w:rPr>
            </w:pPr>
          </w:p>
          <w:p w:rsidR="00CE25B1" w:rsidRPr="009F7ADF" w:rsidRDefault="00CE25B1" w:rsidP="00034CAD">
            <w:pPr>
              <w:pStyle w:val="Bodytext30"/>
              <w:shd w:val="clear" w:color="auto" w:fill="auto"/>
              <w:spacing w:before="0" w:after="0" w:line="240" w:lineRule="auto"/>
              <w:jc w:val="both"/>
              <w:rPr>
                <w:rFonts w:ascii="Times New Roman" w:hAnsi="Times New Roman"/>
                <w:b w:val="0"/>
                <w:sz w:val="24"/>
                <w:szCs w:val="24"/>
                <w:lang w:val="ro-RO"/>
              </w:rPr>
            </w:pPr>
            <w:r w:rsidRPr="009F7ADF">
              <w:rPr>
                <w:rFonts w:ascii="Times New Roman" w:hAnsi="Times New Roman"/>
                <w:b w:val="0"/>
                <w:sz w:val="24"/>
                <w:szCs w:val="24"/>
                <w:lang w:val="ro-RO"/>
              </w:rPr>
              <w:t>__</w:t>
            </w:r>
          </w:p>
        </w:tc>
        <w:tc>
          <w:tcPr>
            <w:tcW w:w="3624" w:type="dxa"/>
          </w:tcPr>
          <w:p w:rsidR="00CE25B1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E25B1" w:rsidRDefault="00CE25B1" w:rsidP="00103BFB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>Art.2.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</w:t>
            </w: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>- Anexa II la Legea nr.153/2017 privind salarizarea personalului pl</w:t>
            </w:r>
            <w:r w:rsidRPr="009F7ADF">
              <w:rPr>
                <w:rFonts w:ascii="Times New Roman" w:hAnsi="Times New Roman" w:hint="eastAsia"/>
                <w:sz w:val="24"/>
                <w:szCs w:val="24"/>
                <w:lang w:val="ro-RO"/>
              </w:rPr>
              <w:t>ă</w:t>
            </w: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>tit din fonduri publice, publicat</w:t>
            </w:r>
            <w:r w:rsidRPr="009F7ADF">
              <w:rPr>
                <w:rFonts w:ascii="Times New Roman" w:hAnsi="Times New Roman" w:hint="eastAsia"/>
                <w:sz w:val="24"/>
                <w:szCs w:val="24"/>
                <w:lang w:val="ro-RO"/>
              </w:rPr>
              <w:t>ă</w:t>
            </w: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 Monitorul Oficial nr.492 din 28 iunie 2017, cu modific</w:t>
            </w:r>
            <w:r w:rsidRPr="009F7ADF">
              <w:rPr>
                <w:rFonts w:ascii="Times New Roman" w:hAnsi="Times New Roman" w:hint="eastAsia"/>
                <w:sz w:val="24"/>
                <w:szCs w:val="24"/>
                <w:lang w:val="ro-RO"/>
              </w:rPr>
              <w:t>ă</w:t>
            </w: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>rile ulterioare, se modific</w:t>
            </w:r>
            <w:r w:rsidRPr="009F7ADF">
              <w:rPr>
                <w:rFonts w:ascii="Times New Roman" w:hAnsi="Times New Roman" w:hint="eastAsia"/>
                <w:sz w:val="24"/>
                <w:szCs w:val="24"/>
                <w:lang w:val="ro-RO"/>
              </w:rPr>
              <w:t>ă</w:t>
            </w: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dup</w:t>
            </w:r>
            <w:r w:rsidRPr="009F7ADF">
              <w:rPr>
                <w:rFonts w:ascii="Times New Roman" w:hAnsi="Times New Roman" w:hint="eastAsia"/>
                <w:sz w:val="24"/>
                <w:szCs w:val="24"/>
                <w:lang w:val="ro-RO"/>
              </w:rPr>
              <w:t>ă</w:t>
            </w: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cum urmeaz</w:t>
            </w:r>
            <w:r w:rsidRPr="009F7ADF">
              <w:rPr>
                <w:rFonts w:ascii="Times New Roman" w:hAnsi="Times New Roman" w:hint="eastAsia"/>
                <w:sz w:val="24"/>
                <w:szCs w:val="24"/>
                <w:lang w:val="ro-RO"/>
              </w:rPr>
              <w:t>ă</w:t>
            </w: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>:</w:t>
            </w:r>
          </w:p>
          <w:p w:rsidR="00A71827" w:rsidRPr="009F7ADF" w:rsidRDefault="00A71827" w:rsidP="00103BFB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952" w:type="dxa"/>
          </w:tcPr>
          <w:p w:rsidR="00CE25B1" w:rsidRPr="005478A6" w:rsidRDefault="00CE25B1" w:rsidP="00034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CE25B1" w:rsidRDefault="00CE25B1" w:rsidP="00034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5478A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Se elimină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.</w:t>
            </w:r>
          </w:p>
          <w:p w:rsidR="00CE25B1" w:rsidRDefault="00CE25B1" w:rsidP="00034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CE25B1" w:rsidRDefault="00CE25B1" w:rsidP="00034CAD">
            <w:pPr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Autori: membrii comisiei</w:t>
            </w:r>
          </w:p>
          <w:p w:rsidR="00CE25B1" w:rsidRPr="005478A6" w:rsidRDefault="00CE25B1" w:rsidP="00034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260" w:type="dxa"/>
          </w:tcPr>
          <w:p w:rsidR="00CE25B1" w:rsidRPr="00DF5D7D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E25B1" w:rsidRPr="00DF5D7D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DF5D7D">
              <w:rPr>
                <w:rFonts w:ascii="Times New Roman" w:hAnsi="Times New Roman"/>
                <w:sz w:val="24"/>
                <w:szCs w:val="24"/>
                <w:lang w:val="ro-RO"/>
              </w:rPr>
              <w:t>S-a preluat în refomularea articolului unic.</w:t>
            </w:r>
          </w:p>
        </w:tc>
      </w:tr>
      <w:tr w:rsidR="00CE25B1" w:rsidRPr="009F7ADF" w:rsidTr="00034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CE25B1" w:rsidRPr="009F7ADF" w:rsidRDefault="00CE25B1" w:rsidP="00CE25B1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623" w:type="dxa"/>
          </w:tcPr>
          <w:p w:rsidR="00CE25B1" w:rsidRDefault="00CE25B1" w:rsidP="00034CAD">
            <w:pPr>
              <w:shd w:val="clear" w:color="auto" w:fill="FFFFFF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</w:p>
          <w:p w:rsidR="00103BFB" w:rsidRPr="009F7ADF" w:rsidRDefault="00103BFB" w:rsidP="00034CAD">
            <w:pPr>
              <w:shd w:val="clear" w:color="auto" w:fill="FFFFFF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__</w:t>
            </w:r>
          </w:p>
        </w:tc>
        <w:tc>
          <w:tcPr>
            <w:tcW w:w="3624" w:type="dxa"/>
          </w:tcPr>
          <w:p w:rsidR="00CE25B1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103BFB" w:rsidRPr="009F7ADF" w:rsidRDefault="00103BFB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__</w:t>
            </w:r>
          </w:p>
        </w:tc>
        <w:tc>
          <w:tcPr>
            <w:tcW w:w="3952" w:type="dxa"/>
          </w:tcPr>
          <w:p w:rsidR="00CE25B1" w:rsidRPr="00CE25B1" w:rsidRDefault="00CE25B1" w:rsidP="00034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</w:p>
          <w:p w:rsidR="00CE25B1" w:rsidRPr="00CE25B1" w:rsidRDefault="00CE25B1" w:rsidP="00034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CE25B1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1. La articolul 38, după alineatul (4</w:t>
            </w:r>
            <w:r w:rsidRPr="00CE25B1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it-IT"/>
              </w:rPr>
              <w:t>2</w:t>
            </w:r>
            <w:r w:rsidRPr="00CE25B1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) se introduce un nou alineat, alin.(4</w:t>
            </w:r>
            <w:r w:rsidRPr="00CE25B1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it-IT"/>
              </w:rPr>
              <w:t>3</w:t>
            </w:r>
            <w:r w:rsidRPr="00CE25B1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), cu următorul cuprins:</w:t>
            </w:r>
          </w:p>
          <w:p w:rsidR="00CE25B1" w:rsidRDefault="00CE25B1" w:rsidP="00CE25B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25B1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“(4</w:t>
            </w:r>
            <w:r w:rsidRPr="00CE25B1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val="it-IT"/>
              </w:rPr>
              <w:t>3</w:t>
            </w:r>
            <w:r w:rsidRPr="00CE25B1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) </w:t>
            </w:r>
            <w:r w:rsidRPr="00CE25B1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Prin excepţie de la prevederile alin. (4), </w:t>
            </w:r>
            <w:r w:rsidRPr="00CE25B1">
              <w:rPr>
                <w:rFonts w:ascii="Times New Roman" w:hAnsi="Times New Roman"/>
                <w:sz w:val="24"/>
                <w:szCs w:val="24"/>
              </w:rPr>
              <w:t xml:space="preserve">personalul din sistemul sanitar </w:t>
            </w:r>
            <w:r w:rsidRPr="00CE25B1">
              <w:rPr>
                <w:rStyle w:val="rvts7"/>
                <w:rFonts w:ascii="Times New Roman" w:hAnsi="Times New Roman"/>
                <w:sz w:val="24"/>
                <w:szCs w:val="24"/>
                <w:lang w:val="it-IT"/>
              </w:rPr>
              <w:t>care ocupă funcţiile de farmacist, biolog, biochimist, chimist, fizician şi psiholog, potrivit anexei nr.II,</w:t>
            </w:r>
            <w:r w:rsidRPr="00CE25B1">
              <w:rPr>
                <w:rFonts w:ascii="Times New Roman" w:hAnsi="Times New Roman"/>
                <w:sz w:val="24"/>
                <w:szCs w:val="24"/>
              </w:rPr>
              <w:t xml:space="preserve"> beneficiază: </w:t>
            </w:r>
          </w:p>
          <w:p w:rsidR="00CE25B1" w:rsidRPr="00CE25B1" w:rsidRDefault="00CE25B1" w:rsidP="00CE25B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E25B1">
              <w:rPr>
                <w:rFonts w:ascii="Times New Roman" w:hAnsi="Times New Roman"/>
                <w:b/>
                <w:sz w:val="24"/>
                <w:szCs w:val="24"/>
              </w:rPr>
              <w:t>a)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CE25B1">
              <w:rPr>
                <w:rFonts w:ascii="Times New Roman" w:hAnsi="Times New Roman"/>
                <w:sz w:val="24"/>
                <w:szCs w:val="24"/>
              </w:rPr>
              <w:t xml:space="preserve">începând cu data de 1 </w:t>
            </w:r>
            <w:r>
              <w:rPr>
                <w:rFonts w:ascii="Times New Roman" w:hAnsi="Times New Roman"/>
                <w:sz w:val="24"/>
                <w:szCs w:val="24"/>
              </w:rPr>
              <w:t>ianuarie</w:t>
            </w:r>
            <w:r w:rsidRPr="00CE25B1">
              <w:rPr>
                <w:rFonts w:ascii="Times New Roman" w:hAnsi="Times New Roman"/>
                <w:sz w:val="24"/>
                <w:szCs w:val="24"/>
              </w:rPr>
              <w:t xml:space="preserve"> 2021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Pr="00CE25B1">
              <w:rPr>
                <w:rFonts w:ascii="Times New Roman" w:hAnsi="Times New Roman"/>
                <w:sz w:val="24"/>
                <w:szCs w:val="24"/>
              </w:rPr>
              <w:t xml:space="preserve"> de 5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CE25B1">
              <w:rPr>
                <w:rFonts w:ascii="Times New Roman" w:hAnsi="Times New Roman"/>
                <w:sz w:val="24"/>
                <w:szCs w:val="24"/>
              </w:rPr>
              <w:t>% din diferenţa dintre salariul de bază prevăzut de lege pentru anul 2022 şi cel din luna decembrie 2020;</w:t>
            </w:r>
          </w:p>
          <w:p w:rsidR="00CE25B1" w:rsidRPr="00CE25B1" w:rsidRDefault="00CE25B1" w:rsidP="00CE25B1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b</w:t>
            </w:r>
            <w:r w:rsidRPr="00CE25B1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) </w:t>
            </w:r>
            <w:r w:rsidRPr="00CE25B1">
              <w:rPr>
                <w:rFonts w:ascii="Times New Roman" w:hAnsi="Times New Roman"/>
                <w:sz w:val="24"/>
                <w:szCs w:val="24"/>
              </w:rPr>
              <w:t xml:space="preserve">începând cu 1 </w:t>
            </w:r>
            <w:r>
              <w:rPr>
                <w:rFonts w:ascii="Times New Roman" w:hAnsi="Times New Roman"/>
                <w:sz w:val="24"/>
                <w:szCs w:val="24"/>
              </w:rPr>
              <w:t>ianuarie</w:t>
            </w:r>
            <w:r w:rsidRPr="00CE25B1">
              <w:rPr>
                <w:rFonts w:ascii="Times New Roman" w:hAnsi="Times New Roman"/>
                <w:sz w:val="24"/>
                <w:szCs w:val="24"/>
              </w:rPr>
              <w:t xml:space="preserve"> 202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Pr="00CE25B1">
              <w:rPr>
                <w:rFonts w:ascii="Times New Roman" w:hAnsi="Times New Roman"/>
                <w:sz w:val="24"/>
                <w:szCs w:val="24"/>
              </w:rPr>
              <w:t xml:space="preserve"> de salariile de bază prevăzute de lege pentru anul 2022.</w:t>
            </w:r>
          </w:p>
          <w:p w:rsidR="00CE25B1" w:rsidRPr="00CE25B1" w:rsidRDefault="00CE25B1" w:rsidP="00CE25B1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E25B1" w:rsidRPr="00CE25B1" w:rsidRDefault="00CE25B1" w:rsidP="00CE25B1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 w:rsidRPr="00CE25B1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Autor: deputat Mara Calista</w:t>
            </w:r>
          </w:p>
          <w:p w:rsidR="00CE25B1" w:rsidRPr="00CE25B1" w:rsidRDefault="00CE25B1" w:rsidP="00CE25B1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3260" w:type="dxa"/>
          </w:tcPr>
          <w:p w:rsidR="00CE25B1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103BFB" w:rsidRDefault="00103BFB" w:rsidP="00103BFB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Pentru respectarea normelor de tehnică legislativă.</w:t>
            </w:r>
          </w:p>
          <w:p w:rsidR="00103BFB" w:rsidRDefault="00103BFB" w:rsidP="00103BFB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Nu este suficientă doar modificarea coeficienţilor din anexa nr.2, ci şi completarea art.38, care se referă la aplicarea etapizată a legii.</w:t>
            </w:r>
          </w:p>
          <w:p w:rsidR="00103BFB" w:rsidRDefault="00103BFB" w:rsidP="00103BFB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Cele două modificări trebuie corelate astfel încât textul legii să poată fi aplicat.</w:t>
            </w:r>
          </w:p>
          <w:p w:rsidR="00103BFB" w:rsidRPr="00DF5D7D" w:rsidRDefault="00103BFB" w:rsidP="00103BFB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  <w:tr w:rsidR="00CE25B1" w:rsidRPr="009F7ADF" w:rsidTr="00034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CE25B1" w:rsidRPr="009F7ADF" w:rsidRDefault="00CE25B1" w:rsidP="00CE25B1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623" w:type="dxa"/>
          </w:tcPr>
          <w:p w:rsidR="00CE25B1" w:rsidRPr="009F7ADF" w:rsidRDefault="00CE25B1" w:rsidP="00034CAD">
            <w:pPr>
              <w:shd w:val="clear" w:color="auto" w:fill="FFFFFF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</w:p>
          <w:p w:rsidR="00CE25B1" w:rsidRPr="009F7ADF" w:rsidRDefault="00CE25B1" w:rsidP="00034CAD">
            <w:pPr>
              <w:shd w:val="clear" w:color="auto" w:fill="FFFFFF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9F7ADF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__</w:t>
            </w:r>
          </w:p>
        </w:tc>
        <w:tc>
          <w:tcPr>
            <w:tcW w:w="3624" w:type="dxa"/>
          </w:tcPr>
          <w:p w:rsidR="00CE25B1" w:rsidRDefault="00CE25B1" w:rsidP="00034CAD">
            <w:pPr>
              <w:pStyle w:val="Bodytext1"/>
              <w:shd w:val="clear" w:color="auto" w:fill="auto"/>
              <w:spacing w:before="0" w:after="0" w:line="240" w:lineRule="auto"/>
              <w:ind w:firstLine="0"/>
              <w:rPr>
                <w:color w:val="000000"/>
                <w:sz w:val="24"/>
                <w:szCs w:val="24"/>
                <w:lang w:val="ro-RO"/>
              </w:rPr>
            </w:pPr>
          </w:p>
          <w:p w:rsidR="00CE25B1" w:rsidRPr="00DF5D7D" w:rsidRDefault="00CE25B1" w:rsidP="00034CAD">
            <w:pPr>
              <w:pStyle w:val="Bodytext1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DF5D7D">
              <w:rPr>
                <w:color w:val="000000"/>
                <w:sz w:val="24"/>
                <w:szCs w:val="24"/>
                <w:lang w:val="ro-RO"/>
              </w:rPr>
              <w:t>In Anexa II Familia ocupaţională de funcţii bugetare „Sănătate şi Asistenţă socială” cap.I pct.2 lit.b se modifică poziţiile de la 1 la 4 referitoare la funcţiile de biochimist, biolog şi chimist în sistemul sanitar, de la tabelele b.l, b.2 şi b.4 astfel:</w:t>
            </w:r>
          </w:p>
          <w:p w:rsidR="00CE25B1" w:rsidRPr="00A71827" w:rsidRDefault="00CE25B1" w:rsidP="00A71827">
            <w:pPr>
              <w:pStyle w:val="Bodytext1"/>
              <w:shd w:val="clear" w:color="auto" w:fill="auto"/>
              <w:spacing w:before="0" w:after="0" w:line="240" w:lineRule="auto"/>
              <w:ind w:firstLine="0"/>
              <w:rPr>
                <w:sz w:val="24"/>
                <w:szCs w:val="24"/>
              </w:rPr>
            </w:pPr>
            <w:r w:rsidRPr="00DF5D7D">
              <w:rPr>
                <w:color w:val="000000"/>
                <w:sz w:val="24"/>
                <w:szCs w:val="24"/>
                <w:lang w:val="ro-RO"/>
              </w:rPr>
              <w:lastRenderedPageBreak/>
              <w:t>b) salarii de bază pentru personalul de specialitate din compartimentele paraclinice medico-sanitare</w:t>
            </w:r>
          </w:p>
        </w:tc>
        <w:tc>
          <w:tcPr>
            <w:tcW w:w="3952" w:type="dxa"/>
          </w:tcPr>
          <w:p w:rsidR="00CE25B1" w:rsidRPr="005478A6" w:rsidRDefault="00CE25B1" w:rsidP="00034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CE25B1" w:rsidRDefault="00CE25B1" w:rsidP="00034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5478A6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Se elimină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.</w:t>
            </w:r>
          </w:p>
          <w:p w:rsidR="00CE25B1" w:rsidRDefault="00CE25B1" w:rsidP="00034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CE25B1" w:rsidRDefault="00CE25B1" w:rsidP="00034CAD">
            <w:pPr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Autori: membrii comisiei</w:t>
            </w:r>
          </w:p>
          <w:p w:rsidR="00CE25B1" w:rsidRPr="005478A6" w:rsidRDefault="00CE25B1" w:rsidP="00034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260" w:type="dxa"/>
          </w:tcPr>
          <w:p w:rsidR="00CE25B1" w:rsidRPr="00DF5D7D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E25B1" w:rsidRPr="00DF5D7D" w:rsidRDefault="00CE25B1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 w:rsidRPr="00DF5D7D">
              <w:rPr>
                <w:rFonts w:ascii="Times New Roman" w:hAnsi="Times New Roman"/>
                <w:sz w:val="24"/>
                <w:szCs w:val="24"/>
                <w:lang w:val="ro-RO"/>
              </w:rPr>
              <w:t>Formularea nu respectă normele de tehnică legislativă.</w:t>
            </w:r>
          </w:p>
        </w:tc>
      </w:tr>
      <w:tr w:rsidR="005304B6" w:rsidRPr="009F7ADF" w:rsidTr="00034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5304B6" w:rsidRPr="009F7ADF" w:rsidRDefault="005304B6" w:rsidP="00CE25B1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623" w:type="dxa"/>
          </w:tcPr>
          <w:p w:rsidR="005304B6" w:rsidRPr="00B30158" w:rsidRDefault="005304B6" w:rsidP="009E4D6D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16"/>
              </w:rPr>
            </w:pPr>
          </w:p>
          <w:p w:rsidR="005304B6" w:rsidRPr="00B30158" w:rsidRDefault="005304B6" w:rsidP="005304B6">
            <w:pPr>
              <w:rPr>
                <w:rFonts w:ascii="Times New Roman" w:hAnsi="Times New Roman"/>
                <w:sz w:val="20"/>
                <w:szCs w:val="16"/>
                <w:shd w:val="clear" w:color="auto" w:fill="FFFFFF"/>
              </w:rPr>
            </w:pPr>
            <w:r w:rsidRPr="00B30158">
              <w:rPr>
                <w:rFonts w:ascii="Times New Roman" w:hAnsi="Times New Roman"/>
                <w:sz w:val="20"/>
                <w:szCs w:val="16"/>
                <w:shd w:val="clear" w:color="auto" w:fill="FFFFFF"/>
              </w:rPr>
              <w:t>a.1. Unităţi clinice</w:t>
            </w:r>
          </w:p>
          <w:p w:rsidR="005304B6" w:rsidRPr="00E65F33" w:rsidRDefault="005304B6" w:rsidP="005304B6">
            <w:pPr>
              <w:rPr>
                <w:rFonts w:ascii="Times New Roman" w:hAnsi="Times New Roman"/>
                <w:sz w:val="16"/>
                <w:szCs w:val="16"/>
              </w:rPr>
            </w:pPr>
          </w:p>
          <w:tbl>
            <w:tblPr>
              <w:tblW w:w="3261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84"/>
              <w:gridCol w:w="1417"/>
              <w:gridCol w:w="426"/>
              <w:gridCol w:w="567"/>
              <w:gridCol w:w="567"/>
            </w:tblGrid>
            <w:tr w:rsidR="005304B6" w:rsidRPr="00E65F33" w:rsidTr="00B30158">
              <w:trPr>
                <w:tblCellSpacing w:w="0" w:type="dxa"/>
              </w:trPr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21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Farmacist primar*1)</w:t>
                  </w:r>
                </w:p>
              </w:tc>
              <w:tc>
                <w:tcPr>
                  <w:tcW w:w="6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5528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2,21</w:t>
                  </w:r>
                </w:p>
              </w:tc>
            </w:tr>
            <w:tr w:rsidR="005304B6" w:rsidRPr="00E65F33" w:rsidTr="00B30158">
              <w:trPr>
                <w:tblCellSpacing w:w="0" w:type="dxa"/>
              </w:trPr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21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Farmacist specialist</w:t>
                  </w:r>
                </w:p>
              </w:tc>
              <w:tc>
                <w:tcPr>
                  <w:tcW w:w="6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5315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2,13</w:t>
                  </w:r>
                </w:p>
              </w:tc>
            </w:tr>
            <w:tr w:rsidR="005304B6" w:rsidRPr="00E65F33" w:rsidTr="00B30158">
              <w:trPr>
                <w:tblCellSpacing w:w="0" w:type="dxa"/>
              </w:trPr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21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Farmacist</w:t>
                  </w:r>
                </w:p>
              </w:tc>
              <w:tc>
                <w:tcPr>
                  <w:tcW w:w="6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4475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1,79</w:t>
                  </w:r>
                </w:p>
              </w:tc>
            </w:tr>
            <w:tr w:rsidR="005304B6" w:rsidRPr="00E65F33" w:rsidTr="00B30158">
              <w:trPr>
                <w:tblCellSpacing w:w="0" w:type="dxa"/>
              </w:trPr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21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Farmacist rezident anul III</w:t>
                  </w:r>
                </w:p>
              </w:tc>
              <w:tc>
                <w:tcPr>
                  <w:tcW w:w="6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4388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1,76</w:t>
                  </w:r>
                </w:p>
              </w:tc>
            </w:tr>
            <w:tr w:rsidR="005304B6" w:rsidRPr="00E65F33" w:rsidTr="00B30158">
              <w:trPr>
                <w:tblCellSpacing w:w="0" w:type="dxa"/>
              </w:trPr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21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Farmacist rezident anul II</w:t>
                  </w:r>
                </w:p>
              </w:tc>
              <w:tc>
                <w:tcPr>
                  <w:tcW w:w="6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4345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1,74</w:t>
                  </w:r>
                </w:p>
              </w:tc>
            </w:tr>
            <w:tr w:rsidR="005304B6" w:rsidRPr="00E65F33" w:rsidTr="00B30158">
              <w:trPr>
                <w:tblCellSpacing w:w="0" w:type="dxa"/>
              </w:trPr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1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Farmacist rezident anul I</w:t>
                  </w:r>
                </w:p>
              </w:tc>
              <w:tc>
                <w:tcPr>
                  <w:tcW w:w="6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4302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1,72</w:t>
                  </w:r>
                </w:p>
              </w:tc>
            </w:tr>
          </w:tbl>
          <w:p w:rsidR="005304B6" w:rsidRPr="00E65F33" w:rsidRDefault="005304B6" w:rsidP="005304B6">
            <w:pP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</w:p>
          <w:p w:rsidR="005304B6" w:rsidRPr="008A04BC" w:rsidRDefault="005304B6" w:rsidP="009E4D6D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624" w:type="dxa"/>
          </w:tcPr>
          <w:p w:rsidR="005304B6" w:rsidRPr="008A04BC" w:rsidRDefault="005304B6" w:rsidP="009E4D6D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952" w:type="dxa"/>
          </w:tcPr>
          <w:p w:rsidR="005304B6" w:rsidRPr="008A04BC" w:rsidRDefault="005304B6" w:rsidP="005304B6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p w:rsidR="005304B6" w:rsidRPr="00EC7B4C" w:rsidRDefault="005304B6" w:rsidP="005304B6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it-IT"/>
              </w:rPr>
            </w:pPr>
            <w:r w:rsidRPr="00EC7B4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2. La Anexa nr.II,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 capitolul I, punctul 2, litera </w:t>
            </w:r>
            <w:r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a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), nr. crt. </w:t>
            </w:r>
            <w:r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16-21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 ale tabelului de la litera </w:t>
            </w:r>
            <w:r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a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.1 se modifică şi vor avea următorul cuprins:</w:t>
            </w:r>
          </w:p>
          <w:p w:rsidR="005304B6" w:rsidRPr="00E65F33" w:rsidRDefault="005304B6" w:rsidP="005304B6">
            <w:pPr>
              <w:rPr>
                <w:rFonts w:ascii="Times New Roman" w:hAnsi="Times New Roman"/>
                <w:sz w:val="16"/>
                <w:szCs w:val="16"/>
              </w:rPr>
            </w:pPr>
          </w:p>
          <w:tbl>
            <w:tblPr>
              <w:tblW w:w="3261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84"/>
              <w:gridCol w:w="1417"/>
              <w:gridCol w:w="426"/>
              <w:gridCol w:w="567"/>
              <w:gridCol w:w="567"/>
            </w:tblGrid>
            <w:tr w:rsidR="005304B6" w:rsidRPr="00E65F33" w:rsidTr="00B30158">
              <w:trPr>
                <w:tblCellSpacing w:w="0" w:type="dxa"/>
              </w:trPr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21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 xml:space="preserve">Farmacist primar*1) </w:t>
                  </w:r>
                </w:p>
              </w:tc>
              <w:tc>
                <w:tcPr>
                  <w:tcW w:w="6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6855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2,74</w:t>
                  </w:r>
                </w:p>
              </w:tc>
            </w:tr>
            <w:tr w:rsidR="005304B6" w:rsidRPr="00E65F33" w:rsidTr="00B30158">
              <w:trPr>
                <w:tblCellSpacing w:w="0" w:type="dxa"/>
              </w:trPr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21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Farmacist specialist</w:t>
                  </w:r>
                </w:p>
              </w:tc>
              <w:tc>
                <w:tcPr>
                  <w:tcW w:w="6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6591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2,64</w:t>
                  </w:r>
                </w:p>
              </w:tc>
            </w:tr>
            <w:tr w:rsidR="005304B6" w:rsidRPr="00E65F33" w:rsidTr="00B30158">
              <w:trPr>
                <w:tblCellSpacing w:w="0" w:type="dxa"/>
              </w:trPr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21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Farmacist</w:t>
                  </w:r>
                </w:p>
              </w:tc>
              <w:tc>
                <w:tcPr>
                  <w:tcW w:w="6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5549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2,22</w:t>
                  </w:r>
                </w:p>
              </w:tc>
            </w:tr>
            <w:tr w:rsidR="005304B6" w:rsidRPr="00E65F33" w:rsidTr="00B30158">
              <w:trPr>
                <w:tblCellSpacing w:w="0" w:type="dxa"/>
              </w:trPr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21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Farmacist rezident anul III</w:t>
                  </w:r>
                </w:p>
              </w:tc>
              <w:tc>
                <w:tcPr>
                  <w:tcW w:w="6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5441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2,18</w:t>
                  </w:r>
                </w:p>
              </w:tc>
            </w:tr>
            <w:tr w:rsidR="005304B6" w:rsidRPr="00E65F33" w:rsidTr="00B30158">
              <w:trPr>
                <w:tblCellSpacing w:w="0" w:type="dxa"/>
              </w:trPr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21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Farmacist rezident anul II</w:t>
                  </w:r>
                </w:p>
              </w:tc>
              <w:tc>
                <w:tcPr>
                  <w:tcW w:w="6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5388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2,16</w:t>
                  </w:r>
                </w:p>
              </w:tc>
            </w:tr>
            <w:tr w:rsidR="005304B6" w:rsidRPr="00E65F33" w:rsidTr="00B30158">
              <w:trPr>
                <w:tblCellSpacing w:w="0" w:type="dxa"/>
              </w:trPr>
              <w:tc>
                <w:tcPr>
                  <w:tcW w:w="4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217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Farmacist rezident anul I</w:t>
                  </w:r>
                </w:p>
              </w:tc>
              <w:tc>
                <w:tcPr>
                  <w:tcW w:w="6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5334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2,13</w:t>
                  </w:r>
                </w:p>
              </w:tc>
            </w:tr>
          </w:tbl>
          <w:p w:rsidR="005304B6" w:rsidRPr="00E65F33" w:rsidRDefault="005304B6" w:rsidP="005304B6">
            <w:pP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</w:p>
          <w:p w:rsidR="005304B6" w:rsidRDefault="005304B6" w:rsidP="005304B6">
            <w:pPr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Autori: membrii comisiei şi dl deputat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5304B6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Slavoliub Adnagi</w:t>
            </w:r>
          </w:p>
          <w:p w:rsidR="005304B6" w:rsidRPr="008A04BC" w:rsidRDefault="005304B6" w:rsidP="00034CAD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</w:tc>
        <w:tc>
          <w:tcPr>
            <w:tcW w:w="3260" w:type="dxa"/>
          </w:tcPr>
          <w:p w:rsidR="005304B6" w:rsidRDefault="005304B6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5304B6" w:rsidRDefault="005304B6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Pentru respectarea normelor de tehnică legislativă.</w:t>
            </w:r>
          </w:p>
          <w:p w:rsidR="005304B6" w:rsidRDefault="005304B6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Pentru păstrarea unui echilibru în cadrul familiei ocupaţionale, atât pe verticală, cât şi pe orizontală.</w:t>
            </w:r>
          </w:p>
        </w:tc>
      </w:tr>
      <w:tr w:rsidR="005304B6" w:rsidRPr="009F7ADF" w:rsidTr="00034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5304B6" w:rsidRPr="009F7ADF" w:rsidRDefault="005304B6" w:rsidP="00CE25B1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623" w:type="dxa"/>
          </w:tcPr>
          <w:p w:rsidR="005304B6" w:rsidRPr="00B30158" w:rsidRDefault="005304B6" w:rsidP="005304B6">
            <w:pPr>
              <w:rPr>
                <w:rFonts w:ascii="Times New Roman" w:hAnsi="Times New Roman"/>
                <w:sz w:val="20"/>
                <w:szCs w:val="16"/>
                <w:shd w:val="clear" w:color="auto" w:fill="FFFFFF"/>
              </w:rPr>
            </w:pPr>
          </w:p>
          <w:p w:rsidR="005304B6" w:rsidRPr="00B30158" w:rsidRDefault="005304B6" w:rsidP="005304B6">
            <w:pPr>
              <w:rPr>
                <w:sz w:val="20"/>
                <w:szCs w:val="16"/>
                <w:shd w:val="clear" w:color="auto" w:fill="FFFFFF"/>
              </w:rPr>
            </w:pPr>
            <w:r w:rsidRPr="00B30158">
              <w:rPr>
                <w:rFonts w:ascii="Times New Roman" w:hAnsi="Times New Roman"/>
                <w:sz w:val="20"/>
                <w:szCs w:val="16"/>
                <w:shd w:val="clear" w:color="auto" w:fill="FFFFFF"/>
              </w:rPr>
              <w:t>a.2. Anatomia patologică şi medicina legală</w:t>
            </w:r>
          </w:p>
          <w:p w:rsidR="005304B6" w:rsidRDefault="005304B6" w:rsidP="009E4D6D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tbl>
            <w:tblPr>
              <w:tblW w:w="3257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21"/>
              <w:gridCol w:w="993"/>
              <w:gridCol w:w="425"/>
              <w:gridCol w:w="709"/>
              <w:gridCol w:w="709"/>
            </w:tblGrid>
            <w:tr w:rsidR="005304B6" w:rsidRPr="00D50E8C" w:rsidTr="005304B6">
              <w:trPr>
                <w:tblCellSpacing w:w="0" w:type="dxa"/>
              </w:trPr>
              <w:tc>
                <w:tcPr>
                  <w:tcW w:w="64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5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Farmacist primar*1)</w:t>
                  </w:r>
                </w:p>
              </w:tc>
              <w:tc>
                <w:tcPr>
                  <w:tcW w:w="65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7186</w:t>
                  </w:r>
                </w:p>
              </w:tc>
              <w:tc>
                <w:tcPr>
                  <w:tcW w:w="10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2,87</w:t>
                  </w:r>
                </w:p>
              </w:tc>
            </w:tr>
            <w:tr w:rsidR="005304B6" w:rsidRPr="00D50E8C" w:rsidTr="005304B6">
              <w:trPr>
                <w:tblCellSpacing w:w="0" w:type="dxa"/>
              </w:trPr>
              <w:tc>
                <w:tcPr>
                  <w:tcW w:w="64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5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Farmacist specialist</w:t>
                  </w:r>
                </w:p>
              </w:tc>
              <w:tc>
                <w:tcPr>
                  <w:tcW w:w="65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6909</w:t>
                  </w:r>
                </w:p>
              </w:tc>
              <w:tc>
                <w:tcPr>
                  <w:tcW w:w="10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2,76</w:t>
                  </w:r>
                </w:p>
              </w:tc>
            </w:tr>
            <w:tr w:rsidR="005304B6" w:rsidRPr="00D50E8C" w:rsidTr="005304B6">
              <w:trPr>
                <w:tblCellSpacing w:w="0" w:type="dxa"/>
              </w:trPr>
              <w:tc>
                <w:tcPr>
                  <w:tcW w:w="64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5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Farmacist</w:t>
                  </w:r>
                </w:p>
              </w:tc>
              <w:tc>
                <w:tcPr>
                  <w:tcW w:w="65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5135</w:t>
                  </w:r>
                </w:p>
              </w:tc>
              <w:tc>
                <w:tcPr>
                  <w:tcW w:w="10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D50E8C" w:rsidRDefault="005304B6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D50E8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2,05</w:t>
                  </w:r>
                </w:p>
              </w:tc>
            </w:tr>
          </w:tbl>
          <w:p w:rsidR="005304B6" w:rsidRPr="008A04BC" w:rsidRDefault="005304B6" w:rsidP="009E4D6D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624" w:type="dxa"/>
          </w:tcPr>
          <w:p w:rsidR="005304B6" w:rsidRPr="008A04BC" w:rsidRDefault="005304B6" w:rsidP="009E4D6D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952" w:type="dxa"/>
          </w:tcPr>
          <w:p w:rsidR="005304B6" w:rsidRPr="008A04BC" w:rsidRDefault="005304B6" w:rsidP="005304B6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p w:rsidR="005304B6" w:rsidRPr="00EC7B4C" w:rsidRDefault="005304B6" w:rsidP="005304B6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3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. La Anexa nr.II,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 capitolul I, punctul 2, litera </w:t>
            </w:r>
            <w:r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a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), nr. crt. </w:t>
            </w:r>
            <w:r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7-9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 ale tabelului de la litera </w:t>
            </w:r>
            <w:r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a.2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 se modifică şi vor avea următorul cuprins:</w:t>
            </w:r>
          </w:p>
          <w:p w:rsidR="005304B6" w:rsidRPr="00E65F33" w:rsidRDefault="005304B6" w:rsidP="005304B6">
            <w:pP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</w:p>
          <w:tbl>
            <w:tblPr>
              <w:tblW w:w="3544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27"/>
              <w:gridCol w:w="1548"/>
              <w:gridCol w:w="435"/>
              <w:gridCol w:w="709"/>
              <w:gridCol w:w="425"/>
            </w:tblGrid>
            <w:tr w:rsidR="005304B6" w:rsidRPr="00E65F33" w:rsidTr="00B30158">
              <w:trPr>
                <w:tblCellSpacing w:w="0" w:type="dxa"/>
              </w:trPr>
              <w:tc>
                <w:tcPr>
                  <w:tcW w:w="6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21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Farmacist primar*1)</w:t>
                  </w:r>
                </w:p>
              </w:tc>
              <w:tc>
                <w:tcPr>
                  <w:tcW w:w="6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8911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3,56</w:t>
                  </w:r>
                </w:p>
              </w:tc>
            </w:tr>
            <w:tr w:rsidR="005304B6" w:rsidRPr="00E65F33" w:rsidTr="00B30158">
              <w:trPr>
                <w:tblCellSpacing w:w="0" w:type="dxa"/>
              </w:trPr>
              <w:tc>
                <w:tcPr>
                  <w:tcW w:w="6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21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Farmacist specialist</w:t>
                  </w:r>
                </w:p>
              </w:tc>
              <w:tc>
                <w:tcPr>
                  <w:tcW w:w="6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8567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3,43</w:t>
                  </w:r>
                </w:p>
              </w:tc>
            </w:tr>
            <w:tr w:rsidR="005304B6" w:rsidRPr="00E65F33" w:rsidTr="00B30158">
              <w:trPr>
                <w:tblCellSpacing w:w="0" w:type="dxa"/>
              </w:trPr>
              <w:tc>
                <w:tcPr>
                  <w:tcW w:w="60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21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Farmacist</w:t>
                  </w:r>
                </w:p>
              </w:tc>
              <w:tc>
                <w:tcPr>
                  <w:tcW w:w="6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6367</w:t>
                  </w:r>
                </w:p>
              </w:tc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5304B6" w:rsidRPr="00E65F33" w:rsidRDefault="005304B6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2,55</w:t>
                  </w:r>
                </w:p>
              </w:tc>
            </w:tr>
          </w:tbl>
          <w:p w:rsidR="005304B6" w:rsidRPr="00E65F33" w:rsidRDefault="005304B6" w:rsidP="005304B6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5304B6" w:rsidRPr="008A04BC" w:rsidRDefault="005304B6" w:rsidP="00A71827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Autori: membrii comisiei şi dl deputat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5304B6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Slavoliub Adnagi</w:t>
            </w:r>
          </w:p>
        </w:tc>
        <w:tc>
          <w:tcPr>
            <w:tcW w:w="3260" w:type="dxa"/>
          </w:tcPr>
          <w:p w:rsidR="005304B6" w:rsidRDefault="005304B6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5304B6" w:rsidRDefault="005304B6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Pentru respectarea normelor de tehnică legislativă.</w:t>
            </w:r>
          </w:p>
          <w:p w:rsidR="005304B6" w:rsidRDefault="005304B6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Pentru păstrarea unui echilibru în cadrul familiei ocupaţionale, atât pe verticală, cât şi pe orizontală.</w:t>
            </w:r>
          </w:p>
        </w:tc>
      </w:tr>
      <w:tr w:rsidR="00B30158" w:rsidRPr="009F7ADF" w:rsidTr="00034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B30158" w:rsidRPr="009F7ADF" w:rsidRDefault="00B30158" w:rsidP="00CE25B1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623" w:type="dxa"/>
          </w:tcPr>
          <w:p w:rsidR="00B30158" w:rsidRPr="00B30158" w:rsidRDefault="00B30158" w:rsidP="009E4D6D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16"/>
              </w:rPr>
            </w:pPr>
          </w:p>
          <w:p w:rsidR="00B30158" w:rsidRPr="00B30158" w:rsidRDefault="00B30158" w:rsidP="00B30158">
            <w:pPr>
              <w:rPr>
                <w:rFonts w:ascii="Times New Roman" w:hAnsi="Times New Roman"/>
                <w:sz w:val="20"/>
                <w:szCs w:val="16"/>
                <w:shd w:val="clear" w:color="auto" w:fill="FFFFFF"/>
              </w:rPr>
            </w:pPr>
            <w:r w:rsidRPr="00B30158">
              <w:rPr>
                <w:rFonts w:ascii="Times New Roman" w:hAnsi="Times New Roman"/>
                <w:sz w:val="20"/>
                <w:szCs w:val="16"/>
                <w:shd w:val="clear" w:color="auto" w:fill="FFFFFF"/>
              </w:rPr>
              <w:t>a.3. Servicii de ambulanţă, compartimente de primire urgenţe: UPU-SMURD, UPU, CPU, secţii/compartimente cu paturi de ATI/TI, unitate de transport neonatală</w:t>
            </w:r>
          </w:p>
          <w:p w:rsidR="00B30158" w:rsidRDefault="00B30158" w:rsidP="009E4D6D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tbl>
            <w:tblPr>
              <w:tblW w:w="3407" w:type="dxa"/>
              <w:tblCellSpacing w:w="0" w:type="dxa"/>
              <w:tblInd w:w="19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64"/>
              <w:gridCol w:w="1484"/>
              <w:gridCol w:w="425"/>
              <w:gridCol w:w="567"/>
              <w:gridCol w:w="567"/>
            </w:tblGrid>
            <w:tr w:rsidR="00B30158" w:rsidRPr="00985391" w:rsidTr="00B30158">
              <w:trPr>
                <w:tblCellSpacing w:w="0" w:type="dxa"/>
              </w:trPr>
              <w:tc>
                <w:tcPr>
                  <w:tcW w:w="5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21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Farmacist primar*1)</w:t>
                  </w:r>
                </w:p>
              </w:tc>
              <w:tc>
                <w:tcPr>
                  <w:tcW w:w="6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5898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2,36</w:t>
                  </w:r>
                </w:p>
              </w:tc>
            </w:tr>
            <w:tr w:rsidR="00B30158" w:rsidRPr="00985391" w:rsidTr="00B30158">
              <w:trPr>
                <w:tblCellSpacing w:w="0" w:type="dxa"/>
              </w:trPr>
              <w:tc>
                <w:tcPr>
                  <w:tcW w:w="5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21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Farmacist specialist</w:t>
                  </w:r>
                </w:p>
              </w:tc>
              <w:tc>
                <w:tcPr>
                  <w:tcW w:w="6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5671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2,27</w:t>
                  </w:r>
                </w:p>
              </w:tc>
            </w:tr>
            <w:tr w:rsidR="00B30158" w:rsidRPr="00985391" w:rsidTr="00B30158">
              <w:trPr>
                <w:tblCellSpacing w:w="0" w:type="dxa"/>
              </w:trPr>
              <w:tc>
                <w:tcPr>
                  <w:tcW w:w="5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21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Farmacist rezident anul III</w:t>
                  </w:r>
                </w:p>
              </w:tc>
              <w:tc>
                <w:tcPr>
                  <w:tcW w:w="6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4682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1,87</w:t>
                  </w:r>
                </w:p>
              </w:tc>
            </w:tr>
            <w:tr w:rsidR="00B30158" w:rsidRPr="00985391" w:rsidTr="00B30158">
              <w:trPr>
                <w:tblCellSpacing w:w="0" w:type="dxa"/>
              </w:trPr>
              <w:tc>
                <w:tcPr>
                  <w:tcW w:w="5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21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Farmacist rezident anul II</w:t>
                  </w:r>
                </w:p>
              </w:tc>
              <w:tc>
                <w:tcPr>
                  <w:tcW w:w="6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4636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1,85</w:t>
                  </w:r>
                </w:p>
              </w:tc>
            </w:tr>
            <w:tr w:rsidR="00B30158" w:rsidRPr="00985391" w:rsidTr="00B30158">
              <w:trPr>
                <w:tblCellSpacing w:w="0" w:type="dxa"/>
              </w:trPr>
              <w:tc>
                <w:tcPr>
                  <w:tcW w:w="5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21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Farmacist rezident anul I</w:t>
                  </w:r>
                </w:p>
              </w:tc>
              <w:tc>
                <w:tcPr>
                  <w:tcW w:w="6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4591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1,84</w:t>
                  </w:r>
                </w:p>
              </w:tc>
            </w:tr>
            <w:tr w:rsidR="00B30158" w:rsidRPr="00985391" w:rsidTr="00B30158">
              <w:trPr>
                <w:tblCellSpacing w:w="0" w:type="dxa"/>
              </w:trPr>
              <w:tc>
                <w:tcPr>
                  <w:tcW w:w="5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217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Farmacist</w:t>
                  </w:r>
                </w:p>
              </w:tc>
              <w:tc>
                <w:tcPr>
                  <w:tcW w:w="6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4774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985391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985391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1,91</w:t>
                  </w:r>
                </w:p>
              </w:tc>
            </w:tr>
          </w:tbl>
          <w:p w:rsidR="00B30158" w:rsidRPr="008A04BC" w:rsidRDefault="00B30158" w:rsidP="009E4D6D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624" w:type="dxa"/>
          </w:tcPr>
          <w:p w:rsidR="00B30158" w:rsidRPr="008A04BC" w:rsidRDefault="00B30158" w:rsidP="009E4D6D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952" w:type="dxa"/>
          </w:tcPr>
          <w:p w:rsidR="00B30158" w:rsidRPr="008A04BC" w:rsidRDefault="00B30158" w:rsidP="00B30158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p w:rsidR="00B30158" w:rsidRPr="00EC7B4C" w:rsidRDefault="00B30158" w:rsidP="00B30158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4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. La Anexa nr.II,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 capitolul I, punctul 2, litera </w:t>
            </w:r>
            <w:r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a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), nr. crt. </w:t>
            </w:r>
            <w:r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11-16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 ale tabelului de la litera </w:t>
            </w:r>
            <w:r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a.3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 se modifică şi vor avea următorul cuprins:</w:t>
            </w:r>
          </w:p>
          <w:p w:rsidR="00B30158" w:rsidRDefault="00B30158" w:rsidP="00034CAD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tbl>
            <w:tblPr>
              <w:tblW w:w="3521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84"/>
              <w:gridCol w:w="1560"/>
              <w:gridCol w:w="402"/>
              <w:gridCol w:w="708"/>
              <w:gridCol w:w="567"/>
            </w:tblGrid>
            <w:tr w:rsidR="00B30158" w:rsidRPr="00E65F33" w:rsidTr="00B30158">
              <w:trPr>
                <w:tblCellSpacing w:w="0" w:type="dxa"/>
              </w:trPr>
              <w:tc>
                <w:tcPr>
                  <w:tcW w:w="4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22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Farmacist primar*1)</w:t>
                  </w:r>
                </w:p>
              </w:tc>
              <w:tc>
                <w:tcPr>
                  <w:tcW w:w="5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7314</w:t>
                  </w:r>
                </w:p>
              </w:tc>
              <w:tc>
                <w:tcPr>
                  <w:tcW w:w="8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2,93</w:t>
                  </w:r>
                </w:p>
              </w:tc>
            </w:tr>
            <w:tr w:rsidR="00B30158" w:rsidRPr="00E65F33" w:rsidTr="00B30158">
              <w:trPr>
                <w:tblCellSpacing w:w="0" w:type="dxa"/>
              </w:trPr>
              <w:tc>
                <w:tcPr>
                  <w:tcW w:w="4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22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Farmacist specialist</w:t>
                  </w:r>
                </w:p>
              </w:tc>
              <w:tc>
                <w:tcPr>
                  <w:tcW w:w="5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7032</w:t>
                  </w:r>
                </w:p>
              </w:tc>
              <w:tc>
                <w:tcPr>
                  <w:tcW w:w="8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2,81</w:t>
                  </w:r>
                </w:p>
              </w:tc>
            </w:tr>
            <w:tr w:rsidR="00B30158" w:rsidRPr="00E65F33" w:rsidTr="00B30158">
              <w:trPr>
                <w:tblCellSpacing w:w="0" w:type="dxa"/>
              </w:trPr>
              <w:tc>
                <w:tcPr>
                  <w:tcW w:w="4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22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Farmacist rezident anul III</w:t>
                  </w:r>
                </w:p>
              </w:tc>
              <w:tc>
                <w:tcPr>
                  <w:tcW w:w="5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5806</w:t>
                  </w:r>
                </w:p>
              </w:tc>
              <w:tc>
                <w:tcPr>
                  <w:tcW w:w="8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2,32</w:t>
                  </w:r>
                </w:p>
              </w:tc>
            </w:tr>
            <w:tr w:rsidR="00B30158" w:rsidRPr="00E65F33" w:rsidTr="00B30158">
              <w:trPr>
                <w:tblCellSpacing w:w="0" w:type="dxa"/>
              </w:trPr>
              <w:tc>
                <w:tcPr>
                  <w:tcW w:w="4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22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Farmacist rezident anul II</w:t>
                  </w:r>
                </w:p>
              </w:tc>
              <w:tc>
                <w:tcPr>
                  <w:tcW w:w="5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5749</w:t>
                  </w:r>
                </w:p>
              </w:tc>
              <w:tc>
                <w:tcPr>
                  <w:tcW w:w="8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2,30</w:t>
                  </w:r>
                </w:p>
              </w:tc>
            </w:tr>
            <w:tr w:rsidR="00B30158" w:rsidRPr="00E65F33" w:rsidTr="00B30158">
              <w:trPr>
                <w:tblCellSpacing w:w="0" w:type="dxa"/>
              </w:trPr>
              <w:tc>
                <w:tcPr>
                  <w:tcW w:w="4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22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Farmacist rezident anul I</w:t>
                  </w:r>
                </w:p>
              </w:tc>
              <w:tc>
                <w:tcPr>
                  <w:tcW w:w="5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5693</w:t>
                  </w:r>
                </w:p>
              </w:tc>
              <w:tc>
                <w:tcPr>
                  <w:tcW w:w="8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2,28</w:t>
                  </w:r>
                </w:p>
              </w:tc>
            </w:tr>
            <w:tr w:rsidR="00B30158" w:rsidRPr="00E65F33" w:rsidTr="00B30158">
              <w:trPr>
                <w:tblCellSpacing w:w="0" w:type="dxa"/>
              </w:trPr>
              <w:tc>
                <w:tcPr>
                  <w:tcW w:w="40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221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Farmacist</w:t>
                  </w:r>
                </w:p>
              </w:tc>
              <w:tc>
                <w:tcPr>
                  <w:tcW w:w="5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5920</w:t>
                  </w:r>
                </w:p>
              </w:tc>
              <w:tc>
                <w:tcPr>
                  <w:tcW w:w="80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2,37</w:t>
                  </w:r>
                </w:p>
              </w:tc>
            </w:tr>
          </w:tbl>
          <w:p w:rsidR="00B30158" w:rsidRDefault="00B30158" w:rsidP="00034CAD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p w:rsidR="00B30158" w:rsidRPr="00E65F33" w:rsidRDefault="00B30158" w:rsidP="00B3015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30158" w:rsidRDefault="00B30158" w:rsidP="00B30158">
            <w:pPr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Autori: membrii comisiei şi dl deputat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5304B6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Slavoliub Adnagi</w:t>
            </w:r>
          </w:p>
          <w:p w:rsidR="00B30158" w:rsidRPr="008A04BC" w:rsidRDefault="00B30158" w:rsidP="00034CAD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</w:tc>
        <w:tc>
          <w:tcPr>
            <w:tcW w:w="3260" w:type="dxa"/>
          </w:tcPr>
          <w:p w:rsidR="00B30158" w:rsidRDefault="00B30158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B30158" w:rsidRDefault="00B30158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Pentru respectarea normelor de tehnică legislativă.</w:t>
            </w:r>
          </w:p>
          <w:p w:rsidR="00B30158" w:rsidRDefault="00B30158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Pentru păstrarea unui echilibru în cadrul familiei ocupaţionale, atât pe verticală, cât şi pe orizontală.</w:t>
            </w:r>
          </w:p>
        </w:tc>
      </w:tr>
      <w:tr w:rsidR="00B30158" w:rsidRPr="009F7ADF" w:rsidTr="00034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B30158" w:rsidRPr="009F7ADF" w:rsidRDefault="00B30158" w:rsidP="00CE25B1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623" w:type="dxa"/>
          </w:tcPr>
          <w:p w:rsidR="00B30158" w:rsidRDefault="00B30158" w:rsidP="00B30158">
            <w:pPr>
              <w:rPr>
                <w:rFonts w:ascii="Times New Roman" w:hAnsi="Times New Roman"/>
                <w:sz w:val="20"/>
                <w:szCs w:val="16"/>
                <w:shd w:val="clear" w:color="auto" w:fill="FFFFFF"/>
              </w:rPr>
            </w:pPr>
          </w:p>
          <w:p w:rsidR="00B30158" w:rsidRDefault="00B30158" w:rsidP="00B30158">
            <w:pPr>
              <w:rPr>
                <w:rFonts w:ascii="Times New Roman" w:hAnsi="Times New Roman"/>
                <w:sz w:val="20"/>
                <w:szCs w:val="16"/>
                <w:shd w:val="clear" w:color="auto" w:fill="FFFFFF"/>
              </w:rPr>
            </w:pPr>
            <w:r w:rsidRPr="00B30158">
              <w:rPr>
                <w:rFonts w:ascii="Times New Roman" w:hAnsi="Times New Roman"/>
                <w:sz w:val="20"/>
                <w:szCs w:val="16"/>
                <w:shd w:val="clear" w:color="auto" w:fill="FFFFFF"/>
              </w:rPr>
              <w:t>a.4. Unităţi sanitare, cu excepţia celor cuprinse în unităţi clinice, şi unităţi de asistenţă medico-socială</w:t>
            </w:r>
          </w:p>
          <w:p w:rsidR="00B30158" w:rsidRPr="00B30158" w:rsidRDefault="00B30158" w:rsidP="00B30158">
            <w:pPr>
              <w:rPr>
                <w:sz w:val="20"/>
                <w:szCs w:val="16"/>
                <w:shd w:val="clear" w:color="auto" w:fill="FFFFFF"/>
              </w:rPr>
            </w:pPr>
          </w:p>
          <w:tbl>
            <w:tblPr>
              <w:tblW w:w="3260" w:type="dxa"/>
              <w:tblCellSpacing w:w="0" w:type="dxa"/>
              <w:tblInd w:w="26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26"/>
              <w:gridCol w:w="1133"/>
              <w:gridCol w:w="426"/>
              <w:gridCol w:w="567"/>
              <w:gridCol w:w="708"/>
            </w:tblGrid>
            <w:tr w:rsidR="00B30158" w:rsidRPr="00B30158" w:rsidTr="00B30158">
              <w:trPr>
                <w:tblCellSpacing w:w="0" w:type="dxa"/>
              </w:trPr>
              <w:tc>
                <w:tcPr>
                  <w:tcW w:w="6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3" w:type="dxa"/>
                    <w:left w:w="13" w:type="dxa"/>
                    <w:bottom w:w="13" w:type="dxa"/>
                    <w:right w:w="13" w:type="dxa"/>
                  </w:tcMar>
                  <w:vAlign w:val="center"/>
                  <w:hideMark/>
                </w:tcPr>
                <w:p w:rsidR="00B30158" w:rsidRPr="00B30158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3015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7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3" w:type="dxa"/>
                    <w:left w:w="13" w:type="dxa"/>
                    <w:bottom w:w="13" w:type="dxa"/>
                    <w:right w:w="13" w:type="dxa"/>
                  </w:tcMar>
                  <w:vAlign w:val="center"/>
                  <w:hideMark/>
                </w:tcPr>
                <w:p w:rsidR="00B30158" w:rsidRPr="00B30158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3015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Farmacist primar*1)</w:t>
                  </w:r>
                </w:p>
              </w:tc>
              <w:tc>
                <w:tcPr>
                  <w:tcW w:w="6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3" w:type="dxa"/>
                    <w:left w:w="13" w:type="dxa"/>
                    <w:bottom w:w="13" w:type="dxa"/>
                    <w:right w:w="13" w:type="dxa"/>
                  </w:tcMar>
                  <w:vAlign w:val="center"/>
                  <w:hideMark/>
                </w:tcPr>
                <w:p w:rsidR="00B30158" w:rsidRPr="00B30158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3015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3" w:type="dxa"/>
                    <w:left w:w="13" w:type="dxa"/>
                    <w:bottom w:w="13" w:type="dxa"/>
                    <w:right w:w="13" w:type="dxa"/>
                  </w:tcMar>
                  <w:vAlign w:val="center"/>
                  <w:hideMark/>
                </w:tcPr>
                <w:p w:rsidR="00B30158" w:rsidRPr="00B30158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3015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5251</w:t>
                  </w:r>
                </w:p>
              </w:tc>
              <w:tc>
                <w:tcPr>
                  <w:tcW w:w="108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3" w:type="dxa"/>
                    <w:left w:w="13" w:type="dxa"/>
                    <w:bottom w:w="13" w:type="dxa"/>
                    <w:right w:w="13" w:type="dxa"/>
                  </w:tcMar>
                  <w:vAlign w:val="center"/>
                  <w:hideMark/>
                </w:tcPr>
                <w:p w:rsidR="00B30158" w:rsidRPr="00B30158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3015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2,10</w:t>
                  </w:r>
                </w:p>
              </w:tc>
            </w:tr>
            <w:tr w:rsidR="00B30158" w:rsidRPr="00B30158" w:rsidTr="00B30158">
              <w:trPr>
                <w:tblCellSpacing w:w="0" w:type="dxa"/>
              </w:trPr>
              <w:tc>
                <w:tcPr>
                  <w:tcW w:w="6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3" w:type="dxa"/>
                    <w:left w:w="13" w:type="dxa"/>
                    <w:bottom w:w="13" w:type="dxa"/>
                    <w:right w:w="13" w:type="dxa"/>
                  </w:tcMar>
                  <w:vAlign w:val="center"/>
                  <w:hideMark/>
                </w:tcPr>
                <w:p w:rsidR="00B30158" w:rsidRPr="00B30158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3015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7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3" w:type="dxa"/>
                    <w:left w:w="13" w:type="dxa"/>
                    <w:bottom w:w="13" w:type="dxa"/>
                    <w:right w:w="13" w:type="dxa"/>
                  </w:tcMar>
                  <w:vAlign w:val="center"/>
                  <w:hideMark/>
                </w:tcPr>
                <w:p w:rsidR="00B30158" w:rsidRPr="00B30158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3015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Farmacist specialist</w:t>
                  </w:r>
                </w:p>
              </w:tc>
              <w:tc>
                <w:tcPr>
                  <w:tcW w:w="6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3" w:type="dxa"/>
                    <w:left w:w="13" w:type="dxa"/>
                    <w:bottom w:w="13" w:type="dxa"/>
                    <w:right w:w="13" w:type="dxa"/>
                  </w:tcMar>
                  <w:vAlign w:val="center"/>
                  <w:hideMark/>
                </w:tcPr>
                <w:p w:rsidR="00B30158" w:rsidRPr="00B30158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3015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3" w:type="dxa"/>
                    <w:left w:w="13" w:type="dxa"/>
                    <w:bottom w:w="13" w:type="dxa"/>
                    <w:right w:w="13" w:type="dxa"/>
                  </w:tcMar>
                  <w:vAlign w:val="center"/>
                  <w:hideMark/>
                </w:tcPr>
                <w:p w:rsidR="00B30158" w:rsidRPr="00B30158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3015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5049</w:t>
                  </w:r>
                </w:p>
              </w:tc>
              <w:tc>
                <w:tcPr>
                  <w:tcW w:w="108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3" w:type="dxa"/>
                    <w:left w:w="13" w:type="dxa"/>
                    <w:bottom w:w="13" w:type="dxa"/>
                    <w:right w:w="13" w:type="dxa"/>
                  </w:tcMar>
                  <w:vAlign w:val="center"/>
                  <w:hideMark/>
                </w:tcPr>
                <w:p w:rsidR="00B30158" w:rsidRPr="00B30158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3015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2,02</w:t>
                  </w:r>
                </w:p>
              </w:tc>
            </w:tr>
            <w:tr w:rsidR="00B30158" w:rsidRPr="00B30158" w:rsidTr="00B30158">
              <w:trPr>
                <w:tblCellSpacing w:w="0" w:type="dxa"/>
              </w:trPr>
              <w:tc>
                <w:tcPr>
                  <w:tcW w:w="6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3" w:type="dxa"/>
                    <w:left w:w="13" w:type="dxa"/>
                    <w:bottom w:w="13" w:type="dxa"/>
                    <w:right w:w="13" w:type="dxa"/>
                  </w:tcMar>
                  <w:vAlign w:val="center"/>
                  <w:hideMark/>
                </w:tcPr>
                <w:p w:rsidR="00B30158" w:rsidRPr="00B30158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3015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7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3" w:type="dxa"/>
                    <w:left w:w="13" w:type="dxa"/>
                    <w:bottom w:w="13" w:type="dxa"/>
                    <w:right w:w="13" w:type="dxa"/>
                  </w:tcMar>
                  <w:vAlign w:val="center"/>
                  <w:hideMark/>
                </w:tcPr>
                <w:p w:rsidR="00B30158" w:rsidRPr="00B30158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3015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Farmacist</w:t>
                  </w:r>
                </w:p>
              </w:tc>
              <w:tc>
                <w:tcPr>
                  <w:tcW w:w="6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3" w:type="dxa"/>
                    <w:left w:w="13" w:type="dxa"/>
                    <w:bottom w:w="13" w:type="dxa"/>
                    <w:right w:w="13" w:type="dxa"/>
                  </w:tcMar>
                  <w:vAlign w:val="center"/>
                  <w:hideMark/>
                </w:tcPr>
                <w:p w:rsidR="00B30158" w:rsidRPr="00B30158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3015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3" w:type="dxa"/>
                    <w:left w:w="13" w:type="dxa"/>
                    <w:bottom w:w="13" w:type="dxa"/>
                    <w:right w:w="13" w:type="dxa"/>
                  </w:tcMar>
                  <w:vAlign w:val="center"/>
                  <w:hideMark/>
                </w:tcPr>
                <w:p w:rsidR="00B30158" w:rsidRPr="00B30158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3015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4251</w:t>
                  </w:r>
                </w:p>
              </w:tc>
              <w:tc>
                <w:tcPr>
                  <w:tcW w:w="108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tcMar>
                    <w:top w:w="13" w:type="dxa"/>
                    <w:left w:w="13" w:type="dxa"/>
                    <w:bottom w:w="13" w:type="dxa"/>
                    <w:right w:w="13" w:type="dxa"/>
                  </w:tcMar>
                  <w:vAlign w:val="center"/>
                  <w:hideMark/>
                </w:tcPr>
                <w:p w:rsidR="00B30158" w:rsidRPr="00B30158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30158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1,70</w:t>
                  </w:r>
                </w:p>
              </w:tc>
            </w:tr>
          </w:tbl>
          <w:p w:rsidR="00B30158" w:rsidRPr="008A04BC" w:rsidRDefault="00B30158" w:rsidP="00B30158">
            <w:pPr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624" w:type="dxa"/>
          </w:tcPr>
          <w:p w:rsidR="00B30158" w:rsidRPr="008A04BC" w:rsidRDefault="00B30158" w:rsidP="009E4D6D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3952" w:type="dxa"/>
          </w:tcPr>
          <w:p w:rsidR="00B30158" w:rsidRPr="008A04BC" w:rsidRDefault="00B30158" w:rsidP="00B30158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p w:rsidR="00B30158" w:rsidRPr="00EC7B4C" w:rsidRDefault="00B30158" w:rsidP="00B30158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5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. La Anexa nr.II,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 capitolul I, punctul 2, litera </w:t>
            </w:r>
            <w:r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a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), nr. crt. </w:t>
            </w:r>
            <w:r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7-9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 ale tabelului de la litera </w:t>
            </w:r>
            <w:r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a.4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 se modifică şi vor avea următorul cuprins:</w:t>
            </w:r>
          </w:p>
          <w:p w:rsidR="00B30158" w:rsidRPr="00E65F33" w:rsidRDefault="00B30158" w:rsidP="00B30158">
            <w:pPr>
              <w:rPr>
                <w:rFonts w:ascii="Times New Roman" w:hAnsi="Times New Roman"/>
                <w:sz w:val="16"/>
                <w:szCs w:val="16"/>
                <w:shd w:val="clear" w:color="auto" w:fill="FFFFFF"/>
              </w:rPr>
            </w:pPr>
          </w:p>
          <w:tbl>
            <w:tblPr>
              <w:tblW w:w="3402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84"/>
              <w:gridCol w:w="1418"/>
              <w:gridCol w:w="426"/>
              <w:gridCol w:w="566"/>
              <w:gridCol w:w="708"/>
            </w:tblGrid>
            <w:tr w:rsidR="00B30158" w:rsidRPr="00E65F33" w:rsidTr="00B30158">
              <w:trPr>
                <w:tblCellSpacing w:w="0" w:type="dxa"/>
              </w:trPr>
              <w:tc>
                <w:tcPr>
                  <w:tcW w:w="4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20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Farmacist primar*1)</w:t>
                  </w:r>
                </w:p>
              </w:tc>
              <w:tc>
                <w:tcPr>
                  <w:tcW w:w="6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6511</w:t>
                  </w:r>
                </w:p>
              </w:tc>
              <w:tc>
                <w:tcPr>
                  <w:tcW w:w="104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2,60</w:t>
                  </w:r>
                </w:p>
              </w:tc>
            </w:tr>
            <w:tr w:rsidR="00B30158" w:rsidRPr="00E65F33" w:rsidTr="00B30158">
              <w:trPr>
                <w:tblCellSpacing w:w="0" w:type="dxa"/>
              </w:trPr>
              <w:tc>
                <w:tcPr>
                  <w:tcW w:w="4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20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Farmacist specialist</w:t>
                  </w:r>
                </w:p>
              </w:tc>
              <w:tc>
                <w:tcPr>
                  <w:tcW w:w="6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6261</w:t>
                  </w:r>
                </w:p>
              </w:tc>
              <w:tc>
                <w:tcPr>
                  <w:tcW w:w="104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2,50</w:t>
                  </w:r>
                </w:p>
              </w:tc>
            </w:tr>
            <w:tr w:rsidR="00B30158" w:rsidRPr="00E65F33" w:rsidTr="00B30158">
              <w:trPr>
                <w:tblCellSpacing w:w="0" w:type="dxa"/>
              </w:trPr>
              <w:tc>
                <w:tcPr>
                  <w:tcW w:w="4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208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Farmacist</w:t>
                  </w:r>
                </w:p>
              </w:tc>
              <w:tc>
                <w:tcPr>
                  <w:tcW w:w="6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5271</w:t>
                  </w:r>
                </w:p>
              </w:tc>
              <w:tc>
                <w:tcPr>
                  <w:tcW w:w="104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FFFFFF"/>
                  <w:vAlign w:val="center"/>
                  <w:hideMark/>
                </w:tcPr>
                <w:p w:rsidR="00B30158" w:rsidRPr="00E65F33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E65F33">
                    <w:rPr>
                      <w:rFonts w:ascii="Times New Roman" w:hAnsi="Times New Roman"/>
                      <w:sz w:val="16"/>
                      <w:szCs w:val="16"/>
                    </w:rPr>
                    <w:t>2,11</w:t>
                  </w:r>
                </w:p>
              </w:tc>
            </w:tr>
          </w:tbl>
          <w:p w:rsidR="00B30158" w:rsidRPr="00E65F33" w:rsidRDefault="00B30158" w:rsidP="00B30158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30158" w:rsidRDefault="00B30158" w:rsidP="00B30158">
            <w:pPr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Autori: membrii comisiei şi dl deputat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 </w:t>
            </w:r>
            <w:r w:rsidRPr="005304B6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Slavoliub Adnagi</w:t>
            </w:r>
          </w:p>
          <w:p w:rsidR="00B30158" w:rsidRDefault="00B30158" w:rsidP="00B30158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p w:rsidR="00A71827" w:rsidRPr="008A04BC" w:rsidRDefault="00A71827" w:rsidP="00B30158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</w:tc>
        <w:tc>
          <w:tcPr>
            <w:tcW w:w="3260" w:type="dxa"/>
          </w:tcPr>
          <w:p w:rsidR="00B30158" w:rsidRDefault="00B30158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B30158" w:rsidRDefault="00B30158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Pentru respectarea normelor de tehnică legislativă.</w:t>
            </w:r>
          </w:p>
          <w:p w:rsidR="00B30158" w:rsidRDefault="00B30158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Pentru păstrarea unui echilibru în cadrul familiei ocupaţionale, atât pe verticală, cât şi pe orizontală.</w:t>
            </w:r>
          </w:p>
        </w:tc>
      </w:tr>
      <w:tr w:rsidR="00B30158" w:rsidRPr="009F7ADF" w:rsidTr="00034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B30158" w:rsidRPr="009F7ADF" w:rsidRDefault="00B30158" w:rsidP="00CE25B1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623" w:type="dxa"/>
          </w:tcPr>
          <w:p w:rsidR="00B30158" w:rsidRPr="008A04BC" w:rsidRDefault="00B30158" w:rsidP="009E4D6D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B30158" w:rsidRPr="00AA7733" w:rsidRDefault="00B30158" w:rsidP="009E4D6D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16"/>
              </w:rPr>
            </w:pPr>
            <w:r w:rsidRPr="00AA7733">
              <w:rPr>
                <w:rFonts w:ascii="Times New Roman" w:hAnsi="Times New Roman"/>
                <w:color w:val="000000"/>
                <w:sz w:val="20"/>
                <w:szCs w:val="16"/>
              </w:rPr>
              <w:t>b.1. Unităţi clinice</w:t>
            </w:r>
          </w:p>
          <w:p w:rsidR="00B30158" w:rsidRPr="003941D3" w:rsidRDefault="00B30158" w:rsidP="009E4D6D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tbl>
            <w:tblPr>
              <w:tblW w:w="3549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26"/>
              <w:gridCol w:w="838"/>
              <w:gridCol w:w="709"/>
              <w:gridCol w:w="849"/>
              <w:gridCol w:w="727"/>
            </w:tblGrid>
            <w:tr w:rsidR="00B30158" w:rsidRPr="003941D3" w:rsidTr="00034CAD">
              <w:trPr>
                <w:tblCellSpacing w:w="0" w:type="dxa"/>
              </w:trPr>
              <w:tc>
                <w:tcPr>
                  <w:tcW w:w="6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Nr. crt.</w:t>
                  </w:r>
                </w:p>
              </w:tc>
              <w:tc>
                <w:tcPr>
                  <w:tcW w:w="1181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Funcţia</w:t>
                  </w:r>
                </w:p>
              </w:tc>
              <w:tc>
                <w:tcPr>
                  <w:tcW w:w="999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Nivelul studiilor</w:t>
                  </w:r>
                </w:p>
              </w:tc>
              <w:tc>
                <w:tcPr>
                  <w:tcW w:w="2220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Unităţi clinice</w:t>
                  </w:r>
                </w:p>
              </w:tc>
            </w:tr>
            <w:tr w:rsidR="00B30158" w:rsidRPr="003941D3" w:rsidTr="008A04BC">
              <w:trPr>
                <w:tblCellSpacing w:w="0" w:type="dxa"/>
              </w:trPr>
              <w:tc>
                <w:tcPr>
                  <w:tcW w:w="60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1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9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Salariul de bază - lei</w:t>
                  </w:r>
                </w:p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Gradaţia 0</w:t>
                  </w:r>
                </w:p>
              </w:tc>
              <w:tc>
                <w:tcPr>
                  <w:tcW w:w="1024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  <w:hideMark/>
                </w:tcPr>
                <w:p w:rsidR="00B30158" w:rsidRPr="003941D3" w:rsidRDefault="00B30158" w:rsidP="008A04BC">
                  <w:pPr>
                    <w:ind w:left="113" w:right="113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Coeficient</w:t>
                  </w:r>
                </w:p>
              </w:tc>
            </w:tr>
            <w:tr w:rsidR="00B30158" w:rsidRPr="003941D3" w:rsidTr="008A04BC">
              <w:trPr>
                <w:trHeight w:val="344"/>
                <w:tblCellSpacing w:w="0" w:type="dxa"/>
              </w:trPr>
              <w:tc>
                <w:tcPr>
                  <w:tcW w:w="60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81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9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1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>Anul 2022</w:t>
                  </w:r>
                </w:p>
              </w:tc>
              <w:tc>
                <w:tcPr>
                  <w:tcW w:w="1024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30158" w:rsidRPr="003941D3" w:rsidTr="00034CAD">
              <w:trPr>
                <w:tblCellSpacing w:w="0" w:type="dxa"/>
              </w:trPr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1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Biolog, biochimist, chimist, fizician; principal, expert în fizică medicală</w:t>
                  </w:r>
                </w:p>
                <w:p w:rsidR="00B30158" w:rsidRPr="003941D3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1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4905</w:t>
                  </w:r>
                </w:p>
              </w:tc>
              <w:tc>
                <w:tcPr>
                  <w:tcW w:w="10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1,96</w:t>
                  </w:r>
                </w:p>
              </w:tc>
            </w:tr>
            <w:tr w:rsidR="00B30158" w:rsidRPr="003941D3" w:rsidTr="00034CAD">
              <w:trPr>
                <w:tblCellSpacing w:w="0" w:type="dxa"/>
              </w:trPr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1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Biolog, biochimist, chimist, fizician; specialist, fizician medical</w:t>
                  </w:r>
                </w:p>
                <w:p w:rsidR="00B30158" w:rsidRPr="003941D3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1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4388</w:t>
                  </w:r>
                </w:p>
              </w:tc>
              <w:tc>
                <w:tcPr>
                  <w:tcW w:w="10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1,76</w:t>
                  </w:r>
                </w:p>
              </w:tc>
            </w:tr>
            <w:tr w:rsidR="00B30158" w:rsidRPr="003941D3" w:rsidTr="00034CAD">
              <w:trPr>
                <w:tblCellSpacing w:w="0" w:type="dxa"/>
              </w:trPr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1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Biolog, biochimist, chimist, fizician</w:t>
                  </w:r>
                </w:p>
                <w:p w:rsidR="00B30158" w:rsidRPr="003941D3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1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4087</w:t>
                  </w:r>
                </w:p>
              </w:tc>
              <w:tc>
                <w:tcPr>
                  <w:tcW w:w="10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1,63</w:t>
                  </w:r>
                </w:p>
              </w:tc>
            </w:tr>
            <w:tr w:rsidR="00B30158" w:rsidRPr="003941D3" w:rsidTr="00034CAD">
              <w:trPr>
                <w:tblCellSpacing w:w="0" w:type="dxa"/>
              </w:trPr>
              <w:tc>
                <w:tcPr>
                  <w:tcW w:w="6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18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Biolog, biochimist, chimist, fizician; fizician medical, debutant</w:t>
                  </w:r>
                </w:p>
              </w:tc>
              <w:tc>
                <w:tcPr>
                  <w:tcW w:w="9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19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3950</w:t>
                  </w:r>
                </w:p>
              </w:tc>
              <w:tc>
                <w:tcPr>
                  <w:tcW w:w="10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1,58</w:t>
                  </w:r>
                </w:p>
              </w:tc>
            </w:tr>
          </w:tbl>
          <w:p w:rsidR="00B30158" w:rsidRPr="008A04BC" w:rsidRDefault="00B30158" w:rsidP="009E4D6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30158" w:rsidRDefault="00B30158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tbl>
            <w:tblPr>
              <w:tblW w:w="3398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21"/>
              <w:gridCol w:w="851"/>
              <w:gridCol w:w="709"/>
              <w:gridCol w:w="850"/>
              <w:gridCol w:w="567"/>
            </w:tblGrid>
            <w:tr w:rsidR="00B30158" w:rsidRPr="00193FC6" w:rsidTr="00034CAD">
              <w:trPr>
                <w:tblCellSpacing w:w="0" w:type="dxa"/>
              </w:trPr>
              <w:tc>
                <w:tcPr>
                  <w:tcW w:w="6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25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principal</w:t>
                  </w:r>
                </w:p>
              </w:tc>
              <w:tc>
                <w:tcPr>
                  <w:tcW w:w="10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25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4905</w:t>
                  </w:r>
                </w:p>
              </w:tc>
              <w:tc>
                <w:tcPr>
                  <w:tcW w:w="8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1,96</w:t>
                  </w:r>
                </w:p>
              </w:tc>
            </w:tr>
            <w:tr w:rsidR="00B30158" w:rsidRPr="00193FC6" w:rsidTr="00034CAD">
              <w:trPr>
                <w:tblCellSpacing w:w="0" w:type="dxa"/>
              </w:trPr>
              <w:tc>
                <w:tcPr>
                  <w:tcW w:w="6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lastRenderedPageBreak/>
                    <w:t>12</w:t>
                  </w:r>
                </w:p>
              </w:tc>
              <w:tc>
                <w:tcPr>
                  <w:tcW w:w="125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specialist</w:t>
                  </w:r>
                </w:p>
              </w:tc>
              <w:tc>
                <w:tcPr>
                  <w:tcW w:w="10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25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4388</w:t>
                  </w:r>
                </w:p>
              </w:tc>
              <w:tc>
                <w:tcPr>
                  <w:tcW w:w="8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1,76</w:t>
                  </w:r>
                </w:p>
              </w:tc>
            </w:tr>
            <w:tr w:rsidR="00B30158" w:rsidRPr="00193FC6" w:rsidTr="00034CAD">
              <w:trPr>
                <w:tblCellSpacing w:w="0" w:type="dxa"/>
              </w:trPr>
              <w:tc>
                <w:tcPr>
                  <w:tcW w:w="6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25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practicant</w:t>
                  </w:r>
                </w:p>
              </w:tc>
              <w:tc>
                <w:tcPr>
                  <w:tcW w:w="10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25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4130</w:t>
                  </w:r>
                </w:p>
              </w:tc>
              <w:tc>
                <w:tcPr>
                  <w:tcW w:w="8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1,65</w:t>
                  </w:r>
                </w:p>
              </w:tc>
            </w:tr>
            <w:tr w:rsidR="00B30158" w:rsidRPr="00193FC6" w:rsidTr="00034CAD">
              <w:trPr>
                <w:tblCellSpacing w:w="0" w:type="dxa"/>
              </w:trPr>
              <w:tc>
                <w:tcPr>
                  <w:tcW w:w="61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125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stagiar</w:t>
                  </w:r>
                </w:p>
              </w:tc>
              <w:tc>
                <w:tcPr>
                  <w:tcW w:w="10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25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3950</w:t>
                  </w:r>
                </w:p>
              </w:tc>
              <w:tc>
                <w:tcPr>
                  <w:tcW w:w="8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1,58</w:t>
                  </w:r>
                </w:p>
              </w:tc>
            </w:tr>
          </w:tbl>
          <w:p w:rsidR="00C72822" w:rsidRDefault="00C72822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A71827" w:rsidRPr="008A04BC" w:rsidRDefault="00A71827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624" w:type="dxa"/>
          </w:tcPr>
          <w:p w:rsidR="00B30158" w:rsidRPr="008A04BC" w:rsidRDefault="00B30158" w:rsidP="009E4D6D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B30158" w:rsidRPr="00AA7733" w:rsidRDefault="00B30158" w:rsidP="009E4D6D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20"/>
                <w:szCs w:val="16"/>
              </w:rPr>
            </w:pPr>
            <w:r w:rsidRPr="00AA7733">
              <w:rPr>
                <w:rFonts w:ascii="Times New Roman" w:hAnsi="Times New Roman"/>
                <w:color w:val="000000"/>
                <w:sz w:val="20"/>
                <w:szCs w:val="16"/>
              </w:rPr>
              <w:t>b.1. Unităţi clinice</w:t>
            </w:r>
          </w:p>
          <w:p w:rsidR="00B30158" w:rsidRPr="00BE214D" w:rsidRDefault="00B30158" w:rsidP="009E4D6D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tbl>
            <w:tblPr>
              <w:tblW w:w="3472" w:type="dxa"/>
              <w:tblCellSpacing w:w="0" w:type="dxa"/>
              <w:tblInd w:w="19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65"/>
              <w:gridCol w:w="1264"/>
              <w:gridCol w:w="708"/>
              <w:gridCol w:w="709"/>
              <w:gridCol w:w="426"/>
            </w:tblGrid>
            <w:tr w:rsidR="00B30158" w:rsidRPr="00BE214D" w:rsidTr="008A04BC">
              <w:trPr>
                <w:tblCellSpacing w:w="0" w:type="dxa"/>
              </w:trPr>
              <w:tc>
                <w:tcPr>
                  <w:tcW w:w="526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bookmarkStart w:id="2" w:name="do|axII|caI|sc2|al1|lib|pt1|pa1"/>
                  <w:bookmarkEnd w:id="2"/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Nr. crt.</w:t>
                  </w:r>
                </w:p>
              </w:tc>
              <w:tc>
                <w:tcPr>
                  <w:tcW w:w="182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>Profesia/ calificare profesională /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funcţia</w:t>
                  </w:r>
                </w:p>
              </w:tc>
              <w:tc>
                <w:tcPr>
                  <w:tcW w:w="102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Nivelul studiilor</w:t>
                  </w:r>
                </w:p>
              </w:tc>
              <w:tc>
                <w:tcPr>
                  <w:tcW w:w="1635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Unităţi clinice</w:t>
                  </w:r>
                </w:p>
              </w:tc>
            </w:tr>
            <w:tr w:rsidR="00B30158" w:rsidRPr="008A04BC" w:rsidTr="008A04BC">
              <w:trPr>
                <w:cantSplit/>
                <w:trHeight w:val="830"/>
                <w:tblCellSpacing w:w="0" w:type="dxa"/>
              </w:trPr>
              <w:tc>
                <w:tcPr>
                  <w:tcW w:w="526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BE214D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82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BE214D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2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BE214D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21" w:type="pct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Salariul de bază</w:t>
                  </w:r>
                </w:p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Gradaţia 0</w:t>
                  </w:r>
                </w:p>
              </w:tc>
              <w:tc>
                <w:tcPr>
                  <w:tcW w:w="6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textDirection w:val="btLr"/>
                  <w:vAlign w:val="center"/>
                  <w:hideMark/>
                </w:tcPr>
                <w:p w:rsidR="00B30158" w:rsidRPr="00BE214D" w:rsidRDefault="00B30158" w:rsidP="009E4D6D">
                  <w:pPr>
                    <w:ind w:left="113" w:right="113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Coeficient</w:t>
                  </w:r>
                </w:p>
              </w:tc>
            </w:tr>
            <w:tr w:rsidR="00B30158" w:rsidRPr="00BE214D" w:rsidTr="008A04BC">
              <w:trPr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8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8A04BC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iochimist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medical principal</w:t>
                  </w:r>
                </w:p>
                <w:p w:rsidR="00B30158" w:rsidRPr="008A04BC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medical principal</w:t>
                  </w:r>
                </w:p>
                <w:p w:rsidR="00B30158" w:rsidRPr="008A04BC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C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himist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medical principal</w:t>
                  </w:r>
                </w:p>
                <w:p w:rsidR="00B30158" w:rsidRPr="00BE214D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Fizician,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principal, expert în fizică medicală</w:t>
                  </w:r>
                </w:p>
              </w:tc>
              <w:tc>
                <w:tcPr>
                  <w:tcW w:w="10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2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7925</w:t>
                  </w:r>
                </w:p>
              </w:tc>
              <w:tc>
                <w:tcPr>
                  <w:tcW w:w="6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3,17</w:t>
                  </w:r>
                </w:p>
              </w:tc>
            </w:tr>
            <w:tr w:rsidR="00B30158" w:rsidRPr="00BE214D" w:rsidTr="008A04BC">
              <w:trPr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8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8A04BC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iochimist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medical specialist</w:t>
                  </w:r>
                </w:p>
                <w:p w:rsidR="00B30158" w:rsidRPr="008A04BC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medical specialist</w:t>
                  </w:r>
                </w:p>
                <w:p w:rsidR="00B30158" w:rsidRPr="008A04BC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C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himist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medical specialist</w:t>
                  </w:r>
                </w:p>
                <w:p w:rsidR="00B30158" w:rsidRPr="00BE214D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Fizician,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specialist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, 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fizician medical</w:t>
                  </w:r>
                </w:p>
              </w:tc>
              <w:tc>
                <w:tcPr>
                  <w:tcW w:w="10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2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7100</w:t>
                  </w:r>
                </w:p>
              </w:tc>
              <w:tc>
                <w:tcPr>
                  <w:tcW w:w="6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2,84</w:t>
                  </w:r>
                </w:p>
              </w:tc>
            </w:tr>
            <w:tr w:rsidR="00B30158" w:rsidRPr="00BE214D" w:rsidTr="008A04BC">
              <w:trPr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8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8A04BC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iochimist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  <w:p w:rsidR="00B30158" w:rsidRPr="008A04BC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</w:t>
                  </w:r>
                </w:p>
                <w:p w:rsidR="00B30158" w:rsidRPr="008A04BC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Chimist</w:t>
                  </w:r>
                </w:p>
                <w:p w:rsidR="00B30158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izician</w:t>
                  </w:r>
                </w:p>
                <w:p w:rsidR="00B30158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  <w:p w:rsidR="00B30158" w:rsidRPr="00BE214D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2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6400</w:t>
                  </w:r>
                </w:p>
              </w:tc>
              <w:tc>
                <w:tcPr>
                  <w:tcW w:w="6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2,56</w:t>
                  </w:r>
                </w:p>
              </w:tc>
            </w:tr>
            <w:tr w:rsidR="00B30158" w:rsidRPr="00BE214D" w:rsidTr="008A04BC">
              <w:trPr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8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8A04BC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iochimist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debutant</w:t>
                  </w:r>
                </w:p>
                <w:p w:rsidR="00B30158" w:rsidRPr="008A04BC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debutant</w:t>
                  </w:r>
                </w:p>
                <w:p w:rsidR="00B30158" w:rsidRPr="008A04BC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Chimist debutant</w:t>
                  </w:r>
                </w:p>
                <w:p w:rsidR="00B30158" w:rsidRPr="00BE214D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izician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</w:t>
                  </w: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medical 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debutant</w:t>
                  </w:r>
                </w:p>
              </w:tc>
              <w:tc>
                <w:tcPr>
                  <w:tcW w:w="10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2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5750</w:t>
                  </w:r>
                </w:p>
              </w:tc>
              <w:tc>
                <w:tcPr>
                  <w:tcW w:w="6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2,30</w:t>
                  </w:r>
                </w:p>
              </w:tc>
            </w:tr>
          </w:tbl>
          <w:p w:rsidR="00B30158" w:rsidRPr="008A04BC" w:rsidRDefault="00B30158" w:rsidP="009E4D6D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30158" w:rsidRPr="008A04BC" w:rsidRDefault="00B30158" w:rsidP="00034CAD">
            <w:pPr>
              <w:jc w:val="both"/>
              <w:rPr>
                <w:rFonts w:ascii="Times New Roman" w:hAnsi="Times New Roman"/>
                <w:sz w:val="16"/>
                <w:szCs w:val="16"/>
                <w:lang w:val="ro-RO"/>
              </w:rPr>
            </w:pPr>
          </w:p>
        </w:tc>
        <w:tc>
          <w:tcPr>
            <w:tcW w:w="3952" w:type="dxa"/>
          </w:tcPr>
          <w:p w:rsidR="00B30158" w:rsidRPr="008A04BC" w:rsidRDefault="00B30158" w:rsidP="00034CAD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p w:rsidR="00B30158" w:rsidRPr="00EC7B4C" w:rsidRDefault="00B30158" w:rsidP="008A04BC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6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. La Anexa nr.II,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 capitolul I, punctul 2, litera b), nr. crt. 1-4 şi 11-14 ale tabelului de la litera b.1 se modifică şi vor avea următorul cuprins:</w:t>
            </w:r>
          </w:p>
          <w:p w:rsidR="00B30158" w:rsidRDefault="00B30158" w:rsidP="008A04BC">
            <w:pPr>
              <w:jc w:val="both"/>
              <w:rPr>
                <w:rFonts w:ascii="Times New Roman" w:hAnsi="Times New Roman"/>
                <w:sz w:val="22"/>
                <w:szCs w:val="22"/>
                <w:lang w:val="it-IT"/>
              </w:rPr>
            </w:pPr>
          </w:p>
          <w:tbl>
            <w:tblPr>
              <w:tblW w:w="3685" w:type="dxa"/>
              <w:tblCellSpacing w:w="0" w:type="dxa"/>
              <w:tblInd w:w="8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286"/>
              <w:gridCol w:w="1700"/>
              <w:gridCol w:w="425"/>
              <w:gridCol w:w="709"/>
              <w:gridCol w:w="565"/>
            </w:tblGrid>
            <w:tr w:rsidR="00B30158" w:rsidRPr="005E28D7" w:rsidTr="005E28D7">
              <w:trPr>
                <w:tblCellSpacing w:w="0" w:type="dxa"/>
              </w:trPr>
              <w:tc>
                <w:tcPr>
                  <w:tcW w:w="3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034CAD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E28D7">
                    <w:rPr>
                      <w:rFonts w:ascii="Times New Roman" w:hAnsi="Times New Roman"/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230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rPr>
                      <w:rFonts w:ascii="Times New Roman" w:hAnsi="Times New Roman"/>
                      <w:color w:val="000000"/>
                      <w:sz w:val="18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color w:val="000000"/>
                      <w:sz w:val="18"/>
                      <w:szCs w:val="16"/>
                    </w:rPr>
                    <w:t>Biolog, biochimist, chimist, fizician; principal, expert în fizică medicală</w:t>
                  </w:r>
                </w:p>
              </w:tc>
              <w:tc>
                <w:tcPr>
                  <w:tcW w:w="5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034CAD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E28D7">
                    <w:rPr>
                      <w:rFonts w:ascii="Times New Roman" w:hAnsi="Times New Roman"/>
                      <w:sz w:val="18"/>
                      <w:szCs w:val="18"/>
                    </w:rPr>
                    <w:t>S</w:t>
                  </w:r>
                </w:p>
              </w:tc>
              <w:tc>
                <w:tcPr>
                  <w:tcW w:w="9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30158" w:rsidRPr="005E28D7" w:rsidRDefault="00B30158" w:rsidP="00034CAD">
                  <w:pPr>
                    <w:jc w:val="center"/>
                    <w:rPr>
                      <w:rFonts w:ascii="Times New Roman" w:hAnsi="Times New Roman"/>
                      <w:color w:val="FF0000"/>
                      <w:sz w:val="18"/>
                      <w:szCs w:val="18"/>
                    </w:rPr>
                  </w:pPr>
                  <w:r w:rsidRPr="005E28D7">
                    <w:rPr>
                      <w:rFonts w:ascii="Times New Roman" w:hAnsi="Times New Roman"/>
                      <w:color w:val="FF0000"/>
                      <w:sz w:val="18"/>
                      <w:szCs w:val="18"/>
                    </w:rPr>
                    <w:t>6082</w:t>
                  </w:r>
                </w:p>
              </w:tc>
              <w:tc>
                <w:tcPr>
                  <w:tcW w:w="7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034CAD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E28D7">
                    <w:rPr>
                      <w:rFonts w:ascii="Times New Roman" w:hAnsi="Times New Roman"/>
                      <w:sz w:val="18"/>
                      <w:szCs w:val="18"/>
                    </w:rPr>
                    <w:t>2,43</w:t>
                  </w:r>
                </w:p>
              </w:tc>
            </w:tr>
            <w:tr w:rsidR="00B30158" w:rsidRPr="005E28D7" w:rsidTr="005E28D7">
              <w:trPr>
                <w:tblCellSpacing w:w="0" w:type="dxa"/>
              </w:trPr>
              <w:tc>
                <w:tcPr>
                  <w:tcW w:w="3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034CAD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E28D7">
                    <w:rPr>
                      <w:rFonts w:ascii="Times New Roman" w:hAnsi="Times New Roman"/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230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rPr>
                      <w:rFonts w:ascii="Times New Roman" w:hAnsi="Times New Roman"/>
                      <w:color w:val="000000"/>
                      <w:sz w:val="18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color w:val="000000"/>
                      <w:sz w:val="18"/>
                      <w:szCs w:val="16"/>
                    </w:rPr>
                    <w:t>Biolog, biochimist, chimist, fizician; specialist, fizician medical</w:t>
                  </w:r>
                </w:p>
              </w:tc>
              <w:tc>
                <w:tcPr>
                  <w:tcW w:w="5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8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color w:val="000000"/>
                      <w:sz w:val="18"/>
                      <w:szCs w:val="16"/>
                    </w:rPr>
                    <w:t>S</w:t>
                  </w:r>
                </w:p>
              </w:tc>
              <w:tc>
                <w:tcPr>
                  <w:tcW w:w="9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30158" w:rsidRPr="005E28D7" w:rsidRDefault="00B30158" w:rsidP="00034CAD">
                  <w:pPr>
                    <w:jc w:val="center"/>
                    <w:rPr>
                      <w:rFonts w:ascii="Times New Roman" w:hAnsi="Times New Roman"/>
                      <w:color w:val="FF0000"/>
                      <w:sz w:val="18"/>
                      <w:szCs w:val="18"/>
                    </w:rPr>
                  </w:pPr>
                  <w:r w:rsidRPr="005E28D7">
                    <w:rPr>
                      <w:rFonts w:ascii="Times New Roman" w:hAnsi="Times New Roman"/>
                      <w:color w:val="FF0000"/>
                      <w:sz w:val="18"/>
                      <w:szCs w:val="18"/>
                    </w:rPr>
                    <w:t>5354</w:t>
                  </w:r>
                </w:p>
              </w:tc>
              <w:tc>
                <w:tcPr>
                  <w:tcW w:w="7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034CAD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E28D7">
                    <w:rPr>
                      <w:rFonts w:ascii="Times New Roman" w:hAnsi="Times New Roman"/>
                      <w:sz w:val="18"/>
                      <w:szCs w:val="18"/>
                    </w:rPr>
                    <w:t>2,14</w:t>
                  </w:r>
                </w:p>
              </w:tc>
            </w:tr>
            <w:tr w:rsidR="00B30158" w:rsidRPr="005E28D7" w:rsidTr="005E28D7">
              <w:trPr>
                <w:tblCellSpacing w:w="0" w:type="dxa"/>
              </w:trPr>
              <w:tc>
                <w:tcPr>
                  <w:tcW w:w="3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034CAD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E28D7">
                    <w:rPr>
                      <w:rFonts w:ascii="Times New Roman" w:hAnsi="Times New Roman"/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230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rPr>
                      <w:rFonts w:ascii="Times New Roman" w:hAnsi="Times New Roman"/>
                      <w:color w:val="000000"/>
                      <w:sz w:val="18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color w:val="000000"/>
                      <w:sz w:val="18"/>
                      <w:szCs w:val="16"/>
                    </w:rPr>
                    <w:t>Biolog, biochimist, chimist, fizician</w:t>
                  </w:r>
                </w:p>
              </w:tc>
              <w:tc>
                <w:tcPr>
                  <w:tcW w:w="5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8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color w:val="000000"/>
                      <w:sz w:val="18"/>
                      <w:szCs w:val="16"/>
                    </w:rPr>
                    <w:t>S</w:t>
                  </w:r>
                </w:p>
              </w:tc>
              <w:tc>
                <w:tcPr>
                  <w:tcW w:w="9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30158" w:rsidRPr="005E28D7" w:rsidRDefault="00B30158" w:rsidP="00034CAD">
                  <w:pPr>
                    <w:jc w:val="center"/>
                    <w:rPr>
                      <w:rFonts w:ascii="Times New Roman" w:hAnsi="Times New Roman"/>
                      <w:color w:val="FF0000"/>
                      <w:sz w:val="18"/>
                      <w:szCs w:val="18"/>
                    </w:rPr>
                  </w:pPr>
                  <w:r w:rsidRPr="005E28D7">
                    <w:rPr>
                      <w:rFonts w:ascii="Times New Roman" w:hAnsi="Times New Roman"/>
                      <w:color w:val="FF0000"/>
                      <w:sz w:val="18"/>
                      <w:szCs w:val="18"/>
                    </w:rPr>
                    <w:t>4904</w:t>
                  </w:r>
                </w:p>
              </w:tc>
              <w:tc>
                <w:tcPr>
                  <w:tcW w:w="7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034CAD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E28D7">
                    <w:rPr>
                      <w:rFonts w:ascii="Times New Roman" w:hAnsi="Times New Roman"/>
                      <w:sz w:val="18"/>
                      <w:szCs w:val="18"/>
                    </w:rPr>
                    <w:t>1,96</w:t>
                  </w:r>
                </w:p>
              </w:tc>
            </w:tr>
            <w:tr w:rsidR="00B30158" w:rsidRPr="005E28D7" w:rsidTr="005E28D7">
              <w:trPr>
                <w:tblCellSpacing w:w="0" w:type="dxa"/>
              </w:trPr>
              <w:tc>
                <w:tcPr>
                  <w:tcW w:w="3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034CAD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E28D7">
                    <w:rPr>
                      <w:rFonts w:ascii="Times New Roman" w:hAnsi="Times New Roman"/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230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3941D3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3941D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Biolog, biochimist, chimist, fizician; fizician medical, debutant</w:t>
                  </w:r>
                </w:p>
              </w:tc>
              <w:tc>
                <w:tcPr>
                  <w:tcW w:w="5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8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color w:val="000000"/>
                      <w:sz w:val="18"/>
                      <w:szCs w:val="16"/>
                    </w:rPr>
                    <w:t>S</w:t>
                  </w:r>
                </w:p>
              </w:tc>
              <w:tc>
                <w:tcPr>
                  <w:tcW w:w="9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30158" w:rsidRPr="005E28D7" w:rsidRDefault="00B30158" w:rsidP="00034CAD">
                  <w:pPr>
                    <w:jc w:val="center"/>
                    <w:rPr>
                      <w:rFonts w:ascii="Times New Roman" w:hAnsi="Times New Roman"/>
                      <w:color w:val="FF0000"/>
                      <w:sz w:val="18"/>
                      <w:szCs w:val="18"/>
                    </w:rPr>
                  </w:pPr>
                  <w:r w:rsidRPr="005E28D7">
                    <w:rPr>
                      <w:rFonts w:ascii="Times New Roman" w:hAnsi="Times New Roman"/>
                      <w:color w:val="FF0000"/>
                      <w:sz w:val="18"/>
                      <w:szCs w:val="18"/>
                    </w:rPr>
                    <w:t>4543</w:t>
                  </w:r>
                </w:p>
              </w:tc>
              <w:tc>
                <w:tcPr>
                  <w:tcW w:w="7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034CAD">
                  <w:pPr>
                    <w:jc w:val="center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E28D7">
                    <w:rPr>
                      <w:rFonts w:ascii="Times New Roman" w:hAnsi="Times New Roman"/>
                      <w:sz w:val="18"/>
                      <w:szCs w:val="18"/>
                    </w:rPr>
                    <w:t>1,82</w:t>
                  </w:r>
                </w:p>
              </w:tc>
            </w:tr>
          </w:tbl>
          <w:p w:rsidR="00B30158" w:rsidRDefault="00B30158" w:rsidP="00EC7B4C">
            <w:pPr>
              <w:jc w:val="center"/>
              <w:rPr>
                <w:rFonts w:ascii="Times New Roman" w:hAnsi="Times New Roman"/>
                <w:sz w:val="22"/>
                <w:szCs w:val="22"/>
                <w:lang w:val="ro-RO"/>
              </w:rPr>
            </w:pPr>
            <w:r>
              <w:rPr>
                <w:rFonts w:ascii="Times New Roman" w:hAnsi="Times New Roman"/>
                <w:sz w:val="22"/>
                <w:szCs w:val="22"/>
                <w:lang w:val="ro-RO"/>
              </w:rPr>
              <w:t>……………………………………….</w:t>
            </w:r>
          </w:p>
          <w:p w:rsidR="00C72822" w:rsidRDefault="00C72822" w:rsidP="00EC7B4C">
            <w:pPr>
              <w:jc w:val="center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p w:rsidR="00C72822" w:rsidRDefault="00C72822" w:rsidP="00EC7B4C">
            <w:pPr>
              <w:jc w:val="center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tbl>
            <w:tblPr>
              <w:tblW w:w="3664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06"/>
              <w:gridCol w:w="1557"/>
              <w:gridCol w:w="425"/>
              <w:gridCol w:w="710"/>
              <w:gridCol w:w="566"/>
            </w:tblGrid>
            <w:tr w:rsidR="00B30158" w:rsidRPr="00EC7B4C" w:rsidTr="00EC7B4C">
              <w:trPr>
                <w:tblCellSpacing w:w="0" w:type="dxa"/>
              </w:trPr>
              <w:tc>
                <w:tcPr>
                  <w:tcW w:w="5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EC7B4C" w:rsidRDefault="00B30158" w:rsidP="00034CAD">
                  <w:pPr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EC7B4C">
                    <w:rPr>
                      <w:rFonts w:ascii="Times New Roman" w:hAnsi="Times New Roman"/>
                      <w:sz w:val="18"/>
                      <w:szCs w:val="16"/>
                    </w:rPr>
                    <w:t>11</w:t>
                  </w:r>
                </w:p>
              </w:tc>
              <w:tc>
                <w:tcPr>
                  <w:tcW w:w="21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EC7B4C" w:rsidRDefault="00B30158" w:rsidP="00034CAD">
                  <w:pPr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EC7B4C">
                    <w:rPr>
                      <w:rFonts w:ascii="Times New Roman" w:hAnsi="Times New Roman"/>
                      <w:sz w:val="18"/>
                      <w:szCs w:val="16"/>
                    </w:rPr>
                    <w:t>Psiholog principal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EC7B4C" w:rsidRDefault="00B30158" w:rsidP="00034CAD">
                  <w:pPr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EC7B4C">
                    <w:rPr>
                      <w:rFonts w:ascii="Times New Roman" w:hAnsi="Times New Roman"/>
                      <w:sz w:val="18"/>
                      <w:szCs w:val="16"/>
                    </w:rPr>
                    <w:t>S</w:t>
                  </w:r>
                </w:p>
              </w:tc>
              <w:tc>
                <w:tcPr>
                  <w:tcW w:w="9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30158" w:rsidRPr="00EC7B4C" w:rsidRDefault="00B30158" w:rsidP="00034CAD">
                  <w:pPr>
                    <w:jc w:val="center"/>
                    <w:rPr>
                      <w:rFonts w:ascii="Times New Roman" w:hAnsi="Times New Roman"/>
                      <w:color w:val="FF0000"/>
                      <w:sz w:val="18"/>
                      <w:szCs w:val="16"/>
                    </w:rPr>
                  </w:pPr>
                  <w:r w:rsidRPr="00EC7B4C">
                    <w:rPr>
                      <w:rFonts w:ascii="Times New Roman" w:hAnsi="Times New Roman"/>
                      <w:color w:val="FF0000"/>
                      <w:sz w:val="18"/>
                      <w:szCs w:val="16"/>
                    </w:rPr>
                    <w:t>6082</w:t>
                  </w:r>
                </w:p>
              </w:tc>
              <w:tc>
                <w:tcPr>
                  <w:tcW w:w="77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EC7B4C" w:rsidRDefault="00B30158" w:rsidP="00034CAD">
                  <w:pPr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EC7B4C">
                    <w:rPr>
                      <w:rFonts w:ascii="Times New Roman" w:hAnsi="Times New Roman"/>
                      <w:sz w:val="18"/>
                      <w:szCs w:val="16"/>
                    </w:rPr>
                    <w:t>2,43</w:t>
                  </w:r>
                </w:p>
              </w:tc>
            </w:tr>
            <w:tr w:rsidR="00B30158" w:rsidRPr="00EC7B4C" w:rsidTr="00EC7B4C">
              <w:trPr>
                <w:tblCellSpacing w:w="0" w:type="dxa"/>
              </w:trPr>
              <w:tc>
                <w:tcPr>
                  <w:tcW w:w="5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EC7B4C" w:rsidRDefault="00B30158" w:rsidP="00034CAD">
                  <w:pPr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EC7B4C">
                    <w:rPr>
                      <w:rFonts w:ascii="Times New Roman" w:hAnsi="Times New Roman"/>
                      <w:sz w:val="18"/>
                      <w:szCs w:val="16"/>
                    </w:rPr>
                    <w:t>12</w:t>
                  </w:r>
                </w:p>
              </w:tc>
              <w:tc>
                <w:tcPr>
                  <w:tcW w:w="21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EC7B4C" w:rsidRDefault="00B30158" w:rsidP="00034CAD">
                  <w:pPr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EC7B4C">
                    <w:rPr>
                      <w:rFonts w:ascii="Times New Roman" w:hAnsi="Times New Roman"/>
                      <w:sz w:val="18"/>
                      <w:szCs w:val="16"/>
                    </w:rPr>
                    <w:t>Psiholog specialist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EC7B4C" w:rsidRDefault="00B30158" w:rsidP="00034CAD">
                  <w:pPr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EC7B4C">
                    <w:rPr>
                      <w:rFonts w:ascii="Times New Roman" w:hAnsi="Times New Roman"/>
                      <w:sz w:val="18"/>
                      <w:szCs w:val="16"/>
                    </w:rPr>
                    <w:t>S</w:t>
                  </w:r>
                </w:p>
              </w:tc>
              <w:tc>
                <w:tcPr>
                  <w:tcW w:w="9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30158" w:rsidRPr="00EC7B4C" w:rsidRDefault="00B30158" w:rsidP="00034CAD">
                  <w:pPr>
                    <w:jc w:val="center"/>
                    <w:rPr>
                      <w:rFonts w:ascii="Times New Roman" w:hAnsi="Times New Roman"/>
                      <w:color w:val="FF0000"/>
                      <w:sz w:val="18"/>
                      <w:szCs w:val="16"/>
                    </w:rPr>
                  </w:pPr>
                  <w:r w:rsidRPr="00EC7B4C">
                    <w:rPr>
                      <w:rFonts w:ascii="Times New Roman" w:hAnsi="Times New Roman"/>
                      <w:color w:val="FF0000"/>
                      <w:sz w:val="18"/>
                      <w:szCs w:val="16"/>
                    </w:rPr>
                    <w:t>5354</w:t>
                  </w:r>
                </w:p>
              </w:tc>
              <w:tc>
                <w:tcPr>
                  <w:tcW w:w="77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EC7B4C" w:rsidRDefault="00B30158" w:rsidP="00034CAD">
                  <w:pPr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EC7B4C">
                    <w:rPr>
                      <w:rFonts w:ascii="Times New Roman" w:hAnsi="Times New Roman"/>
                      <w:sz w:val="18"/>
                      <w:szCs w:val="16"/>
                    </w:rPr>
                    <w:t>2,14</w:t>
                  </w:r>
                </w:p>
              </w:tc>
            </w:tr>
            <w:tr w:rsidR="00B30158" w:rsidRPr="00EC7B4C" w:rsidTr="00EC7B4C">
              <w:trPr>
                <w:tblCellSpacing w:w="0" w:type="dxa"/>
              </w:trPr>
              <w:tc>
                <w:tcPr>
                  <w:tcW w:w="5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EC7B4C" w:rsidRDefault="00B30158" w:rsidP="00034CAD">
                  <w:pPr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EC7B4C">
                    <w:rPr>
                      <w:rFonts w:ascii="Times New Roman" w:hAnsi="Times New Roman"/>
                      <w:sz w:val="18"/>
                      <w:szCs w:val="16"/>
                    </w:rPr>
                    <w:t>13</w:t>
                  </w:r>
                </w:p>
              </w:tc>
              <w:tc>
                <w:tcPr>
                  <w:tcW w:w="21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EC7B4C" w:rsidRDefault="00B30158" w:rsidP="00034CAD">
                  <w:pPr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EC7B4C">
                    <w:rPr>
                      <w:rFonts w:ascii="Times New Roman" w:hAnsi="Times New Roman"/>
                      <w:sz w:val="18"/>
                      <w:szCs w:val="16"/>
                    </w:rPr>
                    <w:t>Psiholog practicant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EC7B4C" w:rsidRDefault="00B30158" w:rsidP="00034CAD">
                  <w:pPr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EC7B4C">
                    <w:rPr>
                      <w:rFonts w:ascii="Times New Roman" w:hAnsi="Times New Roman"/>
                      <w:sz w:val="18"/>
                      <w:szCs w:val="16"/>
                    </w:rPr>
                    <w:t>S</w:t>
                  </w:r>
                </w:p>
              </w:tc>
              <w:tc>
                <w:tcPr>
                  <w:tcW w:w="9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30158" w:rsidRPr="00EC7B4C" w:rsidRDefault="00B30158" w:rsidP="00034CAD">
                  <w:pPr>
                    <w:jc w:val="center"/>
                    <w:rPr>
                      <w:rFonts w:ascii="Times New Roman" w:hAnsi="Times New Roman"/>
                      <w:color w:val="FF0000"/>
                      <w:sz w:val="18"/>
                      <w:szCs w:val="16"/>
                    </w:rPr>
                  </w:pPr>
                  <w:r w:rsidRPr="00EC7B4C">
                    <w:rPr>
                      <w:rFonts w:ascii="Times New Roman" w:hAnsi="Times New Roman"/>
                      <w:color w:val="FF0000"/>
                      <w:sz w:val="18"/>
                      <w:szCs w:val="16"/>
                    </w:rPr>
                    <w:t>4956</w:t>
                  </w:r>
                </w:p>
              </w:tc>
              <w:tc>
                <w:tcPr>
                  <w:tcW w:w="77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EC7B4C" w:rsidRDefault="00B30158" w:rsidP="00034CAD">
                  <w:pPr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EC7B4C">
                    <w:rPr>
                      <w:rFonts w:ascii="Times New Roman" w:hAnsi="Times New Roman"/>
                      <w:sz w:val="18"/>
                      <w:szCs w:val="16"/>
                    </w:rPr>
                    <w:t>1,98</w:t>
                  </w:r>
                </w:p>
              </w:tc>
            </w:tr>
            <w:tr w:rsidR="00B30158" w:rsidRPr="00EC7B4C" w:rsidTr="00EC7B4C">
              <w:trPr>
                <w:tblCellSpacing w:w="0" w:type="dxa"/>
              </w:trPr>
              <w:tc>
                <w:tcPr>
                  <w:tcW w:w="5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EC7B4C" w:rsidRDefault="00B30158" w:rsidP="00034CAD">
                  <w:pPr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EC7B4C">
                    <w:rPr>
                      <w:rFonts w:ascii="Times New Roman" w:hAnsi="Times New Roman"/>
                      <w:sz w:val="18"/>
                      <w:szCs w:val="16"/>
                    </w:rPr>
                    <w:t>14</w:t>
                  </w:r>
                </w:p>
              </w:tc>
              <w:tc>
                <w:tcPr>
                  <w:tcW w:w="21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EC7B4C" w:rsidRDefault="00B30158" w:rsidP="00034CAD">
                  <w:pPr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EC7B4C">
                    <w:rPr>
                      <w:rFonts w:ascii="Times New Roman" w:hAnsi="Times New Roman"/>
                      <w:sz w:val="18"/>
                      <w:szCs w:val="16"/>
                    </w:rPr>
                    <w:t>Psiholog stagiar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EC7B4C" w:rsidRDefault="00B30158" w:rsidP="00034CAD">
                  <w:pPr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EC7B4C">
                    <w:rPr>
                      <w:rFonts w:ascii="Times New Roman" w:hAnsi="Times New Roman"/>
                      <w:sz w:val="18"/>
                      <w:szCs w:val="16"/>
                    </w:rPr>
                    <w:t>S</w:t>
                  </w:r>
                </w:p>
              </w:tc>
              <w:tc>
                <w:tcPr>
                  <w:tcW w:w="9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30158" w:rsidRPr="00EC7B4C" w:rsidRDefault="00B30158" w:rsidP="00034CAD">
                  <w:pPr>
                    <w:jc w:val="center"/>
                    <w:rPr>
                      <w:rFonts w:ascii="Times New Roman" w:hAnsi="Times New Roman"/>
                      <w:color w:val="FF0000"/>
                      <w:sz w:val="18"/>
                      <w:szCs w:val="16"/>
                    </w:rPr>
                  </w:pPr>
                  <w:r w:rsidRPr="00EC7B4C">
                    <w:rPr>
                      <w:rFonts w:ascii="Times New Roman" w:hAnsi="Times New Roman"/>
                      <w:color w:val="FF0000"/>
                      <w:sz w:val="18"/>
                      <w:szCs w:val="16"/>
                    </w:rPr>
                    <w:t>4543</w:t>
                  </w:r>
                </w:p>
              </w:tc>
              <w:tc>
                <w:tcPr>
                  <w:tcW w:w="77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EC7B4C" w:rsidRDefault="00B30158" w:rsidP="00034CAD">
                  <w:pPr>
                    <w:jc w:val="center"/>
                    <w:rPr>
                      <w:rFonts w:ascii="Times New Roman" w:hAnsi="Times New Roman"/>
                      <w:sz w:val="18"/>
                      <w:szCs w:val="16"/>
                    </w:rPr>
                  </w:pPr>
                  <w:r w:rsidRPr="00EC7B4C">
                    <w:rPr>
                      <w:rFonts w:ascii="Times New Roman" w:hAnsi="Times New Roman"/>
                      <w:sz w:val="18"/>
                      <w:szCs w:val="16"/>
                    </w:rPr>
                    <w:t>1,82</w:t>
                  </w:r>
                </w:p>
              </w:tc>
            </w:tr>
          </w:tbl>
          <w:p w:rsidR="00B30158" w:rsidRPr="006121BC" w:rsidRDefault="00B30158" w:rsidP="00EC7B4C">
            <w:pPr>
              <w:shd w:val="clear" w:color="auto" w:fill="FFFFFF"/>
              <w:jc w:val="both"/>
              <w:rPr>
                <w:rFonts w:ascii="Verdana" w:hAnsi="Verdana"/>
                <w:b/>
                <w:bCs/>
                <w:sz w:val="22"/>
              </w:rPr>
            </w:pPr>
          </w:p>
          <w:p w:rsidR="00B30158" w:rsidRDefault="00B30158" w:rsidP="005304B6">
            <w:pPr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Autori: membrii comisiei</w:t>
            </w:r>
          </w:p>
          <w:p w:rsidR="00B30158" w:rsidRDefault="00B30158" w:rsidP="00EC7B4C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p w:rsidR="00B30158" w:rsidRPr="008A04BC" w:rsidRDefault="00B30158" w:rsidP="00EC7B4C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</w:tc>
        <w:tc>
          <w:tcPr>
            <w:tcW w:w="3260" w:type="dxa"/>
          </w:tcPr>
          <w:p w:rsidR="00B30158" w:rsidRDefault="00B30158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B30158" w:rsidRDefault="00B30158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Pentru respectarea normelor de tehnică legislativă.</w:t>
            </w:r>
          </w:p>
          <w:p w:rsidR="00B30158" w:rsidRDefault="00B30158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B30158" w:rsidRDefault="00B30158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Corelare cu celelalte amendamente propuse.</w:t>
            </w:r>
          </w:p>
        </w:tc>
      </w:tr>
      <w:tr w:rsidR="00B30158" w:rsidRPr="009F7ADF" w:rsidTr="00034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B30158" w:rsidRPr="009F7ADF" w:rsidRDefault="00B30158" w:rsidP="00CE25B1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623" w:type="dxa"/>
          </w:tcPr>
          <w:p w:rsidR="00B30158" w:rsidRPr="00034CAD" w:rsidRDefault="00B30158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B30158" w:rsidRPr="00034CAD" w:rsidRDefault="00B30158" w:rsidP="00034CAD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34CAD">
              <w:rPr>
                <w:rFonts w:ascii="Times New Roman" w:hAnsi="Times New Roman"/>
                <w:color w:val="000000"/>
                <w:sz w:val="16"/>
                <w:szCs w:val="16"/>
              </w:rPr>
              <w:t>b.2 Anatomia patologică şi medicina legală</w:t>
            </w:r>
          </w:p>
          <w:p w:rsidR="00B30158" w:rsidRPr="00034CAD" w:rsidRDefault="00B30158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tbl>
            <w:tblPr>
              <w:tblW w:w="3398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20"/>
              <w:gridCol w:w="993"/>
              <w:gridCol w:w="708"/>
              <w:gridCol w:w="709"/>
              <w:gridCol w:w="568"/>
            </w:tblGrid>
            <w:tr w:rsidR="00B30158" w:rsidRPr="00193FC6" w:rsidTr="00034CAD">
              <w:trPr>
                <w:tblCellSpacing w:w="0" w:type="dxa"/>
              </w:trPr>
              <w:tc>
                <w:tcPr>
                  <w:tcW w:w="618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Nr. crt.</w:t>
                  </w:r>
                </w:p>
              </w:tc>
              <w:tc>
                <w:tcPr>
                  <w:tcW w:w="1461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Funcţia</w:t>
                  </w:r>
                </w:p>
              </w:tc>
              <w:tc>
                <w:tcPr>
                  <w:tcW w:w="1042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Nivelul studiilor</w:t>
                  </w:r>
                </w:p>
              </w:tc>
              <w:tc>
                <w:tcPr>
                  <w:tcW w:w="1879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Anatomia patologică şi medicina legală</w:t>
                  </w:r>
                </w:p>
              </w:tc>
            </w:tr>
            <w:tr w:rsidR="00B30158" w:rsidRPr="00193FC6" w:rsidTr="00034CAD">
              <w:trPr>
                <w:tblCellSpacing w:w="0" w:type="dxa"/>
              </w:trPr>
              <w:tc>
                <w:tcPr>
                  <w:tcW w:w="618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61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4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Salariul de bază - lei</w:t>
                  </w:r>
                </w:p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Gradaţia 0</w:t>
                  </w:r>
                </w:p>
              </w:tc>
              <w:tc>
                <w:tcPr>
                  <w:tcW w:w="836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  <w:hideMark/>
                </w:tcPr>
                <w:p w:rsidR="00B30158" w:rsidRPr="00193FC6" w:rsidRDefault="00B30158" w:rsidP="00034CAD">
                  <w:pPr>
                    <w:ind w:left="113" w:right="113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Coeficient</w:t>
                  </w:r>
                </w:p>
              </w:tc>
            </w:tr>
            <w:tr w:rsidR="00B30158" w:rsidRPr="00193FC6" w:rsidTr="00034CAD">
              <w:trPr>
                <w:tblCellSpacing w:w="0" w:type="dxa"/>
              </w:trPr>
              <w:tc>
                <w:tcPr>
                  <w:tcW w:w="618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461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4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Anul 2022</w:t>
                  </w:r>
                </w:p>
              </w:tc>
              <w:tc>
                <w:tcPr>
                  <w:tcW w:w="836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30158" w:rsidRPr="00193FC6" w:rsidTr="00034CAD">
              <w:trPr>
                <w:tblCellSpacing w:w="0" w:type="dxa"/>
              </w:trPr>
              <w:tc>
                <w:tcPr>
                  <w:tcW w:w="6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4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Biolog, biochimist, chimist, fizician; principal, expert în fizică medicală</w:t>
                  </w:r>
                </w:p>
              </w:tc>
              <w:tc>
                <w:tcPr>
                  <w:tcW w:w="10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6377</w:t>
                  </w:r>
                </w:p>
              </w:tc>
              <w:tc>
                <w:tcPr>
                  <w:tcW w:w="83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2,55</w:t>
                  </w:r>
                </w:p>
              </w:tc>
            </w:tr>
            <w:tr w:rsidR="00B30158" w:rsidRPr="00193FC6" w:rsidTr="00034CAD">
              <w:trPr>
                <w:tblCellSpacing w:w="0" w:type="dxa"/>
              </w:trPr>
              <w:tc>
                <w:tcPr>
                  <w:tcW w:w="6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4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Biolog, biochimist, chimist, fizician; specialist, fizician medical</w:t>
                  </w:r>
                </w:p>
              </w:tc>
              <w:tc>
                <w:tcPr>
                  <w:tcW w:w="10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5705</w:t>
                  </w:r>
                </w:p>
              </w:tc>
              <w:tc>
                <w:tcPr>
                  <w:tcW w:w="83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2,28</w:t>
                  </w:r>
                </w:p>
              </w:tc>
            </w:tr>
            <w:tr w:rsidR="00B30158" w:rsidRPr="00193FC6" w:rsidTr="00034CAD">
              <w:trPr>
                <w:tblCellSpacing w:w="0" w:type="dxa"/>
              </w:trPr>
              <w:tc>
                <w:tcPr>
                  <w:tcW w:w="6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4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Biolog, biochimist, chimist, fizician</w:t>
                  </w:r>
                </w:p>
              </w:tc>
              <w:tc>
                <w:tcPr>
                  <w:tcW w:w="10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5313</w:t>
                  </w:r>
                </w:p>
              </w:tc>
              <w:tc>
                <w:tcPr>
                  <w:tcW w:w="83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2,13</w:t>
                  </w:r>
                </w:p>
              </w:tc>
            </w:tr>
            <w:tr w:rsidR="00B30158" w:rsidRPr="00193FC6" w:rsidTr="00034CAD">
              <w:trPr>
                <w:tblCellSpacing w:w="0" w:type="dxa"/>
              </w:trPr>
              <w:tc>
                <w:tcPr>
                  <w:tcW w:w="6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4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Biolog, biochimist, </w:t>
                  </w: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lastRenderedPageBreak/>
                    <w:t>chimist, fizician; fizician medical, debutant</w:t>
                  </w:r>
                </w:p>
              </w:tc>
              <w:tc>
                <w:tcPr>
                  <w:tcW w:w="10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lastRenderedPageBreak/>
                    <w:t>S</w:t>
                  </w:r>
                </w:p>
              </w:tc>
              <w:tc>
                <w:tcPr>
                  <w:tcW w:w="10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5135</w:t>
                  </w:r>
                </w:p>
              </w:tc>
              <w:tc>
                <w:tcPr>
                  <w:tcW w:w="83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2,05</w:t>
                  </w:r>
                </w:p>
              </w:tc>
            </w:tr>
            <w:tr w:rsidR="00B30158" w:rsidRPr="00193FC6" w:rsidTr="00034CAD">
              <w:trPr>
                <w:tblCellSpacing w:w="0" w:type="dxa"/>
              </w:trPr>
              <w:tc>
                <w:tcPr>
                  <w:tcW w:w="6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lastRenderedPageBreak/>
                    <w:t>5</w:t>
                  </w:r>
                </w:p>
              </w:tc>
              <w:tc>
                <w:tcPr>
                  <w:tcW w:w="14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principal</w:t>
                  </w:r>
                </w:p>
              </w:tc>
              <w:tc>
                <w:tcPr>
                  <w:tcW w:w="10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6377</w:t>
                  </w:r>
                </w:p>
              </w:tc>
              <w:tc>
                <w:tcPr>
                  <w:tcW w:w="83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2,55</w:t>
                  </w:r>
                </w:p>
              </w:tc>
            </w:tr>
            <w:tr w:rsidR="00B30158" w:rsidRPr="00193FC6" w:rsidTr="00034CAD">
              <w:trPr>
                <w:tblCellSpacing w:w="0" w:type="dxa"/>
              </w:trPr>
              <w:tc>
                <w:tcPr>
                  <w:tcW w:w="6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4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specialist</w:t>
                  </w:r>
                </w:p>
              </w:tc>
              <w:tc>
                <w:tcPr>
                  <w:tcW w:w="10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5705</w:t>
                  </w:r>
                </w:p>
              </w:tc>
              <w:tc>
                <w:tcPr>
                  <w:tcW w:w="83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2,28</w:t>
                  </w:r>
                </w:p>
              </w:tc>
            </w:tr>
            <w:tr w:rsidR="00B30158" w:rsidRPr="00193FC6" w:rsidTr="00034CAD">
              <w:trPr>
                <w:tblCellSpacing w:w="0" w:type="dxa"/>
              </w:trPr>
              <w:tc>
                <w:tcPr>
                  <w:tcW w:w="6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4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practicant</w:t>
                  </w:r>
                </w:p>
              </w:tc>
              <w:tc>
                <w:tcPr>
                  <w:tcW w:w="10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5369</w:t>
                  </w:r>
                </w:p>
              </w:tc>
              <w:tc>
                <w:tcPr>
                  <w:tcW w:w="83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2,15</w:t>
                  </w:r>
                </w:p>
              </w:tc>
            </w:tr>
            <w:tr w:rsidR="00B30158" w:rsidRPr="00193FC6" w:rsidTr="00034CAD">
              <w:trPr>
                <w:tblCellSpacing w:w="0" w:type="dxa"/>
              </w:trPr>
              <w:tc>
                <w:tcPr>
                  <w:tcW w:w="61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4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stagiar</w:t>
                  </w:r>
                </w:p>
              </w:tc>
              <w:tc>
                <w:tcPr>
                  <w:tcW w:w="10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5135</w:t>
                  </w:r>
                </w:p>
              </w:tc>
              <w:tc>
                <w:tcPr>
                  <w:tcW w:w="83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034CAD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2,05</w:t>
                  </w:r>
                </w:p>
              </w:tc>
            </w:tr>
          </w:tbl>
          <w:p w:rsidR="00B30158" w:rsidRDefault="00B30158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B30158" w:rsidRPr="00034CAD" w:rsidRDefault="00B30158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</w:tc>
        <w:tc>
          <w:tcPr>
            <w:tcW w:w="3624" w:type="dxa"/>
          </w:tcPr>
          <w:p w:rsidR="00B30158" w:rsidRPr="00034CAD" w:rsidRDefault="00B30158" w:rsidP="0076504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B30158" w:rsidRPr="00034CAD" w:rsidRDefault="00B30158" w:rsidP="0076504D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034CAD">
              <w:rPr>
                <w:rFonts w:ascii="Times New Roman" w:hAnsi="Times New Roman"/>
                <w:color w:val="000000"/>
                <w:sz w:val="16"/>
                <w:szCs w:val="16"/>
              </w:rPr>
              <w:t>b.2 Anatomia patologică şi medicina legală</w:t>
            </w:r>
          </w:p>
          <w:p w:rsidR="00B30158" w:rsidRDefault="00B30158"/>
          <w:tbl>
            <w:tblPr>
              <w:tblW w:w="3472" w:type="dxa"/>
              <w:tblCellSpacing w:w="0" w:type="dxa"/>
              <w:tblInd w:w="19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65"/>
              <w:gridCol w:w="1264"/>
              <w:gridCol w:w="708"/>
              <w:gridCol w:w="709"/>
              <w:gridCol w:w="426"/>
            </w:tblGrid>
            <w:tr w:rsidR="00B30158" w:rsidRPr="00BE214D" w:rsidTr="00B30158">
              <w:trPr>
                <w:tblCellSpacing w:w="0" w:type="dxa"/>
              </w:trPr>
              <w:tc>
                <w:tcPr>
                  <w:tcW w:w="526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Nr. crt.</w:t>
                  </w:r>
                </w:p>
              </w:tc>
              <w:tc>
                <w:tcPr>
                  <w:tcW w:w="182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 xml:space="preserve">Profesia/ </w:t>
                  </w:r>
                  <w:r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>clasificarea</w:t>
                  </w:r>
                  <w:r w:rsidRPr="008A04BC"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 xml:space="preserve"> profesională /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funcţia</w:t>
                  </w:r>
                </w:p>
              </w:tc>
              <w:tc>
                <w:tcPr>
                  <w:tcW w:w="102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Nivelul studiilor</w:t>
                  </w:r>
                </w:p>
              </w:tc>
              <w:tc>
                <w:tcPr>
                  <w:tcW w:w="1635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Anatomie patologică şi medicină legală</w:t>
                  </w:r>
                </w:p>
              </w:tc>
            </w:tr>
            <w:tr w:rsidR="00B30158" w:rsidRPr="008A04BC" w:rsidTr="00B30158">
              <w:trPr>
                <w:cantSplit/>
                <w:trHeight w:val="830"/>
                <w:tblCellSpacing w:w="0" w:type="dxa"/>
              </w:trPr>
              <w:tc>
                <w:tcPr>
                  <w:tcW w:w="526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BE214D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82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BE214D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2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BE214D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21" w:type="pct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Salariul de bază</w:t>
                  </w:r>
                </w:p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Gradaţia 0</w:t>
                  </w:r>
                </w:p>
              </w:tc>
              <w:tc>
                <w:tcPr>
                  <w:tcW w:w="6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textDirection w:val="btLr"/>
                  <w:vAlign w:val="center"/>
                  <w:hideMark/>
                </w:tcPr>
                <w:p w:rsidR="00B30158" w:rsidRPr="00BE214D" w:rsidRDefault="00B30158" w:rsidP="00B30158">
                  <w:pPr>
                    <w:ind w:left="113" w:right="113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Coeficient</w:t>
                  </w:r>
                </w:p>
              </w:tc>
            </w:tr>
            <w:tr w:rsidR="00B30158" w:rsidRPr="00BE214D" w:rsidTr="00B30158">
              <w:trPr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8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iochimist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medical principal</w:t>
                  </w:r>
                </w:p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medical principal</w:t>
                  </w:r>
                </w:p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C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himist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medical principal</w:t>
                  </w:r>
                </w:p>
                <w:p w:rsidR="00B30158" w:rsidRPr="00BE214D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Fizician,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principal, expert în fizică medicală</w:t>
                  </w:r>
                </w:p>
              </w:tc>
              <w:tc>
                <w:tcPr>
                  <w:tcW w:w="10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2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10546</w:t>
                  </w:r>
                </w:p>
              </w:tc>
              <w:tc>
                <w:tcPr>
                  <w:tcW w:w="6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4,22</w:t>
                  </w:r>
                </w:p>
              </w:tc>
            </w:tr>
            <w:tr w:rsidR="00B30158" w:rsidRPr="00BE214D" w:rsidTr="00B30158">
              <w:trPr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8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iochimist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medical specialist</w:t>
                  </w:r>
                </w:p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medical specialist</w:t>
                  </w:r>
                </w:p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C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himist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medical specialist</w:t>
                  </w:r>
                </w:p>
                <w:p w:rsidR="00B30158" w:rsidRPr="00BE214D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Fizician,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specialist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, 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fizician medical</w:t>
                  </w:r>
                </w:p>
              </w:tc>
              <w:tc>
                <w:tcPr>
                  <w:tcW w:w="10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2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9446</w:t>
                  </w:r>
                </w:p>
              </w:tc>
              <w:tc>
                <w:tcPr>
                  <w:tcW w:w="6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3,78</w:t>
                  </w:r>
                </w:p>
              </w:tc>
            </w:tr>
            <w:tr w:rsidR="00B30158" w:rsidRPr="00BE214D" w:rsidTr="00B30158">
              <w:trPr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8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iochimist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</w:t>
                  </w:r>
                </w:p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Chimist</w:t>
                  </w:r>
                </w:p>
                <w:p w:rsidR="00B30158" w:rsidRPr="00BE214D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izician</w:t>
                  </w:r>
                </w:p>
              </w:tc>
              <w:tc>
                <w:tcPr>
                  <w:tcW w:w="10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2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8522</w:t>
                  </w:r>
                </w:p>
              </w:tc>
              <w:tc>
                <w:tcPr>
                  <w:tcW w:w="6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3,40</w:t>
                  </w:r>
                </w:p>
              </w:tc>
            </w:tr>
            <w:tr w:rsidR="00B30158" w:rsidRPr="00BE214D" w:rsidTr="00B30158">
              <w:trPr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8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iochimist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lastRenderedPageBreak/>
                    <w:t>debutant</w:t>
                  </w:r>
                </w:p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debutant</w:t>
                  </w:r>
                </w:p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Chimist debutant</w:t>
                  </w:r>
                </w:p>
                <w:p w:rsidR="00B30158" w:rsidRPr="00BE214D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izician</w:t>
                  </w: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medical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debutant</w:t>
                  </w:r>
                </w:p>
              </w:tc>
              <w:tc>
                <w:tcPr>
                  <w:tcW w:w="10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lastRenderedPageBreak/>
                    <w:t>S</w:t>
                  </w:r>
                </w:p>
              </w:tc>
              <w:tc>
                <w:tcPr>
                  <w:tcW w:w="102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7647</w:t>
                  </w:r>
                </w:p>
              </w:tc>
              <w:tc>
                <w:tcPr>
                  <w:tcW w:w="6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3,06</w:t>
                  </w:r>
                </w:p>
              </w:tc>
            </w:tr>
          </w:tbl>
          <w:p w:rsidR="00B30158" w:rsidRPr="009F7ADF" w:rsidRDefault="00B30158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952" w:type="dxa"/>
          </w:tcPr>
          <w:p w:rsidR="00B30158" w:rsidRPr="008A04BC" w:rsidRDefault="00B30158" w:rsidP="00034CAD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p w:rsidR="00B30158" w:rsidRDefault="00B30158" w:rsidP="00034CAD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7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. La Anexa nr.II,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 capitolul I, punctul 2, litera b), tabelul de la litera </w:t>
            </w:r>
            <w:r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b.2 se modifică şi va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 avea următorul cuprins:</w:t>
            </w:r>
          </w:p>
          <w:p w:rsidR="00B30158" w:rsidRPr="00EC7B4C" w:rsidRDefault="00B30158" w:rsidP="00034CAD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it-IT"/>
              </w:rPr>
            </w:pPr>
          </w:p>
          <w:tbl>
            <w:tblPr>
              <w:tblW w:w="3664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04"/>
              <w:gridCol w:w="1559"/>
              <w:gridCol w:w="425"/>
              <w:gridCol w:w="710"/>
              <w:gridCol w:w="566"/>
            </w:tblGrid>
            <w:tr w:rsidR="00B30158" w:rsidRPr="00193FC6" w:rsidTr="00C72822">
              <w:trPr>
                <w:tblCellSpacing w:w="0" w:type="dxa"/>
              </w:trPr>
              <w:tc>
                <w:tcPr>
                  <w:tcW w:w="551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Nr. crt.</w:t>
                  </w:r>
                </w:p>
              </w:tc>
              <w:tc>
                <w:tcPr>
                  <w:tcW w:w="2127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Funcţia</w:t>
                  </w:r>
                </w:p>
              </w:tc>
              <w:tc>
                <w:tcPr>
                  <w:tcW w:w="58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  <w:hideMark/>
                </w:tcPr>
                <w:p w:rsidR="00B30158" w:rsidRPr="00193FC6" w:rsidRDefault="00B30158" w:rsidP="00C72822">
                  <w:pPr>
                    <w:ind w:left="113" w:right="113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Nivelul studiilor</w:t>
                  </w:r>
                </w:p>
              </w:tc>
              <w:tc>
                <w:tcPr>
                  <w:tcW w:w="1741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Anatomia patologică şi medicina legală</w:t>
                  </w:r>
                </w:p>
              </w:tc>
            </w:tr>
            <w:tr w:rsidR="00B30158" w:rsidRPr="00193FC6" w:rsidTr="00C72822">
              <w:trPr>
                <w:tblCellSpacing w:w="0" w:type="dxa"/>
              </w:trPr>
              <w:tc>
                <w:tcPr>
                  <w:tcW w:w="551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127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58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Salariul de bază - lei</w:t>
                  </w:r>
                </w:p>
                <w:p w:rsidR="00B30158" w:rsidRPr="00193FC6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Gradaţia 0</w:t>
                  </w:r>
                </w:p>
              </w:tc>
              <w:tc>
                <w:tcPr>
                  <w:tcW w:w="772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  <w:hideMark/>
                </w:tcPr>
                <w:p w:rsidR="00B30158" w:rsidRPr="00193FC6" w:rsidRDefault="00B30158" w:rsidP="005E28D7">
                  <w:pPr>
                    <w:ind w:left="113" w:right="113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Coeficient</w:t>
                  </w:r>
                </w:p>
              </w:tc>
            </w:tr>
            <w:tr w:rsidR="00B30158" w:rsidRPr="00193FC6" w:rsidTr="00C72822">
              <w:trPr>
                <w:tblCellSpacing w:w="0" w:type="dxa"/>
              </w:trPr>
              <w:tc>
                <w:tcPr>
                  <w:tcW w:w="551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2127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58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9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Anul 2022</w:t>
                  </w:r>
                </w:p>
              </w:tc>
              <w:tc>
                <w:tcPr>
                  <w:tcW w:w="77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30158" w:rsidRPr="00193FC6" w:rsidTr="00C72822">
              <w:trPr>
                <w:tblCellSpacing w:w="0" w:type="dxa"/>
              </w:trPr>
              <w:tc>
                <w:tcPr>
                  <w:tcW w:w="55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212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sz w:val="16"/>
                      <w:szCs w:val="16"/>
                    </w:rPr>
                    <w:t>Biolog, biochimist, chimist; principal</w:t>
                  </w:r>
                </w:p>
                <w:p w:rsidR="00B30158" w:rsidRPr="005E28D7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sz w:val="16"/>
                      <w:szCs w:val="16"/>
                    </w:rPr>
                    <w:t>Fizician, principal, expert în fizică medicală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9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7908</w:t>
                  </w:r>
                </w:p>
              </w:tc>
              <w:tc>
                <w:tcPr>
                  <w:tcW w:w="77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sz w:val="16"/>
                      <w:szCs w:val="16"/>
                    </w:rPr>
                    <w:t>3,16</w:t>
                  </w:r>
                </w:p>
              </w:tc>
            </w:tr>
            <w:tr w:rsidR="00B30158" w:rsidRPr="00193FC6" w:rsidTr="00C72822">
              <w:trPr>
                <w:tblCellSpacing w:w="0" w:type="dxa"/>
              </w:trPr>
              <w:tc>
                <w:tcPr>
                  <w:tcW w:w="55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212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sz w:val="16"/>
                      <w:szCs w:val="16"/>
                    </w:rPr>
                    <w:t xml:space="preserve">Biolog, biochimist, chimist; specialist </w:t>
                  </w:r>
                </w:p>
                <w:p w:rsidR="00B30158" w:rsidRPr="005E28D7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sz w:val="16"/>
                      <w:szCs w:val="16"/>
                    </w:rPr>
                    <w:t>Fizician, specialist, fizician medical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9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6960</w:t>
                  </w:r>
                </w:p>
              </w:tc>
              <w:tc>
                <w:tcPr>
                  <w:tcW w:w="77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sz w:val="16"/>
                      <w:szCs w:val="16"/>
                    </w:rPr>
                    <w:t>2,78</w:t>
                  </w:r>
                </w:p>
              </w:tc>
            </w:tr>
            <w:tr w:rsidR="00B30158" w:rsidRPr="00193FC6" w:rsidTr="00C72822">
              <w:trPr>
                <w:tblCellSpacing w:w="0" w:type="dxa"/>
              </w:trPr>
              <w:tc>
                <w:tcPr>
                  <w:tcW w:w="55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212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sz w:val="16"/>
                      <w:szCs w:val="16"/>
                    </w:rPr>
                    <w:t>Biolog, biochimist, chimist, fizician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9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6376</w:t>
                  </w:r>
                </w:p>
              </w:tc>
              <w:tc>
                <w:tcPr>
                  <w:tcW w:w="77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sz w:val="16"/>
                      <w:szCs w:val="16"/>
                    </w:rPr>
                    <w:t>2,55</w:t>
                  </w:r>
                </w:p>
              </w:tc>
            </w:tr>
            <w:tr w:rsidR="00B30158" w:rsidRPr="00193FC6" w:rsidTr="00C72822">
              <w:trPr>
                <w:tblCellSpacing w:w="0" w:type="dxa"/>
              </w:trPr>
              <w:tc>
                <w:tcPr>
                  <w:tcW w:w="55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212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Biolog, biochimist, chimist, fizician; fizician medical, debutant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9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5905</w:t>
                  </w:r>
                </w:p>
              </w:tc>
              <w:tc>
                <w:tcPr>
                  <w:tcW w:w="77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sz w:val="16"/>
                      <w:szCs w:val="16"/>
                    </w:rPr>
                    <w:t>2,36</w:t>
                  </w:r>
                </w:p>
              </w:tc>
            </w:tr>
            <w:tr w:rsidR="00B30158" w:rsidRPr="00193FC6" w:rsidTr="00C72822">
              <w:trPr>
                <w:tblCellSpacing w:w="0" w:type="dxa"/>
              </w:trPr>
              <w:tc>
                <w:tcPr>
                  <w:tcW w:w="55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212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principal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9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7908</w:t>
                  </w:r>
                </w:p>
              </w:tc>
              <w:tc>
                <w:tcPr>
                  <w:tcW w:w="77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sz w:val="16"/>
                      <w:szCs w:val="16"/>
                    </w:rPr>
                    <w:t>3,16</w:t>
                  </w:r>
                </w:p>
              </w:tc>
            </w:tr>
            <w:tr w:rsidR="00B30158" w:rsidRPr="00193FC6" w:rsidTr="00C72822">
              <w:trPr>
                <w:tblCellSpacing w:w="0" w:type="dxa"/>
              </w:trPr>
              <w:tc>
                <w:tcPr>
                  <w:tcW w:w="55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lastRenderedPageBreak/>
                    <w:t>6</w:t>
                  </w:r>
                </w:p>
              </w:tc>
              <w:tc>
                <w:tcPr>
                  <w:tcW w:w="212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specialist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9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6960</w:t>
                  </w:r>
                </w:p>
              </w:tc>
              <w:tc>
                <w:tcPr>
                  <w:tcW w:w="77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sz w:val="16"/>
                      <w:szCs w:val="16"/>
                    </w:rPr>
                    <w:t>2,78</w:t>
                  </w:r>
                </w:p>
              </w:tc>
            </w:tr>
            <w:tr w:rsidR="00B30158" w:rsidRPr="00193FC6" w:rsidTr="00C72822">
              <w:trPr>
                <w:tblCellSpacing w:w="0" w:type="dxa"/>
              </w:trPr>
              <w:tc>
                <w:tcPr>
                  <w:tcW w:w="55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212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practicant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9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6443</w:t>
                  </w:r>
                </w:p>
              </w:tc>
              <w:tc>
                <w:tcPr>
                  <w:tcW w:w="77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sz w:val="16"/>
                      <w:szCs w:val="16"/>
                    </w:rPr>
                    <w:t>2,58</w:t>
                  </w:r>
                </w:p>
              </w:tc>
            </w:tr>
            <w:tr w:rsidR="00B30158" w:rsidRPr="00193FC6" w:rsidTr="00C72822">
              <w:trPr>
                <w:tblCellSpacing w:w="0" w:type="dxa"/>
              </w:trPr>
              <w:tc>
                <w:tcPr>
                  <w:tcW w:w="55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212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stagiar</w:t>
                  </w:r>
                </w:p>
              </w:tc>
              <w:tc>
                <w:tcPr>
                  <w:tcW w:w="5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93FC6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193FC6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9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5905</w:t>
                  </w:r>
                </w:p>
              </w:tc>
              <w:tc>
                <w:tcPr>
                  <w:tcW w:w="77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5E28D7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5E28D7">
                    <w:rPr>
                      <w:rFonts w:ascii="Times New Roman" w:hAnsi="Times New Roman"/>
                      <w:sz w:val="16"/>
                      <w:szCs w:val="16"/>
                    </w:rPr>
                    <w:t>2,36</w:t>
                  </w:r>
                </w:p>
              </w:tc>
            </w:tr>
          </w:tbl>
          <w:p w:rsidR="00B30158" w:rsidRDefault="00B30158" w:rsidP="005E28D7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p w:rsidR="00B30158" w:rsidRDefault="00B30158" w:rsidP="005304B6">
            <w:pPr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Autori: membrii comisiei</w:t>
            </w:r>
          </w:p>
          <w:p w:rsidR="00B30158" w:rsidRPr="008A04BC" w:rsidRDefault="00B30158" w:rsidP="005E28D7">
            <w:pPr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</w:tc>
        <w:tc>
          <w:tcPr>
            <w:tcW w:w="3260" w:type="dxa"/>
          </w:tcPr>
          <w:p w:rsidR="00B30158" w:rsidRDefault="00B30158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B30158" w:rsidRDefault="00B30158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Pentru respectarea normelor de tehnică legislativă.</w:t>
            </w:r>
          </w:p>
          <w:p w:rsidR="00B30158" w:rsidRDefault="00B30158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B30158" w:rsidRDefault="00B30158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Corelare cu celelalte amendamente propuse.</w:t>
            </w:r>
          </w:p>
        </w:tc>
      </w:tr>
      <w:tr w:rsidR="00B30158" w:rsidRPr="009F7ADF" w:rsidTr="00034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B30158" w:rsidRPr="009F7ADF" w:rsidRDefault="00B30158" w:rsidP="00CE25B1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623" w:type="dxa"/>
          </w:tcPr>
          <w:p w:rsidR="00B30158" w:rsidRDefault="00B30158" w:rsidP="00AA7733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B30158" w:rsidRPr="00AA7733" w:rsidRDefault="00B30158" w:rsidP="00AA7733">
            <w:pPr>
              <w:shd w:val="clear" w:color="auto" w:fill="FFFFFF"/>
              <w:jc w:val="both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AA7733">
              <w:rPr>
                <w:rFonts w:ascii="Times New Roman" w:hAnsi="Times New Roman"/>
                <w:color w:val="000000"/>
                <w:sz w:val="16"/>
                <w:szCs w:val="16"/>
              </w:rPr>
              <w:t>b.3. Servicii de ambulanţă, compartimente de primire urgenţe: UPU-SMURD, UPU, CPU, secţii/compartimente cu paturi de ATI/TI, unitate de transport neonatală</w:t>
            </w:r>
          </w:p>
          <w:p w:rsidR="00B30158" w:rsidRPr="00AA7733" w:rsidRDefault="00B30158" w:rsidP="00AA7733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tbl>
            <w:tblPr>
              <w:tblW w:w="3394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21"/>
              <w:gridCol w:w="993"/>
              <w:gridCol w:w="424"/>
              <w:gridCol w:w="849"/>
              <w:gridCol w:w="707"/>
            </w:tblGrid>
            <w:tr w:rsidR="00B30158" w:rsidRPr="00C6661A" w:rsidTr="00AA7733">
              <w:trPr>
                <w:tblCellSpacing w:w="0" w:type="dxa"/>
              </w:trPr>
              <w:tc>
                <w:tcPr>
                  <w:tcW w:w="6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principal</w:t>
                  </w:r>
                </w:p>
              </w:tc>
              <w:tc>
                <w:tcPr>
                  <w:tcW w:w="6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25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5234</w:t>
                  </w:r>
                </w:p>
              </w:tc>
              <w:tc>
                <w:tcPr>
                  <w:tcW w:w="10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2,09</w:t>
                  </w:r>
                </w:p>
              </w:tc>
            </w:tr>
            <w:tr w:rsidR="00B30158" w:rsidRPr="00C6661A" w:rsidTr="00AA7733">
              <w:trPr>
                <w:tblCellSpacing w:w="0" w:type="dxa"/>
              </w:trPr>
              <w:tc>
                <w:tcPr>
                  <w:tcW w:w="6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specialist</w:t>
                  </w:r>
                </w:p>
              </w:tc>
              <w:tc>
                <w:tcPr>
                  <w:tcW w:w="6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25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4682</w:t>
                  </w:r>
                </w:p>
              </w:tc>
              <w:tc>
                <w:tcPr>
                  <w:tcW w:w="10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1,87</w:t>
                  </w:r>
                </w:p>
              </w:tc>
            </w:tr>
            <w:tr w:rsidR="00B30158" w:rsidRPr="00C6661A" w:rsidTr="00AA7733">
              <w:trPr>
                <w:tblCellSpacing w:w="0" w:type="dxa"/>
              </w:trPr>
              <w:tc>
                <w:tcPr>
                  <w:tcW w:w="6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practicant</w:t>
                  </w:r>
                </w:p>
              </w:tc>
              <w:tc>
                <w:tcPr>
                  <w:tcW w:w="6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25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4407</w:t>
                  </w:r>
                </w:p>
              </w:tc>
              <w:tc>
                <w:tcPr>
                  <w:tcW w:w="10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1,76</w:t>
                  </w:r>
                </w:p>
              </w:tc>
            </w:tr>
            <w:tr w:rsidR="00B30158" w:rsidRPr="00C6661A" w:rsidTr="00AA7733">
              <w:trPr>
                <w:tblCellSpacing w:w="0" w:type="dxa"/>
              </w:trPr>
              <w:tc>
                <w:tcPr>
                  <w:tcW w:w="6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4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stagiar</w:t>
                  </w:r>
                </w:p>
              </w:tc>
              <w:tc>
                <w:tcPr>
                  <w:tcW w:w="6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25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4215</w:t>
                  </w:r>
                </w:p>
              </w:tc>
              <w:tc>
                <w:tcPr>
                  <w:tcW w:w="10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1,69</w:t>
                  </w:r>
                </w:p>
              </w:tc>
            </w:tr>
          </w:tbl>
          <w:p w:rsidR="00B30158" w:rsidRPr="00AA7733" w:rsidRDefault="00B30158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bookmarkStart w:id="3" w:name="do|axII|caI|sc2|al1|lib|pt4"/>
            <w:bookmarkEnd w:id="3"/>
          </w:p>
        </w:tc>
        <w:tc>
          <w:tcPr>
            <w:tcW w:w="3624" w:type="dxa"/>
          </w:tcPr>
          <w:p w:rsidR="00B30158" w:rsidRPr="009F7ADF" w:rsidRDefault="00B30158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952" w:type="dxa"/>
          </w:tcPr>
          <w:p w:rsidR="00B30158" w:rsidRPr="008A04BC" w:rsidRDefault="00B30158" w:rsidP="00AA7733">
            <w:pPr>
              <w:jc w:val="both"/>
              <w:rPr>
                <w:rFonts w:ascii="Times New Roman" w:hAnsi="Times New Roman"/>
                <w:sz w:val="22"/>
                <w:szCs w:val="22"/>
                <w:lang w:val="ro-RO"/>
              </w:rPr>
            </w:pPr>
          </w:p>
          <w:p w:rsidR="00B30158" w:rsidRPr="00EC7B4C" w:rsidRDefault="00B30158" w:rsidP="00AA7733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8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. La Anexa nr.II,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 capitolul I, punctul 2, litera b), nr. crt. </w:t>
            </w:r>
            <w:r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7-10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 ale tabelului de la litera b.</w:t>
            </w:r>
            <w:r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3.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 se modifică şi vor avea următorul cuprins:</w:t>
            </w:r>
          </w:p>
          <w:p w:rsidR="00B30158" w:rsidRPr="00AA7733" w:rsidRDefault="00B30158" w:rsidP="00AA7733">
            <w:pPr>
              <w:rPr>
                <w:rFonts w:ascii="Times New Roman" w:hAnsi="Times New Roman"/>
                <w:sz w:val="22"/>
              </w:rPr>
            </w:pPr>
          </w:p>
          <w:tbl>
            <w:tblPr>
              <w:tblW w:w="3664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580"/>
              <w:gridCol w:w="1405"/>
              <w:gridCol w:w="545"/>
              <w:gridCol w:w="567"/>
              <w:gridCol w:w="567"/>
            </w:tblGrid>
            <w:tr w:rsidR="00B30158" w:rsidRPr="00C6661A" w:rsidTr="00AA7733">
              <w:trPr>
                <w:tblCellSpacing w:w="0" w:type="dxa"/>
              </w:trPr>
              <w:tc>
                <w:tcPr>
                  <w:tcW w:w="7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9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principal</w:t>
                  </w:r>
                </w:p>
              </w:tc>
              <w:tc>
                <w:tcPr>
                  <w:tcW w:w="7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7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AA77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6490</w:t>
                  </w:r>
                </w:p>
              </w:tc>
              <w:tc>
                <w:tcPr>
                  <w:tcW w:w="7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AA773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2,60</w:t>
                  </w:r>
                </w:p>
              </w:tc>
            </w:tr>
            <w:tr w:rsidR="00B30158" w:rsidRPr="00C6661A" w:rsidTr="00AA7733">
              <w:trPr>
                <w:tblCellSpacing w:w="0" w:type="dxa"/>
              </w:trPr>
              <w:tc>
                <w:tcPr>
                  <w:tcW w:w="7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9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specialist</w:t>
                  </w:r>
                </w:p>
              </w:tc>
              <w:tc>
                <w:tcPr>
                  <w:tcW w:w="7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7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AA77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5712</w:t>
                  </w:r>
                </w:p>
              </w:tc>
              <w:tc>
                <w:tcPr>
                  <w:tcW w:w="7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AA773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2,28</w:t>
                  </w:r>
                </w:p>
              </w:tc>
            </w:tr>
            <w:tr w:rsidR="00B30158" w:rsidRPr="00C6661A" w:rsidTr="00AA7733">
              <w:trPr>
                <w:tblCellSpacing w:w="0" w:type="dxa"/>
              </w:trPr>
              <w:tc>
                <w:tcPr>
                  <w:tcW w:w="7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9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practicant</w:t>
                  </w:r>
                </w:p>
              </w:tc>
              <w:tc>
                <w:tcPr>
                  <w:tcW w:w="7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7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AA77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5288</w:t>
                  </w:r>
                </w:p>
              </w:tc>
              <w:tc>
                <w:tcPr>
                  <w:tcW w:w="7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AA773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2,12</w:t>
                  </w:r>
                </w:p>
              </w:tc>
            </w:tr>
            <w:tr w:rsidR="00B30158" w:rsidRPr="00C6661A" w:rsidTr="00AA7733">
              <w:trPr>
                <w:tblCellSpacing w:w="0" w:type="dxa"/>
              </w:trPr>
              <w:tc>
                <w:tcPr>
                  <w:tcW w:w="79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91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stagiar</w:t>
                  </w:r>
                </w:p>
              </w:tc>
              <w:tc>
                <w:tcPr>
                  <w:tcW w:w="74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C6661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7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AA7733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4847</w:t>
                  </w:r>
                </w:p>
              </w:tc>
              <w:tc>
                <w:tcPr>
                  <w:tcW w:w="7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C6661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AA7733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1,94</w:t>
                  </w:r>
                </w:p>
              </w:tc>
            </w:tr>
          </w:tbl>
          <w:p w:rsidR="00B30158" w:rsidRDefault="00B30158" w:rsidP="00AA7733"/>
          <w:p w:rsidR="00B30158" w:rsidRDefault="00B30158" w:rsidP="005304B6">
            <w:pPr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Autori: membrii comisiei</w:t>
            </w:r>
          </w:p>
          <w:p w:rsidR="00C72822" w:rsidRDefault="00C72822" w:rsidP="005304B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A71827" w:rsidRDefault="00A71827" w:rsidP="005304B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A71827" w:rsidRDefault="00A71827" w:rsidP="005304B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A71827" w:rsidRDefault="00A71827" w:rsidP="005304B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A71827" w:rsidRDefault="00A71827" w:rsidP="005304B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A71827" w:rsidRDefault="00A71827" w:rsidP="005304B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A71827" w:rsidRDefault="00A71827" w:rsidP="005304B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A71827" w:rsidRDefault="00A71827" w:rsidP="005304B6">
            <w:pPr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260" w:type="dxa"/>
          </w:tcPr>
          <w:p w:rsidR="00B30158" w:rsidRDefault="00B30158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B30158" w:rsidRDefault="00B30158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Pentru respectarea normelor de tehnică legislativă.</w:t>
            </w:r>
          </w:p>
          <w:p w:rsidR="00B30158" w:rsidRDefault="00B30158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B30158" w:rsidRDefault="00B30158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Corelare cu celelalte amendamente propuse.</w:t>
            </w:r>
          </w:p>
        </w:tc>
      </w:tr>
      <w:tr w:rsidR="00B30158" w:rsidRPr="009F7ADF" w:rsidTr="00034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B30158" w:rsidRPr="009F7ADF" w:rsidRDefault="00B30158" w:rsidP="00CE25B1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623" w:type="dxa"/>
          </w:tcPr>
          <w:p w:rsidR="00B30158" w:rsidRDefault="00B30158" w:rsidP="001D4576">
            <w:pP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</w:p>
          <w:p w:rsidR="00B30158" w:rsidRDefault="00B30158" w:rsidP="001D4576">
            <w:pP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715D4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b.4. Unităţi sanitare, cu excepţia celor cuprinse în unităţi clinice, şi unităţi de asistenţă medico-socială</w:t>
            </w:r>
          </w:p>
          <w:p w:rsidR="00B30158" w:rsidRPr="00A715D4" w:rsidRDefault="00B30158" w:rsidP="001D4576">
            <w:pPr>
              <w:rPr>
                <w:rFonts w:ascii="Times New Roman" w:hAnsi="Times New Roman"/>
                <w:sz w:val="20"/>
              </w:rPr>
            </w:pPr>
          </w:p>
          <w:p w:rsidR="00B30158" w:rsidRPr="00F425CA" w:rsidRDefault="00B30158" w:rsidP="00103BFB">
            <w:pPr>
              <w:shd w:val="clear" w:color="auto" w:fill="FFFFFF"/>
              <w:jc w:val="both"/>
              <w:rPr>
                <w:rFonts w:ascii="Verdana" w:hAnsi="Verdana"/>
                <w:color w:val="000000"/>
                <w:sz w:val="22"/>
                <w:szCs w:val="22"/>
              </w:rPr>
            </w:pPr>
          </w:p>
          <w:tbl>
            <w:tblPr>
              <w:tblW w:w="3256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26"/>
              <w:gridCol w:w="846"/>
              <w:gridCol w:w="709"/>
              <w:gridCol w:w="709"/>
              <w:gridCol w:w="566"/>
            </w:tblGrid>
            <w:tr w:rsidR="00B30158" w:rsidRPr="00F425CA" w:rsidTr="00103BFB">
              <w:trPr>
                <w:tblCellSpacing w:w="0" w:type="dxa"/>
              </w:trPr>
              <w:tc>
                <w:tcPr>
                  <w:tcW w:w="654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Nr. crt.</w:t>
                  </w:r>
                </w:p>
              </w:tc>
              <w:tc>
                <w:tcPr>
                  <w:tcW w:w="1299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Funcţia</w:t>
                  </w:r>
                </w:p>
              </w:tc>
              <w:tc>
                <w:tcPr>
                  <w:tcW w:w="1089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Nivelul studiilor</w:t>
                  </w:r>
                </w:p>
              </w:tc>
              <w:tc>
                <w:tcPr>
                  <w:tcW w:w="1958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Unităţi sanitare, cu excepţia celor cuprinse în unităţi clinice, şi unităţi de asistenţă medico-socială</w:t>
                  </w:r>
                </w:p>
              </w:tc>
            </w:tr>
            <w:tr w:rsidR="00B30158" w:rsidRPr="00F425CA" w:rsidTr="00103BFB">
              <w:trPr>
                <w:tblCellSpacing w:w="0" w:type="dxa"/>
              </w:trPr>
              <w:tc>
                <w:tcPr>
                  <w:tcW w:w="654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99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89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Salariul de bază - lei</w:t>
                  </w:r>
                </w:p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Gradaţia 0</w:t>
                  </w:r>
                </w:p>
              </w:tc>
              <w:tc>
                <w:tcPr>
                  <w:tcW w:w="869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  <w:hideMark/>
                </w:tcPr>
                <w:p w:rsidR="00B30158" w:rsidRPr="00F425CA" w:rsidRDefault="00B30158" w:rsidP="00103BFB">
                  <w:pPr>
                    <w:ind w:left="113" w:right="113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Coeficient</w:t>
                  </w:r>
                </w:p>
              </w:tc>
            </w:tr>
            <w:tr w:rsidR="00B30158" w:rsidRPr="00F425CA" w:rsidTr="00103BFB">
              <w:trPr>
                <w:tblCellSpacing w:w="0" w:type="dxa"/>
              </w:trPr>
              <w:tc>
                <w:tcPr>
                  <w:tcW w:w="654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299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89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Anul 2022</w:t>
                  </w:r>
                </w:p>
              </w:tc>
              <w:tc>
                <w:tcPr>
                  <w:tcW w:w="869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</w:tr>
            <w:tr w:rsidR="00B30158" w:rsidRPr="00F425CA" w:rsidTr="00103BFB">
              <w:trPr>
                <w:tblCellSpacing w:w="0" w:type="dxa"/>
              </w:trPr>
              <w:tc>
                <w:tcPr>
                  <w:tcW w:w="6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2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Biolog, biochimist, chimist, fizician; principal, expert în fizică medicală</w:t>
                  </w:r>
                </w:p>
              </w:tc>
              <w:tc>
                <w:tcPr>
                  <w:tcW w:w="10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4672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1,87</w:t>
                  </w:r>
                </w:p>
              </w:tc>
            </w:tr>
            <w:tr w:rsidR="00B30158" w:rsidRPr="00F425CA" w:rsidTr="00103BFB">
              <w:trPr>
                <w:tblCellSpacing w:w="0" w:type="dxa"/>
              </w:trPr>
              <w:tc>
                <w:tcPr>
                  <w:tcW w:w="6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2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Biolog, biochimist, chimist, fizician; specialist, fizician medical</w:t>
                  </w:r>
                </w:p>
              </w:tc>
              <w:tc>
                <w:tcPr>
                  <w:tcW w:w="10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4179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1,67</w:t>
                  </w:r>
                </w:p>
              </w:tc>
            </w:tr>
            <w:tr w:rsidR="00B30158" w:rsidRPr="00F425CA" w:rsidTr="00103BFB">
              <w:trPr>
                <w:tblCellSpacing w:w="0" w:type="dxa"/>
              </w:trPr>
              <w:tc>
                <w:tcPr>
                  <w:tcW w:w="6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2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Biolog, biochimist, chimist, fizician</w:t>
                  </w:r>
                </w:p>
              </w:tc>
              <w:tc>
                <w:tcPr>
                  <w:tcW w:w="10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4000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1,60</w:t>
                  </w:r>
                </w:p>
              </w:tc>
            </w:tr>
            <w:tr w:rsidR="00B30158" w:rsidRPr="00F425CA" w:rsidTr="00103BFB">
              <w:trPr>
                <w:tblCellSpacing w:w="0" w:type="dxa"/>
              </w:trPr>
              <w:tc>
                <w:tcPr>
                  <w:tcW w:w="6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29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Biolog, biochimist, chimist, </w:t>
                  </w: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lastRenderedPageBreak/>
                    <w:t>fizician; fizician medical, debutant</w:t>
                  </w:r>
                </w:p>
              </w:tc>
              <w:tc>
                <w:tcPr>
                  <w:tcW w:w="10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lastRenderedPageBreak/>
                    <w:t>S</w:t>
                  </w:r>
                </w:p>
              </w:tc>
              <w:tc>
                <w:tcPr>
                  <w:tcW w:w="10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3950</w:t>
                  </w:r>
                </w:p>
              </w:tc>
              <w:tc>
                <w:tcPr>
                  <w:tcW w:w="8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1,58</w:t>
                  </w:r>
                </w:p>
              </w:tc>
            </w:tr>
          </w:tbl>
          <w:p w:rsidR="00B30158" w:rsidRDefault="00B30158" w:rsidP="00103BFB"/>
          <w:tbl>
            <w:tblPr>
              <w:tblW w:w="3398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25"/>
              <w:gridCol w:w="1130"/>
              <w:gridCol w:w="567"/>
              <w:gridCol w:w="709"/>
              <w:gridCol w:w="567"/>
            </w:tblGrid>
            <w:tr w:rsidR="00B30158" w:rsidRPr="00F425CA" w:rsidTr="00103BFB">
              <w:trPr>
                <w:tblCellSpacing w:w="0" w:type="dxa"/>
              </w:trPr>
              <w:tc>
                <w:tcPr>
                  <w:tcW w:w="6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6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principal</w:t>
                  </w:r>
                </w:p>
              </w:tc>
              <w:tc>
                <w:tcPr>
                  <w:tcW w:w="8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4672</w:t>
                  </w:r>
                </w:p>
              </w:tc>
              <w:tc>
                <w:tcPr>
                  <w:tcW w:w="8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1,87</w:t>
                  </w:r>
                </w:p>
              </w:tc>
            </w:tr>
            <w:tr w:rsidR="00B30158" w:rsidRPr="00F425CA" w:rsidTr="00103BFB">
              <w:trPr>
                <w:tblCellSpacing w:w="0" w:type="dxa"/>
              </w:trPr>
              <w:tc>
                <w:tcPr>
                  <w:tcW w:w="6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6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specialist</w:t>
                  </w:r>
                </w:p>
              </w:tc>
              <w:tc>
                <w:tcPr>
                  <w:tcW w:w="8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4179</w:t>
                  </w:r>
                </w:p>
              </w:tc>
              <w:tc>
                <w:tcPr>
                  <w:tcW w:w="8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1,67</w:t>
                  </w:r>
                </w:p>
              </w:tc>
            </w:tr>
            <w:tr w:rsidR="00B30158" w:rsidRPr="00F425CA" w:rsidTr="00103BFB">
              <w:trPr>
                <w:tblCellSpacing w:w="0" w:type="dxa"/>
              </w:trPr>
              <w:tc>
                <w:tcPr>
                  <w:tcW w:w="6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6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practicant</w:t>
                  </w:r>
                </w:p>
              </w:tc>
              <w:tc>
                <w:tcPr>
                  <w:tcW w:w="8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4000</w:t>
                  </w:r>
                </w:p>
              </w:tc>
              <w:tc>
                <w:tcPr>
                  <w:tcW w:w="8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1,60</w:t>
                  </w:r>
                </w:p>
              </w:tc>
            </w:tr>
            <w:tr w:rsidR="00B30158" w:rsidRPr="00F425CA" w:rsidTr="00103BFB">
              <w:trPr>
                <w:tblCellSpacing w:w="0" w:type="dxa"/>
              </w:trPr>
              <w:tc>
                <w:tcPr>
                  <w:tcW w:w="6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16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Psiholog stagiar</w:t>
                  </w:r>
                </w:p>
              </w:tc>
              <w:tc>
                <w:tcPr>
                  <w:tcW w:w="8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4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3950</w:t>
                  </w:r>
                </w:p>
              </w:tc>
              <w:tc>
                <w:tcPr>
                  <w:tcW w:w="83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F425CA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F425CA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1,58</w:t>
                  </w:r>
                </w:p>
              </w:tc>
            </w:tr>
          </w:tbl>
          <w:p w:rsidR="00B30158" w:rsidRDefault="00B30158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A71827" w:rsidRPr="009F7ADF" w:rsidRDefault="00A71827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624" w:type="dxa"/>
          </w:tcPr>
          <w:p w:rsidR="00B30158" w:rsidRDefault="00B30158" w:rsidP="001D4576">
            <w:pP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</w:p>
          <w:p w:rsidR="00B30158" w:rsidRDefault="00B30158" w:rsidP="001D4576">
            <w:pPr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</w:pPr>
            <w:r w:rsidRPr="00A715D4">
              <w:rPr>
                <w:rFonts w:ascii="Times New Roman" w:hAnsi="Times New Roman"/>
                <w:color w:val="000000"/>
                <w:sz w:val="20"/>
                <w:shd w:val="clear" w:color="auto" w:fill="FFFFFF"/>
              </w:rPr>
              <w:t>b.4. Unităţi sanitare, cu excepţia celor cuprinse în unităţi clinice, şi unităţi de asistenţă medico-socială</w:t>
            </w:r>
          </w:p>
          <w:p w:rsidR="00B30158" w:rsidRPr="00A715D4" w:rsidRDefault="00B30158" w:rsidP="001D4576">
            <w:pPr>
              <w:rPr>
                <w:rFonts w:ascii="Times New Roman" w:hAnsi="Times New Roman"/>
                <w:sz w:val="20"/>
              </w:rPr>
            </w:pPr>
          </w:p>
          <w:tbl>
            <w:tblPr>
              <w:tblW w:w="3330" w:type="dxa"/>
              <w:tblCellSpacing w:w="0" w:type="dxa"/>
              <w:tblInd w:w="19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65"/>
              <w:gridCol w:w="1122"/>
              <w:gridCol w:w="708"/>
              <w:gridCol w:w="709"/>
              <w:gridCol w:w="426"/>
            </w:tblGrid>
            <w:tr w:rsidR="00B30158" w:rsidRPr="00BE214D" w:rsidTr="001D4576">
              <w:trPr>
                <w:tblCellSpacing w:w="0" w:type="dxa"/>
              </w:trPr>
              <w:tc>
                <w:tcPr>
                  <w:tcW w:w="548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Nr. crt.</w:t>
                  </w:r>
                </w:p>
              </w:tc>
              <w:tc>
                <w:tcPr>
                  <w:tcW w:w="1685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b/>
                      <w:color w:val="000000"/>
                      <w:sz w:val="16"/>
                      <w:szCs w:val="16"/>
                    </w:rPr>
                    <w:t>F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uncţia</w:t>
                  </w:r>
                </w:p>
              </w:tc>
              <w:tc>
                <w:tcPr>
                  <w:tcW w:w="1063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Nivelul studiilor</w:t>
                  </w:r>
                </w:p>
              </w:tc>
              <w:tc>
                <w:tcPr>
                  <w:tcW w:w="1704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A715D4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A715D4">
                    <w:rPr>
                      <w:rFonts w:ascii="Times New Roman" w:hAnsi="Times New Roman"/>
                      <w:color w:val="000000"/>
                      <w:sz w:val="16"/>
                      <w:szCs w:val="22"/>
                      <w:shd w:val="clear" w:color="auto" w:fill="FFFFFF"/>
                    </w:rPr>
                    <w:t>Unităţi sanitare, cu excepţia celor cuprinse în unităţi clinice, şi unităţi de asistenţă medico-socială</w:t>
                  </w:r>
                </w:p>
              </w:tc>
            </w:tr>
            <w:tr w:rsidR="00B30158" w:rsidRPr="008A04BC" w:rsidTr="001D4576">
              <w:trPr>
                <w:cantSplit/>
                <w:trHeight w:val="1020"/>
                <w:tblCellSpacing w:w="0" w:type="dxa"/>
              </w:trPr>
              <w:tc>
                <w:tcPr>
                  <w:tcW w:w="548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BE214D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685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BE214D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63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BE214D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</w:p>
              </w:tc>
              <w:tc>
                <w:tcPr>
                  <w:tcW w:w="1065" w:type="pct"/>
                  <w:tcBorders>
                    <w:top w:val="outset" w:sz="6" w:space="0" w:color="auto"/>
                    <w:left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Salariul de bază</w:t>
                  </w:r>
                </w:p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Gradaţia 0</w:t>
                  </w:r>
                </w:p>
              </w:tc>
              <w:tc>
                <w:tcPr>
                  <w:tcW w:w="64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textDirection w:val="btLr"/>
                  <w:vAlign w:val="center"/>
                  <w:hideMark/>
                </w:tcPr>
                <w:p w:rsidR="00B30158" w:rsidRPr="00BE214D" w:rsidRDefault="00B30158" w:rsidP="00B30158">
                  <w:pPr>
                    <w:ind w:left="113" w:right="113"/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Coeficient</w:t>
                  </w:r>
                </w:p>
              </w:tc>
            </w:tr>
            <w:tr w:rsidR="00B30158" w:rsidRPr="00BE214D" w:rsidTr="001D4576">
              <w:trPr>
                <w:tblCellSpacing w:w="0" w:type="dxa"/>
              </w:trPr>
              <w:tc>
                <w:tcPr>
                  <w:tcW w:w="5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6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iochimist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medical principal</w:t>
                  </w:r>
                </w:p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medical principal</w:t>
                  </w:r>
                </w:p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C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himist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medical principal</w:t>
                  </w:r>
                </w:p>
                <w:p w:rsidR="00B30158" w:rsidRPr="00BE214D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Fizician,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principal, expert în fizică medicală</w:t>
                  </w:r>
                </w:p>
              </w:tc>
              <w:tc>
                <w:tcPr>
                  <w:tcW w:w="10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6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7647</w:t>
                  </w:r>
                </w:p>
              </w:tc>
              <w:tc>
                <w:tcPr>
                  <w:tcW w:w="64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3,07</w:t>
                  </w:r>
                </w:p>
              </w:tc>
            </w:tr>
            <w:tr w:rsidR="00B30158" w:rsidRPr="00BE214D" w:rsidTr="001D4576">
              <w:trPr>
                <w:tblCellSpacing w:w="0" w:type="dxa"/>
              </w:trPr>
              <w:tc>
                <w:tcPr>
                  <w:tcW w:w="5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6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iochimist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medical specialist</w:t>
                  </w:r>
                </w:p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medical specialist</w:t>
                  </w:r>
                </w:p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C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himist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medical specialist</w:t>
                  </w:r>
                </w:p>
                <w:p w:rsidR="00B30158" w:rsidRPr="00BE214D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Fizician,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specialist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, 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fizician medical</w:t>
                  </w:r>
                </w:p>
              </w:tc>
              <w:tc>
                <w:tcPr>
                  <w:tcW w:w="10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6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7186</w:t>
                  </w:r>
                </w:p>
              </w:tc>
              <w:tc>
                <w:tcPr>
                  <w:tcW w:w="64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2,87</w:t>
                  </w:r>
                </w:p>
              </w:tc>
            </w:tr>
            <w:tr w:rsidR="00B30158" w:rsidRPr="00BE214D" w:rsidTr="001D4576">
              <w:trPr>
                <w:tblCellSpacing w:w="0" w:type="dxa"/>
              </w:trPr>
              <w:tc>
                <w:tcPr>
                  <w:tcW w:w="5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6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iochimist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</w:t>
                  </w:r>
                </w:p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</w:t>
                  </w:r>
                </w:p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Chimist</w:t>
                  </w:r>
                </w:p>
                <w:p w:rsidR="00B30158" w:rsidRPr="00BE214D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izician</w:t>
                  </w:r>
                </w:p>
              </w:tc>
              <w:tc>
                <w:tcPr>
                  <w:tcW w:w="10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6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7000</w:t>
                  </w:r>
                </w:p>
              </w:tc>
              <w:tc>
                <w:tcPr>
                  <w:tcW w:w="64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2,80</w:t>
                  </w:r>
                </w:p>
              </w:tc>
            </w:tr>
            <w:tr w:rsidR="00B30158" w:rsidRPr="00BE214D" w:rsidTr="001D4576">
              <w:trPr>
                <w:tblCellSpacing w:w="0" w:type="dxa"/>
              </w:trPr>
              <w:tc>
                <w:tcPr>
                  <w:tcW w:w="54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lastRenderedPageBreak/>
                    <w:t>4</w:t>
                  </w:r>
                </w:p>
              </w:tc>
              <w:tc>
                <w:tcPr>
                  <w:tcW w:w="168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iochimist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debutant</w:t>
                  </w:r>
                </w:p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Biolog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debutant</w:t>
                  </w:r>
                </w:p>
                <w:p w:rsidR="00B30158" w:rsidRPr="008A04BC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Chimist debutant</w:t>
                  </w:r>
                </w:p>
                <w:p w:rsidR="00B30158" w:rsidRPr="00BE214D" w:rsidRDefault="00B30158" w:rsidP="00B30158">
                  <w:pP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F</w:t>
                  </w: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izician</w:t>
                  </w: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 xml:space="preserve"> medical, </w:t>
                  </w:r>
                  <w:r w:rsidRPr="008A04BC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debutant</w:t>
                  </w:r>
                </w:p>
              </w:tc>
              <w:tc>
                <w:tcPr>
                  <w:tcW w:w="10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 w:rsidRPr="00BE214D"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6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6800</w:t>
                  </w:r>
                </w:p>
              </w:tc>
              <w:tc>
                <w:tcPr>
                  <w:tcW w:w="64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cMar>
                    <w:top w:w="9" w:type="dxa"/>
                    <w:left w:w="9" w:type="dxa"/>
                    <w:bottom w:w="9" w:type="dxa"/>
                    <w:right w:w="9" w:type="dxa"/>
                  </w:tcMar>
                  <w:vAlign w:val="center"/>
                  <w:hideMark/>
                </w:tcPr>
                <w:p w:rsidR="00B30158" w:rsidRPr="00BE214D" w:rsidRDefault="00B30158" w:rsidP="00B30158">
                  <w:pPr>
                    <w:jc w:val="center"/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16"/>
                      <w:szCs w:val="16"/>
                    </w:rPr>
                    <w:t>2,78</w:t>
                  </w:r>
                </w:p>
              </w:tc>
            </w:tr>
          </w:tbl>
          <w:p w:rsidR="00B30158" w:rsidRPr="00193FC6" w:rsidRDefault="00B30158" w:rsidP="001D4576"/>
          <w:p w:rsidR="00B30158" w:rsidRPr="009F7ADF" w:rsidRDefault="00B30158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952" w:type="dxa"/>
          </w:tcPr>
          <w:p w:rsidR="00B30158" w:rsidRDefault="00B30158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B30158" w:rsidRPr="00EC7B4C" w:rsidRDefault="00B30158" w:rsidP="001D4576">
            <w:pPr>
              <w:jc w:val="both"/>
              <w:rPr>
                <w:rFonts w:ascii="Times New Roman" w:hAnsi="Times New Roman"/>
                <w:b/>
                <w:sz w:val="22"/>
                <w:szCs w:val="22"/>
                <w:lang w:val="it-IT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9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ro-RO"/>
              </w:rPr>
              <w:t>. La Anexa nr.II,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 capitolul I, punctul 2, litera b), nr. crt. </w:t>
            </w:r>
            <w:r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1-4 şi 11-14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 ale tabelului de la litera b.</w:t>
            </w:r>
            <w:r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>4.</w:t>
            </w:r>
            <w:r w:rsidRPr="00EC7B4C">
              <w:rPr>
                <w:rFonts w:ascii="Times New Roman" w:hAnsi="Times New Roman"/>
                <w:b/>
                <w:sz w:val="22"/>
                <w:szCs w:val="22"/>
                <w:lang w:val="it-IT"/>
              </w:rPr>
              <w:t xml:space="preserve"> se modifică şi vor avea următorul cuprins:</w:t>
            </w:r>
          </w:p>
          <w:p w:rsidR="00B30158" w:rsidRPr="001D4576" w:rsidRDefault="00B30158" w:rsidP="001D4576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B30158" w:rsidRPr="001D4576" w:rsidRDefault="00B30158" w:rsidP="001D457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tbl>
            <w:tblPr>
              <w:tblW w:w="3661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06"/>
              <w:gridCol w:w="1415"/>
              <w:gridCol w:w="564"/>
              <w:gridCol w:w="709"/>
              <w:gridCol w:w="567"/>
            </w:tblGrid>
            <w:tr w:rsidR="00B30158" w:rsidRPr="001D4576" w:rsidTr="001D4576">
              <w:trPr>
                <w:tblCellSpacing w:w="0" w:type="dxa"/>
              </w:trPr>
              <w:tc>
                <w:tcPr>
                  <w:tcW w:w="5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bookmarkStart w:id="4" w:name="do|axII|caI|sc2|al1|lib|pt4|pa1"/>
                  <w:bookmarkEnd w:id="4"/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9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Biolog, biochimist, chimist, fizician; principal, expert în fizică medicală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9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5793</w:t>
                  </w:r>
                </w:p>
              </w:tc>
              <w:tc>
                <w:tcPr>
                  <w:tcW w:w="7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2,32</w:t>
                  </w:r>
                </w:p>
              </w:tc>
            </w:tr>
            <w:tr w:rsidR="00B30158" w:rsidRPr="001D4576" w:rsidTr="001D4576">
              <w:trPr>
                <w:tblCellSpacing w:w="0" w:type="dxa"/>
              </w:trPr>
              <w:tc>
                <w:tcPr>
                  <w:tcW w:w="5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9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Biolog, biochimist, chimist, fizician; specialist, fizician medical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9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5098</w:t>
                  </w:r>
                </w:p>
              </w:tc>
              <w:tc>
                <w:tcPr>
                  <w:tcW w:w="7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2,04</w:t>
                  </w:r>
                </w:p>
              </w:tc>
            </w:tr>
            <w:tr w:rsidR="00B30158" w:rsidRPr="001D4576" w:rsidTr="001D4576">
              <w:trPr>
                <w:tblCellSpacing w:w="0" w:type="dxa"/>
              </w:trPr>
              <w:tc>
                <w:tcPr>
                  <w:tcW w:w="5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9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Biolog, biochimist, chimist, fizician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9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4800</w:t>
                  </w:r>
                </w:p>
              </w:tc>
              <w:tc>
                <w:tcPr>
                  <w:tcW w:w="7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1,92</w:t>
                  </w:r>
                </w:p>
              </w:tc>
            </w:tr>
            <w:tr w:rsidR="00B30158" w:rsidRPr="001D4576" w:rsidTr="001D4576">
              <w:trPr>
                <w:tblCellSpacing w:w="0" w:type="dxa"/>
              </w:trPr>
              <w:tc>
                <w:tcPr>
                  <w:tcW w:w="5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9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Biolog, biochimist, chimist, fizician; fizician medical, debutant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9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4543</w:t>
                  </w:r>
                </w:p>
              </w:tc>
              <w:tc>
                <w:tcPr>
                  <w:tcW w:w="7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1,82</w:t>
                  </w:r>
                </w:p>
              </w:tc>
            </w:tr>
          </w:tbl>
          <w:p w:rsidR="00B30158" w:rsidRPr="001D4576" w:rsidRDefault="00B30158" w:rsidP="001D4576">
            <w:pPr>
              <w:shd w:val="clear" w:color="auto" w:fill="FFFFFF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  <w:bookmarkStart w:id="5" w:name="do|axII|caI|sc2|al1|lic"/>
            <w:bookmarkEnd w:id="5"/>
          </w:p>
          <w:tbl>
            <w:tblPr>
              <w:tblW w:w="3521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05"/>
              <w:gridCol w:w="1417"/>
              <w:gridCol w:w="425"/>
              <w:gridCol w:w="709"/>
              <w:gridCol w:w="565"/>
            </w:tblGrid>
            <w:tr w:rsidR="00B30158" w:rsidRPr="001D4576" w:rsidTr="001D4576">
              <w:trPr>
                <w:tblCellSpacing w:w="0" w:type="dxa"/>
              </w:trPr>
              <w:tc>
                <w:tcPr>
                  <w:tcW w:w="5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20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Psiholog principal</w:t>
                  </w:r>
                </w:p>
              </w:tc>
              <w:tc>
                <w:tcPr>
                  <w:tcW w:w="60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0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5793</w:t>
                  </w:r>
                </w:p>
              </w:tc>
              <w:tc>
                <w:tcPr>
                  <w:tcW w:w="80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2,32</w:t>
                  </w:r>
                </w:p>
              </w:tc>
            </w:tr>
            <w:tr w:rsidR="00B30158" w:rsidRPr="001D4576" w:rsidTr="001D4576">
              <w:trPr>
                <w:tblCellSpacing w:w="0" w:type="dxa"/>
              </w:trPr>
              <w:tc>
                <w:tcPr>
                  <w:tcW w:w="5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20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Psiholog specialist</w:t>
                  </w:r>
                </w:p>
              </w:tc>
              <w:tc>
                <w:tcPr>
                  <w:tcW w:w="60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0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5098</w:t>
                  </w:r>
                </w:p>
              </w:tc>
              <w:tc>
                <w:tcPr>
                  <w:tcW w:w="80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2,04</w:t>
                  </w:r>
                </w:p>
              </w:tc>
            </w:tr>
            <w:tr w:rsidR="00B30158" w:rsidRPr="001D4576" w:rsidTr="001D4576">
              <w:trPr>
                <w:tblCellSpacing w:w="0" w:type="dxa"/>
              </w:trPr>
              <w:tc>
                <w:tcPr>
                  <w:tcW w:w="5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20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Psiholog practicant</w:t>
                  </w:r>
                </w:p>
              </w:tc>
              <w:tc>
                <w:tcPr>
                  <w:tcW w:w="60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0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4800</w:t>
                  </w:r>
                </w:p>
              </w:tc>
              <w:tc>
                <w:tcPr>
                  <w:tcW w:w="80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1,92</w:t>
                  </w:r>
                </w:p>
              </w:tc>
            </w:tr>
            <w:tr w:rsidR="00B30158" w:rsidRPr="001D4576" w:rsidTr="001D4576">
              <w:trPr>
                <w:tblCellSpacing w:w="0" w:type="dxa"/>
              </w:trPr>
              <w:tc>
                <w:tcPr>
                  <w:tcW w:w="57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14</w:t>
                  </w:r>
                </w:p>
              </w:tc>
              <w:tc>
                <w:tcPr>
                  <w:tcW w:w="201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Psiholog stagiar</w:t>
                  </w:r>
                </w:p>
              </w:tc>
              <w:tc>
                <w:tcPr>
                  <w:tcW w:w="60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0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color w:val="FF0000"/>
                      <w:sz w:val="16"/>
                      <w:szCs w:val="16"/>
                    </w:rPr>
                    <w:t>4543</w:t>
                  </w:r>
                </w:p>
              </w:tc>
              <w:tc>
                <w:tcPr>
                  <w:tcW w:w="80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B30158" w:rsidRPr="001D4576" w:rsidRDefault="00B30158" w:rsidP="00B30158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1D4576">
                    <w:rPr>
                      <w:rFonts w:ascii="Times New Roman" w:hAnsi="Times New Roman"/>
                      <w:sz w:val="16"/>
                      <w:szCs w:val="16"/>
                    </w:rPr>
                    <w:t>1,82</w:t>
                  </w:r>
                </w:p>
              </w:tc>
            </w:tr>
          </w:tbl>
          <w:p w:rsidR="00B30158" w:rsidRPr="001D4576" w:rsidRDefault="00B30158" w:rsidP="001D4576">
            <w:pPr>
              <w:shd w:val="clear" w:color="auto" w:fill="FFFFFF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B30158" w:rsidRPr="001D4576" w:rsidRDefault="00B30158" w:rsidP="001D4576">
            <w:pPr>
              <w:shd w:val="clear" w:color="auto" w:fill="FFFFFF"/>
              <w:jc w:val="both"/>
              <w:rPr>
                <w:rFonts w:ascii="Times New Roman" w:hAnsi="Times New Roman"/>
                <w:b/>
                <w:bCs/>
                <w:sz w:val="16"/>
                <w:szCs w:val="16"/>
              </w:rPr>
            </w:pPr>
          </w:p>
          <w:p w:rsidR="00B30158" w:rsidRDefault="00B30158" w:rsidP="005304B6">
            <w:pPr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Autori: membrii comisiei</w:t>
            </w:r>
          </w:p>
          <w:p w:rsidR="00B30158" w:rsidRDefault="00B30158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260" w:type="dxa"/>
          </w:tcPr>
          <w:p w:rsidR="00B30158" w:rsidRDefault="00B30158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B30158" w:rsidRDefault="00B30158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Pentru respectarea normelor de tehnică legislativă.</w:t>
            </w:r>
          </w:p>
          <w:p w:rsidR="00B30158" w:rsidRDefault="00B30158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B30158" w:rsidRDefault="00B30158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Corelare cu celelalte amendamente propuse.</w:t>
            </w:r>
          </w:p>
        </w:tc>
      </w:tr>
      <w:tr w:rsidR="00B30158" w:rsidRPr="009F7ADF" w:rsidTr="00034CA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B30158" w:rsidRPr="009F7ADF" w:rsidRDefault="00B30158" w:rsidP="00CE25B1">
            <w:pPr>
              <w:numPr>
                <w:ilvl w:val="0"/>
                <w:numId w:val="16"/>
              </w:numPr>
              <w:ind w:left="0" w:firstLine="0"/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3623" w:type="dxa"/>
          </w:tcPr>
          <w:p w:rsidR="00B30158" w:rsidRDefault="00B30158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  <w:lang w:val="it-IT"/>
              </w:rPr>
            </w:pPr>
          </w:p>
          <w:p w:rsidR="00C72822" w:rsidRPr="009F7ADF" w:rsidRDefault="00C72822" w:rsidP="00034CAD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24"/>
                <w:szCs w:val="24"/>
                <w:lang w:val="it-IT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it-IT"/>
              </w:rPr>
              <w:t>__</w:t>
            </w:r>
          </w:p>
        </w:tc>
        <w:tc>
          <w:tcPr>
            <w:tcW w:w="3624" w:type="dxa"/>
          </w:tcPr>
          <w:p w:rsidR="00B30158" w:rsidRDefault="00B30158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B30158" w:rsidRDefault="00B30158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Art.3. - Prezenta lege i</w:t>
            </w: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>ntr</w:t>
            </w:r>
            <w:r w:rsidRPr="009F7ADF">
              <w:rPr>
                <w:rFonts w:ascii="Times New Roman" w:hAnsi="Times New Roman" w:hint="eastAsia"/>
                <w:sz w:val="24"/>
                <w:szCs w:val="24"/>
                <w:lang w:val="ro-RO"/>
              </w:rPr>
              <w:t>ă</w:t>
            </w:r>
            <w:r w:rsidRPr="009F7ADF"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în vigoare la data de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….</w:t>
            </w:r>
          </w:p>
          <w:p w:rsidR="00B30158" w:rsidRPr="009F7ADF" w:rsidRDefault="00B30158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952" w:type="dxa"/>
          </w:tcPr>
          <w:p w:rsidR="00B30158" w:rsidRDefault="00B30158" w:rsidP="00034CAD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B30158" w:rsidRDefault="00B30158" w:rsidP="00034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B30158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Art.II.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– Prezenta lege intră în vigoare la data de </w:t>
            </w:r>
            <w:r w:rsidRPr="00B30158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 ianuarie 2021.</w:t>
            </w:r>
          </w:p>
          <w:p w:rsidR="00C72822" w:rsidRDefault="00C72822" w:rsidP="00034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</w:p>
          <w:p w:rsidR="00C72822" w:rsidRPr="00C72822" w:rsidRDefault="00C72822" w:rsidP="00034CAD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 w:rsidRPr="00C72822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Autor: deputat Mara Calista</w:t>
            </w:r>
          </w:p>
        </w:tc>
        <w:tc>
          <w:tcPr>
            <w:tcW w:w="3260" w:type="dxa"/>
          </w:tcPr>
          <w:p w:rsidR="00B30158" w:rsidRDefault="00B30158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B30158" w:rsidRDefault="00B30158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Pentru respectarea normelor de tehnică legislativă. Este necesară precizarea expresă a unei date de intrare în vigoare</w:t>
            </w:r>
            <w:r w:rsidR="00C72822">
              <w:rPr>
                <w:rFonts w:ascii="Times New Roman" w:hAnsi="Times New Roman"/>
                <w:sz w:val="24"/>
                <w:szCs w:val="24"/>
                <w:lang w:val="ro-RO"/>
              </w:rPr>
              <w:t>, în caz contrar aceasta intrăîn vigoare la 3 zile de la publicarea în Monitorul Oficial al României, Partea I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>.</w:t>
            </w:r>
          </w:p>
          <w:p w:rsidR="00B30158" w:rsidRPr="009F7ADF" w:rsidRDefault="00B30158" w:rsidP="00B30158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</w:tr>
    </w:tbl>
    <w:p w:rsidR="00CE25B1" w:rsidRDefault="00CE25B1" w:rsidP="00067340">
      <w:pPr>
        <w:rPr>
          <w:lang w:val="ro-RO"/>
        </w:rPr>
      </w:pPr>
    </w:p>
    <w:p w:rsidR="00CE25B1" w:rsidRPr="00C82502" w:rsidRDefault="00CE25B1" w:rsidP="00067340">
      <w:pPr>
        <w:rPr>
          <w:lang w:val="ro-RO"/>
        </w:rPr>
      </w:pPr>
    </w:p>
    <w:p w:rsidR="00067340" w:rsidRPr="00D221F3" w:rsidRDefault="00067340" w:rsidP="00067340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067340" w:rsidRDefault="00067340" w:rsidP="00067340">
      <w:pPr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067340" w:rsidRDefault="00B473B6" w:rsidP="00067340">
      <w:pPr>
        <w:pStyle w:val="Heading2"/>
        <w:rPr>
          <w:rFonts w:ascii="Verdana" w:hAnsi="Verdana"/>
          <w:szCs w:val="24"/>
          <w:lang w:val="ro-RO"/>
        </w:rPr>
      </w:pPr>
      <w:r>
        <w:rPr>
          <w:rFonts w:ascii="Verdana" w:hAnsi="Verdana"/>
          <w:szCs w:val="24"/>
          <w:lang w:val="ro-RO"/>
        </w:rPr>
        <w:br w:type="page"/>
      </w:r>
      <w:r w:rsidR="00067340">
        <w:rPr>
          <w:rFonts w:ascii="Verdana" w:hAnsi="Verdana"/>
          <w:szCs w:val="24"/>
          <w:lang w:val="ro-RO"/>
        </w:rPr>
        <w:lastRenderedPageBreak/>
        <w:t>ANEXA NR.2</w:t>
      </w:r>
    </w:p>
    <w:p w:rsidR="00067340" w:rsidRPr="00986A61" w:rsidRDefault="00067340" w:rsidP="00067340">
      <w:pPr>
        <w:rPr>
          <w:lang w:val="ro-RO"/>
        </w:rPr>
      </w:pPr>
    </w:p>
    <w:p w:rsidR="00067340" w:rsidRPr="008B3C83" w:rsidRDefault="00067340" w:rsidP="00067340">
      <w:pPr>
        <w:pStyle w:val="Heading2"/>
        <w:rPr>
          <w:rFonts w:ascii="Verdana" w:hAnsi="Verdana"/>
          <w:szCs w:val="24"/>
          <w:lang w:val="ro-RO"/>
        </w:rPr>
      </w:pPr>
      <w:r>
        <w:rPr>
          <w:rFonts w:ascii="Verdana" w:hAnsi="Verdana"/>
          <w:szCs w:val="24"/>
          <w:lang w:val="ro-RO"/>
        </w:rPr>
        <w:t>A</w:t>
      </w:r>
      <w:r w:rsidRPr="008B3C83">
        <w:rPr>
          <w:rFonts w:ascii="Verdana" w:hAnsi="Verdana"/>
          <w:szCs w:val="24"/>
          <w:lang w:val="ro-RO"/>
        </w:rPr>
        <w:t xml:space="preserve">MENDAMENTE </w:t>
      </w:r>
      <w:r>
        <w:rPr>
          <w:rFonts w:ascii="Verdana" w:hAnsi="Verdana"/>
          <w:szCs w:val="24"/>
          <w:lang w:val="ro-RO"/>
        </w:rPr>
        <w:t>RESPINSE</w:t>
      </w:r>
    </w:p>
    <w:p w:rsidR="00067340" w:rsidRDefault="00067340" w:rsidP="00067340">
      <w:pPr>
        <w:pStyle w:val="Heading4"/>
        <w:jc w:val="center"/>
        <w:rPr>
          <w:rFonts w:ascii="Verdana" w:hAnsi="Verdana"/>
          <w:b w:val="0"/>
          <w:sz w:val="24"/>
          <w:szCs w:val="24"/>
          <w:lang w:val="ro-RO"/>
        </w:rPr>
      </w:pPr>
      <w:r w:rsidRPr="008B3C83">
        <w:rPr>
          <w:rFonts w:ascii="Verdana" w:hAnsi="Verdana"/>
          <w:b w:val="0"/>
          <w:sz w:val="24"/>
          <w:szCs w:val="24"/>
          <w:lang w:val="ro-RO"/>
        </w:rPr>
        <w:t xml:space="preserve">În urma dezbaterilor, Comisia </w:t>
      </w:r>
      <w:r>
        <w:rPr>
          <w:rFonts w:ascii="Verdana" w:hAnsi="Verdana"/>
          <w:b w:val="0"/>
          <w:sz w:val="24"/>
          <w:szCs w:val="24"/>
          <w:lang w:val="ro-RO"/>
        </w:rPr>
        <w:t>a respins</w:t>
      </w:r>
      <w:r w:rsidRPr="008B3C83">
        <w:rPr>
          <w:rFonts w:ascii="Verdana" w:hAnsi="Verdana"/>
          <w:b w:val="0"/>
          <w:sz w:val="24"/>
          <w:szCs w:val="24"/>
          <w:lang w:val="ro-RO"/>
        </w:rPr>
        <w:t xml:space="preserve"> următoarele amendamente:</w:t>
      </w:r>
    </w:p>
    <w:p w:rsidR="00067340" w:rsidRDefault="00067340" w:rsidP="00067340">
      <w:pPr>
        <w:rPr>
          <w:lang w:val="ro-RO"/>
        </w:rPr>
      </w:pPr>
    </w:p>
    <w:tbl>
      <w:tblPr>
        <w:tblW w:w="15026" w:type="dxa"/>
        <w:tblInd w:w="-60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709"/>
        <w:gridCol w:w="4394"/>
        <w:gridCol w:w="4394"/>
        <w:gridCol w:w="3828"/>
        <w:gridCol w:w="1701"/>
      </w:tblGrid>
      <w:tr w:rsidR="00067340" w:rsidRPr="00C866BB" w:rsidTr="00EC1972">
        <w:trPr>
          <w:tblHeader/>
        </w:trPr>
        <w:tc>
          <w:tcPr>
            <w:tcW w:w="709" w:type="dxa"/>
            <w:vAlign w:val="center"/>
          </w:tcPr>
          <w:p w:rsidR="00067340" w:rsidRPr="00C866BB" w:rsidRDefault="00067340" w:rsidP="00EC19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C866BB">
              <w:rPr>
                <w:rFonts w:ascii="Verdana" w:hAnsi="Verdana"/>
                <w:b/>
                <w:sz w:val="22"/>
                <w:szCs w:val="22"/>
                <w:lang w:val="ro-RO"/>
              </w:rPr>
              <w:t>Nr. crt.</w:t>
            </w:r>
          </w:p>
        </w:tc>
        <w:tc>
          <w:tcPr>
            <w:tcW w:w="4394" w:type="dxa"/>
            <w:vAlign w:val="center"/>
          </w:tcPr>
          <w:p w:rsidR="00067340" w:rsidRPr="00C866BB" w:rsidRDefault="00067340" w:rsidP="00EC1972">
            <w:pPr>
              <w:jc w:val="center"/>
              <w:rPr>
                <w:rFonts w:ascii="Verdana" w:hAnsi="Verdana"/>
                <w:b/>
                <w:sz w:val="22"/>
                <w:szCs w:val="22"/>
              </w:rPr>
            </w:pPr>
            <w:r w:rsidRPr="00C866BB">
              <w:rPr>
                <w:rFonts w:ascii="Verdana" w:hAnsi="Verdana"/>
                <w:b/>
                <w:sz w:val="22"/>
                <w:szCs w:val="22"/>
              </w:rPr>
              <w:t>Text</w:t>
            </w:r>
          </w:p>
          <w:p w:rsidR="00067340" w:rsidRPr="00C866BB" w:rsidRDefault="00067340" w:rsidP="00EC19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C866BB">
              <w:rPr>
                <w:rFonts w:ascii="Verdana" w:hAnsi="Verdana"/>
                <w:b/>
                <w:sz w:val="22"/>
                <w:szCs w:val="22"/>
              </w:rPr>
              <w:t>iniţial</w:t>
            </w:r>
          </w:p>
        </w:tc>
        <w:tc>
          <w:tcPr>
            <w:tcW w:w="4394" w:type="dxa"/>
            <w:vAlign w:val="center"/>
          </w:tcPr>
          <w:p w:rsidR="00067340" w:rsidRPr="00C866BB" w:rsidRDefault="00067340" w:rsidP="00EC1972">
            <w:pPr>
              <w:pStyle w:val="Heading2"/>
              <w:rPr>
                <w:rFonts w:ascii="Verdana" w:hAnsi="Verdana"/>
                <w:sz w:val="22"/>
                <w:szCs w:val="22"/>
                <w:lang w:val="ro-RO"/>
              </w:rPr>
            </w:pPr>
            <w:r w:rsidRPr="00C866BB">
              <w:rPr>
                <w:rFonts w:ascii="Verdana" w:hAnsi="Verdana"/>
                <w:sz w:val="22"/>
                <w:szCs w:val="22"/>
                <w:lang w:val="ro-RO"/>
              </w:rPr>
              <w:t xml:space="preserve">Text </w:t>
            </w:r>
            <w:r w:rsidR="00B473B6">
              <w:rPr>
                <w:rFonts w:ascii="Verdana" w:hAnsi="Verdana"/>
                <w:sz w:val="22"/>
                <w:szCs w:val="22"/>
                <w:lang w:val="ro-RO"/>
              </w:rPr>
              <w:t>propus</w:t>
            </w:r>
          </w:p>
          <w:p w:rsidR="00067340" w:rsidRPr="00C866BB" w:rsidRDefault="00067340" w:rsidP="00EC19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C866BB">
              <w:rPr>
                <w:rFonts w:ascii="Verdana" w:hAnsi="Verdana"/>
                <w:b/>
                <w:sz w:val="22"/>
                <w:szCs w:val="22"/>
                <w:lang w:val="ro-RO"/>
              </w:rPr>
              <w:t>(autor</w:t>
            </w:r>
            <w:r w:rsidR="00B473B6" w:rsidRPr="00C866BB">
              <w:rPr>
                <w:rFonts w:ascii="Verdana" w:hAnsi="Verdana"/>
                <w:sz w:val="22"/>
                <w:szCs w:val="22"/>
                <w:lang w:val="ro-RO"/>
              </w:rPr>
              <w:t xml:space="preserve"> </w:t>
            </w:r>
            <w:r w:rsidR="00B473B6" w:rsidRPr="00B473B6">
              <w:rPr>
                <w:rFonts w:ascii="Verdana" w:hAnsi="Verdana"/>
                <w:b/>
                <w:sz w:val="22"/>
                <w:szCs w:val="22"/>
                <w:lang w:val="ro-RO"/>
              </w:rPr>
              <w:t>amendament</w:t>
            </w:r>
            <w:r w:rsidRPr="00C866BB">
              <w:rPr>
                <w:rFonts w:ascii="Verdana" w:hAnsi="Verdana"/>
                <w:b/>
                <w:sz w:val="22"/>
                <w:szCs w:val="22"/>
                <w:lang w:val="ro-RO"/>
              </w:rPr>
              <w:t>)</w:t>
            </w:r>
          </w:p>
        </w:tc>
        <w:tc>
          <w:tcPr>
            <w:tcW w:w="3828" w:type="dxa"/>
            <w:vAlign w:val="center"/>
          </w:tcPr>
          <w:p w:rsidR="00067340" w:rsidRDefault="00067340" w:rsidP="00EC19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b/>
                <w:sz w:val="22"/>
                <w:szCs w:val="22"/>
                <w:lang w:val="ro-RO"/>
              </w:rPr>
              <w:t>MOTIVARE</w:t>
            </w:r>
          </w:p>
          <w:p w:rsidR="00067340" w:rsidRPr="0077262A" w:rsidRDefault="00067340" w:rsidP="00EC1972">
            <w:pPr>
              <w:jc w:val="center"/>
              <w:rPr>
                <w:rFonts w:ascii="Verdana" w:hAnsi="Verdana"/>
                <w:i/>
                <w:sz w:val="22"/>
                <w:szCs w:val="22"/>
                <w:lang w:val="ro-RO"/>
              </w:rPr>
            </w:pPr>
            <w:r w:rsidRPr="0077262A">
              <w:rPr>
                <w:rFonts w:ascii="Verdana" w:hAnsi="Verdana"/>
                <w:b/>
                <w:i/>
                <w:sz w:val="22"/>
                <w:szCs w:val="22"/>
                <w:lang w:val="ro-RO"/>
              </w:rPr>
              <w:t>1. Argumente susţinere</w:t>
            </w:r>
          </w:p>
          <w:p w:rsidR="00067340" w:rsidRPr="00C866BB" w:rsidRDefault="00067340" w:rsidP="00EC19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77262A">
              <w:rPr>
                <w:rFonts w:ascii="Verdana" w:hAnsi="Verdana"/>
                <w:b/>
                <w:i/>
                <w:sz w:val="22"/>
                <w:szCs w:val="22"/>
                <w:lang w:val="ro-RO"/>
              </w:rPr>
              <w:t>2. Argumente respingere</w:t>
            </w:r>
          </w:p>
        </w:tc>
        <w:tc>
          <w:tcPr>
            <w:tcW w:w="1701" w:type="dxa"/>
            <w:vAlign w:val="center"/>
          </w:tcPr>
          <w:p w:rsidR="00067340" w:rsidRPr="00C866BB" w:rsidRDefault="00067340" w:rsidP="00EC1972">
            <w:pPr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  <w:r w:rsidRPr="00C866BB">
              <w:rPr>
                <w:rFonts w:ascii="Verdana" w:hAnsi="Verdana"/>
                <w:b/>
                <w:sz w:val="22"/>
                <w:szCs w:val="22"/>
                <w:lang w:val="ro-RO"/>
              </w:rPr>
              <w:t>Camera decizională</w:t>
            </w:r>
          </w:p>
        </w:tc>
      </w:tr>
      <w:tr w:rsidR="00CE25B1" w:rsidRPr="00C866BB" w:rsidTr="00EC1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CE25B1" w:rsidRPr="00C866BB" w:rsidRDefault="00CE25B1" w:rsidP="00067340">
            <w:pPr>
              <w:numPr>
                <w:ilvl w:val="0"/>
                <w:numId w:val="15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394" w:type="dxa"/>
          </w:tcPr>
          <w:p w:rsidR="00CE25B1" w:rsidRDefault="00CE25B1" w:rsidP="00EC1972">
            <w:pPr>
              <w:pStyle w:val="BodyText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B30158" w:rsidRPr="00B30158" w:rsidRDefault="00B30158" w:rsidP="00EC1972">
            <w:pPr>
              <w:pStyle w:val="BodyText"/>
              <w:rPr>
                <w:rFonts w:ascii="Verdana" w:hAnsi="Verdana"/>
                <w:i/>
                <w:sz w:val="22"/>
                <w:szCs w:val="22"/>
                <w:lang w:val="ro-RO"/>
              </w:rPr>
            </w:pPr>
            <w:r w:rsidRPr="00B30158">
              <w:rPr>
                <w:rFonts w:ascii="Verdana" w:hAnsi="Verdana"/>
                <w:i/>
                <w:sz w:val="22"/>
                <w:szCs w:val="22"/>
                <w:lang w:val="ro-RO"/>
              </w:rPr>
              <w:t>Pct.1 aprobat de comisie</w:t>
            </w:r>
          </w:p>
        </w:tc>
        <w:tc>
          <w:tcPr>
            <w:tcW w:w="4394" w:type="dxa"/>
          </w:tcPr>
          <w:p w:rsidR="00CE25B1" w:rsidRPr="00B30158" w:rsidRDefault="00CE25B1" w:rsidP="0062755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</w:p>
          <w:p w:rsidR="00CE25B1" w:rsidRPr="00B30158" w:rsidRDefault="00CE25B1" w:rsidP="0062755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it-IT"/>
              </w:rPr>
            </w:pPr>
            <w:r w:rsidRPr="00B30158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1. La articolul 38, după alineatul (4</w:t>
            </w:r>
            <w:r w:rsidRPr="00B30158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it-IT"/>
              </w:rPr>
              <w:t>2</w:t>
            </w:r>
            <w:r w:rsidRPr="00B30158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) se introduce un nou alineat, alin.(4</w:t>
            </w:r>
            <w:r w:rsidRPr="00B30158">
              <w:rPr>
                <w:rFonts w:ascii="Times New Roman" w:hAnsi="Times New Roman"/>
                <w:b/>
                <w:sz w:val="24"/>
                <w:szCs w:val="24"/>
                <w:vertAlign w:val="superscript"/>
                <w:lang w:val="it-IT"/>
              </w:rPr>
              <w:t>3</w:t>
            </w:r>
            <w:r w:rsidRPr="00B30158">
              <w:rPr>
                <w:rFonts w:ascii="Times New Roman" w:hAnsi="Times New Roman"/>
                <w:b/>
                <w:sz w:val="24"/>
                <w:szCs w:val="24"/>
                <w:lang w:val="it-IT"/>
              </w:rPr>
              <w:t>), cu următorul cuprins:</w:t>
            </w:r>
          </w:p>
          <w:p w:rsidR="00CE25B1" w:rsidRDefault="00CE25B1" w:rsidP="00627554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30158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“(4</w:t>
            </w:r>
            <w:r w:rsidRPr="00B30158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val="it-IT"/>
              </w:rPr>
              <w:t>3</w:t>
            </w:r>
            <w:r w:rsidRPr="00B30158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 xml:space="preserve">) </w:t>
            </w:r>
            <w:r w:rsidRPr="00B30158">
              <w:rPr>
                <w:rFonts w:ascii="Times New Roman" w:hAnsi="Times New Roman"/>
                <w:sz w:val="24"/>
                <w:szCs w:val="24"/>
                <w:lang w:val="it-IT"/>
              </w:rPr>
              <w:t xml:space="preserve">Prin excepţie de la prevederile alin.(4), </w:t>
            </w:r>
            <w:r w:rsidRPr="00B30158">
              <w:rPr>
                <w:rFonts w:ascii="Times New Roman" w:hAnsi="Times New Roman"/>
                <w:sz w:val="24"/>
                <w:szCs w:val="24"/>
              </w:rPr>
              <w:t xml:space="preserve">personalul din sistemul sanitar </w:t>
            </w:r>
            <w:r w:rsidRPr="00B30158">
              <w:rPr>
                <w:rStyle w:val="rvts7"/>
                <w:rFonts w:ascii="Times New Roman" w:hAnsi="Times New Roman"/>
                <w:sz w:val="24"/>
                <w:szCs w:val="24"/>
                <w:lang w:val="it-IT"/>
              </w:rPr>
              <w:t>care ocupă funcţiile de farmacist, biolog, biochimist, chimist, fizician şi psiholog, potrivit anexei nr.II,</w:t>
            </w:r>
            <w:r w:rsidRPr="00B30158">
              <w:rPr>
                <w:rFonts w:ascii="Times New Roman" w:hAnsi="Times New Roman"/>
                <w:sz w:val="24"/>
                <w:szCs w:val="24"/>
              </w:rPr>
              <w:t xml:space="preserve"> beneficiază, începând cu data de 1 iulie 2020, de salariile de bază prevăzute de lege pentru anul 2022.</w:t>
            </w:r>
            <w:r w:rsidR="00627554">
              <w:rPr>
                <w:rFonts w:ascii="Times New Roman" w:hAnsi="Times New Roman"/>
                <w:sz w:val="24"/>
                <w:szCs w:val="24"/>
              </w:rPr>
              <w:t>”</w:t>
            </w:r>
          </w:p>
          <w:p w:rsidR="00627554" w:rsidRPr="00B30158" w:rsidRDefault="00627554" w:rsidP="00627554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E25B1" w:rsidRDefault="00B30158" w:rsidP="00627554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Autori: deputaţi </w:t>
            </w:r>
            <w:r w:rsidR="00CE25B1" w:rsidRPr="00B30158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Irinel Stativă</w:t>
            </w:r>
            <w:r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şi Adrian Solomon</w:t>
            </w:r>
          </w:p>
          <w:p w:rsidR="00B30158" w:rsidRPr="00B30158" w:rsidRDefault="00B30158" w:rsidP="00627554">
            <w:pPr>
              <w:jc w:val="both"/>
              <w:rPr>
                <w:rFonts w:ascii="Times New Roman" w:hAnsi="Times New Roman"/>
                <w:b/>
                <w:i/>
                <w:sz w:val="24"/>
                <w:szCs w:val="24"/>
                <w:lang w:val="ro-RO"/>
              </w:rPr>
            </w:pPr>
          </w:p>
        </w:tc>
        <w:tc>
          <w:tcPr>
            <w:tcW w:w="3828" w:type="dxa"/>
          </w:tcPr>
          <w:p w:rsidR="00CE25B1" w:rsidRPr="00B473B6" w:rsidRDefault="00CE25B1" w:rsidP="00B473B6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CE25B1" w:rsidRPr="00B473B6" w:rsidRDefault="00CE25B1" w:rsidP="00B30158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B473B6">
              <w:rPr>
                <w:rFonts w:ascii="Verdana" w:hAnsi="Verdana"/>
                <w:sz w:val="22"/>
                <w:szCs w:val="22"/>
                <w:lang w:val="ro-RO"/>
              </w:rPr>
              <w:t>1.</w:t>
            </w:r>
            <w:r w:rsidR="00B30158">
              <w:rPr>
                <w:rFonts w:ascii="Verdana" w:hAnsi="Verdana"/>
                <w:sz w:val="22"/>
                <w:szCs w:val="22"/>
                <w:lang w:val="ro-RO"/>
              </w:rPr>
              <w:t xml:space="preserve"> Este necesară, acum mai mult ca oricând, motivarea şi recompensarea personalului din sistemul sanitar.</w:t>
            </w:r>
          </w:p>
          <w:p w:rsidR="00CE25B1" w:rsidRPr="00B473B6" w:rsidRDefault="00CE25B1" w:rsidP="00B473B6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CE25B1" w:rsidRPr="00B473B6" w:rsidRDefault="00CE25B1" w:rsidP="00B473B6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 w:rsidRPr="00B473B6">
              <w:rPr>
                <w:rFonts w:ascii="Verdana" w:hAnsi="Verdana"/>
                <w:sz w:val="22"/>
                <w:szCs w:val="22"/>
                <w:lang w:val="ro-RO"/>
              </w:rPr>
              <w:t>2.</w:t>
            </w:r>
            <w:r w:rsidR="00627554">
              <w:rPr>
                <w:rFonts w:ascii="Verdana" w:hAnsi="Verdana"/>
                <w:sz w:val="22"/>
                <w:szCs w:val="22"/>
                <w:lang w:val="ro-RO"/>
              </w:rPr>
              <w:t xml:space="preserve"> Respins la vot.</w:t>
            </w:r>
          </w:p>
          <w:p w:rsidR="00CE25B1" w:rsidRPr="00B473B6" w:rsidRDefault="00CE25B1" w:rsidP="00B473B6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</w:tcPr>
          <w:p w:rsidR="00CE25B1" w:rsidRDefault="00CE25B1" w:rsidP="00B473B6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627554" w:rsidRPr="00C866BB" w:rsidRDefault="00627554" w:rsidP="00B473B6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Camera Deputaţilor</w:t>
            </w:r>
          </w:p>
        </w:tc>
      </w:tr>
      <w:tr w:rsidR="00C72822" w:rsidRPr="00C866BB" w:rsidTr="00EC1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C72822" w:rsidRPr="00C866BB" w:rsidRDefault="00C72822" w:rsidP="00067340">
            <w:pPr>
              <w:numPr>
                <w:ilvl w:val="0"/>
                <w:numId w:val="15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394" w:type="dxa"/>
          </w:tcPr>
          <w:p w:rsidR="00C72822" w:rsidRDefault="00C72822" w:rsidP="00627554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22" w:rsidRDefault="00C72822" w:rsidP="0062755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B30158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Art.II.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– Prezenta lege intră în vigoare la data de </w:t>
            </w:r>
            <w:r w:rsidRPr="00B30158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1 ianuarie 2021.</w:t>
            </w:r>
          </w:p>
          <w:p w:rsidR="00C72822" w:rsidRPr="009F7ADF" w:rsidRDefault="00C72822" w:rsidP="00627554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4394" w:type="dxa"/>
          </w:tcPr>
          <w:p w:rsidR="00C72822" w:rsidRDefault="00C72822" w:rsidP="00627554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22" w:rsidRDefault="00C72822" w:rsidP="00627554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ro-RO"/>
              </w:rPr>
            </w:pPr>
            <w:r w:rsidRPr="00B30158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Art.II.</w:t>
            </w:r>
            <w:r>
              <w:rPr>
                <w:rFonts w:ascii="Times New Roman" w:hAnsi="Times New Roman"/>
                <w:sz w:val="24"/>
                <w:szCs w:val="24"/>
                <w:lang w:val="ro-RO"/>
              </w:rPr>
              <w:t xml:space="preserve"> – Prezenta lege intră în vigoare la data de </w:t>
            </w:r>
            <w:r w:rsidRPr="00B30158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 xml:space="preserve">1 </w:t>
            </w:r>
            <w:r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iulie 2020</w:t>
            </w:r>
            <w:r w:rsidRPr="00B30158">
              <w:rPr>
                <w:rFonts w:ascii="Times New Roman" w:hAnsi="Times New Roman"/>
                <w:b/>
                <w:sz w:val="24"/>
                <w:szCs w:val="24"/>
                <w:lang w:val="ro-RO"/>
              </w:rPr>
              <w:t>.</w:t>
            </w:r>
          </w:p>
          <w:p w:rsidR="00C72822" w:rsidRPr="00B30158" w:rsidRDefault="00C72822" w:rsidP="00627554">
            <w:pPr>
              <w:shd w:val="clear" w:color="auto" w:fill="FFFFFF"/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22" w:rsidRDefault="00C72822" w:rsidP="00627554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Autori: deputaţi </w:t>
            </w:r>
            <w:r w:rsidRPr="00B30158"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>Irinel Stativă</w:t>
            </w:r>
            <w:r>
              <w:rPr>
                <w:rFonts w:ascii="Times New Roman" w:hAnsi="Times New Roman"/>
                <w:i/>
                <w:sz w:val="24"/>
                <w:szCs w:val="24"/>
                <w:lang w:val="ro-RO"/>
              </w:rPr>
              <w:t xml:space="preserve"> şi Adrian Solomon</w:t>
            </w:r>
          </w:p>
          <w:p w:rsidR="00C72822" w:rsidRDefault="00C72822" w:rsidP="00627554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</w:p>
          <w:p w:rsidR="00A71827" w:rsidRPr="00627554" w:rsidRDefault="00A71827" w:rsidP="00627554">
            <w:pPr>
              <w:jc w:val="both"/>
              <w:rPr>
                <w:rFonts w:ascii="Times New Roman" w:hAnsi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3828" w:type="dxa"/>
          </w:tcPr>
          <w:p w:rsidR="00C72822" w:rsidRPr="00B473B6" w:rsidRDefault="00C72822" w:rsidP="00376E80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C72822" w:rsidRPr="00B473B6" w:rsidRDefault="00C72822" w:rsidP="00376E80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 w:rsidRPr="00B473B6">
              <w:rPr>
                <w:rFonts w:ascii="Verdana" w:hAnsi="Verdana"/>
                <w:sz w:val="22"/>
                <w:szCs w:val="22"/>
                <w:lang w:val="ro-RO"/>
              </w:rPr>
              <w:t>1.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Pentru a intra în vigoare la următoarea rectificare bugetară.</w:t>
            </w:r>
          </w:p>
          <w:p w:rsidR="00C72822" w:rsidRPr="00B473B6" w:rsidRDefault="00C72822" w:rsidP="00376E80">
            <w:pPr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C72822" w:rsidRPr="00B473B6" w:rsidRDefault="00C72822" w:rsidP="00376E80">
            <w:pPr>
              <w:rPr>
                <w:rFonts w:ascii="Verdana" w:hAnsi="Verdana"/>
                <w:sz w:val="22"/>
                <w:szCs w:val="22"/>
                <w:lang w:val="ro-RO"/>
              </w:rPr>
            </w:pPr>
            <w:r w:rsidRPr="00B473B6">
              <w:rPr>
                <w:rFonts w:ascii="Verdana" w:hAnsi="Verdana"/>
                <w:sz w:val="22"/>
                <w:szCs w:val="22"/>
                <w:lang w:val="ro-RO"/>
              </w:rPr>
              <w:t>2.</w:t>
            </w: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 Respins la vot.</w:t>
            </w:r>
          </w:p>
          <w:p w:rsidR="00C72822" w:rsidRPr="00B473B6" w:rsidRDefault="00C72822" w:rsidP="00376E80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</w:tcPr>
          <w:p w:rsidR="00C72822" w:rsidRDefault="00C72822" w:rsidP="00627554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C72822" w:rsidRPr="00C866BB" w:rsidRDefault="00C72822" w:rsidP="00627554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Camera Deputaţilor</w:t>
            </w:r>
          </w:p>
        </w:tc>
      </w:tr>
      <w:tr w:rsidR="00C72822" w:rsidRPr="00C866BB" w:rsidTr="00EC197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709" w:type="dxa"/>
          </w:tcPr>
          <w:p w:rsidR="00C72822" w:rsidRPr="00C866BB" w:rsidRDefault="00C72822" w:rsidP="00067340">
            <w:pPr>
              <w:numPr>
                <w:ilvl w:val="0"/>
                <w:numId w:val="15"/>
              </w:numPr>
              <w:ind w:left="0" w:firstLine="0"/>
              <w:jc w:val="center"/>
              <w:rPr>
                <w:rFonts w:ascii="Verdana" w:hAnsi="Verdana"/>
                <w:b/>
                <w:sz w:val="22"/>
                <w:szCs w:val="22"/>
                <w:lang w:val="ro-RO"/>
              </w:rPr>
            </w:pPr>
          </w:p>
        </w:tc>
        <w:tc>
          <w:tcPr>
            <w:tcW w:w="4394" w:type="dxa"/>
          </w:tcPr>
          <w:p w:rsidR="00C72822" w:rsidRDefault="00C72822" w:rsidP="00627554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  <w:p w:rsidR="00C72822" w:rsidRDefault="00C72822" w:rsidP="00627554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/>
                <w:sz w:val="24"/>
                <w:szCs w:val="24"/>
                <w:lang w:val="ro-RO"/>
              </w:rPr>
              <w:t>__</w:t>
            </w:r>
          </w:p>
        </w:tc>
        <w:tc>
          <w:tcPr>
            <w:tcW w:w="4394" w:type="dxa"/>
          </w:tcPr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16"/>
              </w:rPr>
            </w:pP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b/>
                <w:sz w:val="24"/>
                <w:szCs w:val="16"/>
              </w:rPr>
            </w:pPr>
            <w:r w:rsidRPr="00A71827">
              <w:rPr>
                <w:rFonts w:ascii="Times New Roman" w:hAnsi="Times New Roman"/>
                <w:b/>
                <w:sz w:val="24"/>
                <w:szCs w:val="16"/>
              </w:rPr>
              <w:t>Se propune introducerea, la anexa nr.II, capitolul I, a unui punct nou, pct.4, cu următorul cuprins:</w:t>
            </w: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16"/>
              </w:rPr>
            </w:pP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16"/>
              </w:rPr>
            </w:pPr>
            <w:r w:rsidRPr="00A71827">
              <w:rPr>
                <w:rFonts w:ascii="Times New Roman" w:hAnsi="Times New Roman"/>
                <w:sz w:val="20"/>
                <w:szCs w:val="16"/>
              </w:rPr>
              <w:t>“4. Servicii de ambulanţă</w:t>
            </w: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16"/>
              </w:rPr>
            </w:pP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20"/>
                <w:szCs w:val="16"/>
                <w:lang w:val="ro-RO"/>
              </w:rPr>
            </w:pPr>
            <w:r w:rsidRPr="00A71827">
              <w:rPr>
                <w:rFonts w:ascii="Times New Roman" w:hAnsi="Times New Roman"/>
                <w:sz w:val="20"/>
                <w:szCs w:val="16"/>
              </w:rPr>
              <w:t xml:space="preserve">4.1.  </w:t>
            </w:r>
            <w:r w:rsidRPr="00A71827">
              <w:rPr>
                <w:rFonts w:ascii="Times New Roman" w:hAnsi="Times New Roman"/>
                <w:sz w:val="20"/>
                <w:szCs w:val="16"/>
                <w:lang w:val="ro-RO"/>
              </w:rPr>
              <w:t>Personal operativ de intervenţie medico-sanitar</w:t>
            </w:r>
          </w:p>
          <w:tbl>
            <w:tblPr>
              <w:tblW w:w="4248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47"/>
              <w:gridCol w:w="1392"/>
              <w:gridCol w:w="707"/>
              <w:gridCol w:w="993"/>
              <w:gridCol w:w="709"/>
            </w:tblGrid>
            <w:tr w:rsidR="00C72822" w:rsidRPr="00A71827" w:rsidTr="00627554">
              <w:trPr>
                <w:trHeight w:val="122"/>
                <w:tblCellSpacing w:w="0" w:type="dxa"/>
              </w:trPr>
              <w:tc>
                <w:tcPr>
                  <w:tcW w:w="526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bookmarkStart w:id="6" w:name="do|axII|caI|sc2|al1|lia|pt3|pa1"/>
                  <w:bookmarkEnd w:id="6"/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Nr.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crt. </w:t>
                  </w:r>
                </w:p>
              </w:tc>
              <w:tc>
                <w:tcPr>
                  <w:tcW w:w="1638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Funcţia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32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Nivelul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studiilor</w:t>
                  </w:r>
                </w:p>
              </w:tc>
              <w:tc>
                <w:tcPr>
                  <w:tcW w:w="2003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Servicii de ambulanţă, </w:t>
                  </w:r>
                </w:p>
              </w:tc>
            </w:tr>
            <w:tr w:rsidR="00C72822" w:rsidRPr="00A71827" w:rsidTr="00627554">
              <w:trPr>
                <w:trHeight w:val="122"/>
                <w:tblCellSpacing w:w="0" w:type="dxa"/>
              </w:trPr>
              <w:tc>
                <w:tcPr>
                  <w:tcW w:w="526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638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3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Salariul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de bază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- lei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Gradaţia 0</w:t>
                  </w:r>
                </w:p>
              </w:tc>
              <w:tc>
                <w:tcPr>
                  <w:tcW w:w="835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Coeficient</w:t>
                  </w:r>
                </w:p>
              </w:tc>
            </w:tr>
            <w:tr w:rsidR="00C72822" w:rsidRPr="00A71827" w:rsidTr="00627554">
              <w:trPr>
                <w:trHeight w:val="122"/>
                <w:tblCellSpacing w:w="0" w:type="dxa"/>
              </w:trPr>
              <w:tc>
                <w:tcPr>
                  <w:tcW w:w="526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638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3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Anul 2022</w:t>
                  </w:r>
                </w:p>
              </w:tc>
              <w:tc>
                <w:tcPr>
                  <w:tcW w:w="835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C72822" w:rsidRPr="00A71827" w:rsidTr="00627554">
              <w:trPr>
                <w:trHeight w:val="122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Medic primar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13338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5,34</w:t>
                  </w:r>
                </w:p>
              </w:tc>
            </w:tr>
            <w:tr w:rsidR="00C72822" w:rsidRPr="00A71827" w:rsidTr="00627554">
              <w:trPr>
                <w:trHeight w:val="122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Medic specialist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10563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4,23</w:t>
                  </w:r>
                </w:p>
              </w:tc>
            </w:tr>
            <w:tr w:rsidR="00C72822" w:rsidRPr="00A71827" w:rsidTr="00627554">
              <w:trPr>
                <w:trHeight w:val="122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Medic rezident anul IV-V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7300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2,92</w:t>
                  </w:r>
                </w:p>
              </w:tc>
            </w:tr>
            <w:tr w:rsidR="00C72822" w:rsidRPr="00A71827" w:rsidTr="00627554">
              <w:trPr>
                <w:trHeight w:val="122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Medic rezident anul III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6700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2,68</w:t>
                  </w:r>
                </w:p>
              </w:tc>
            </w:tr>
            <w:tr w:rsidR="00C72822" w:rsidRPr="00A71827" w:rsidTr="00627554">
              <w:trPr>
                <w:trHeight w:val="122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Medierezident anul II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6100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2,44</w:t>
                  </w:r>
                </w:p>
              </w:tc>
            </w:tr>
            <w:tr w:rsidR="00C72822" w:rsidRPr="00A71827" w:rsidTr="00627554">
              <w:trPr>
                <w:trHeight w:val="122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Medic rezident anul I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5700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2,28</w:t>
                  </w:r>
                </w:p>
              </w:tc>
            </w:tr>
            <w:tr w:rsidR="00C72822" w:rsidRPr="00A71827" w:rsidTr="00627554">
              <w:trPr>
                <w:trHeight w:val="122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Medic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6509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2,60</w:t>
                  </w:r>
                </w:p>
              </w:tc>
            </w:tr>
            <w:tr w:rsidR="00C72822" w:rsidRPr="00A71827" w:rsidTr="00627554">
              <w:trPr>
                <w:trHeight w:val="122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Farmacist primar*1) 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5898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7500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2,36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3,00</w:t>
                  </w:r>
                </w:p>
              </w:tc>
            </w:tr>
            <w:tr w:rsidR="00C72822" w:rsidRPr="00A71827" w:rsidTr="00627554">
              <w:trPr>
                <w:trHeight w:val="122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Farmacist specialist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5671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7300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2,27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2,92</w:t>
                  </w:r>
                </w:p>
              </w:tc>
            </w:tr>
            <w:tr w:rsidR="00C72822" w:rsidRPr="00A71827" w:rsidTr="00627554">
              <w:trPr>
                <w:trHeight w:val="122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Farmacist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4774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6700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1,91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2,68</w:t>
                  </w:r>
                </w:p>
              </w:tc>
            </w:tr>
            <w:tr w:rsidR="00C72822" w:rsidRPr="00A71827" w:rsidTr="00627554">
              <w:trPr>
                <w:trHeight w:val="122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Asistent medical, moaşă; principal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4636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5649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1,85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2,26</w:t>
                  </w:r>
                </w:p>
              </w:tc>
            </w:tr>
            <w:tr w:rsidR="00C72822" w:rsidRPr="00A71827" w:rsidTr="00627554">
              <w:trPr>
                <w:trHeight w:val="122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Asistent medical,  moaşă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4453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5425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1,78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2,17</w:t>
                  </w:r>
                </w:p>
              </w:tc>
            </w:tr>
            <w:tr w:rsidR="00C72822" w:rsidRPr="00A71827" w:rsidTr="00627554">
              <w:trPr>
                <w:trHeight w:val="122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Asistent medical, </w:t>
                  </w: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lastRenderedPageBreak/>
                    <w:t>moaşă; debutant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lastRenderedPageBreak/>
                    <w:t>S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4215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lastRenderedPageBreak/>
                    <w:t>5135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lastRenderedPageBreak/>
                    <w:t>1,69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lastRenderedPageBreak/>
                    <w:t>2,05</w:t>
                  </w:r>
                </w:p>
              </w:tc>
            </w:tr>
            <w:tr w:rsidR="00C72822" w:rsidRPr="00A71827" w:rsidTr="00627554">
              <w:trPr>
                <w:trHeight w:val="122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lastRenderedPageBreak/>
                    <w:t>14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Asistent medical  principal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SSD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4361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5313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1,74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2,13</w:t>
                  </w:r>
                </w:p>
              </w:tc>
            </w:tr>
            <w:tr w:rsidR="00C72822" w:rsidRPr="00A71827" w:rsidTr="00627554">
              <w:trPr>
                <w:trHeight w:val="216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15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Asistent medical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SSD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4161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5070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1,66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2,03</w:t>
                  </w:r>
                </w:p>
              </w:tc>
            </w:tr>
            <w:tr w:rsidR="00C72822" w:rsidRPr="00A71827" w:rsidTr="00627554">
              <w:trPr>
                <w:trHeight w:val="247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16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Asistent medical debutant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SSD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4108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5005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1,64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2,00</w:t>
                  </w:r>
                </w:p>
              </w:tc>
            </w:tr>
            <w:tr w:rsidR="00C72822" w:rsidRPr="00A71827" w:rsidTr="00627554">
              <w:trPr>
                <w:trHeight w:val="221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17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Asistent medical, principal*2) 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PL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4161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5070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1,66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2,03</w:t>
                  </w:r>
                </w:p>
              </w:tc>
            </w:tr>
            <w:tr w:rsidR="00C72822" w:rsidRPr="00A71827" w:rsidTr="00627554">
              <w:trPr>
                <w:trHeight w:val="221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18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Asistent medical*2) 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PL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4001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4875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1,60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1,95</w:t>
                  </w:r>
                </w:p>
              </w:tc>
            </w:tr>
            <w:tr w:rsidR="00C72822" w:rsidRPr="00A71827" w:rsidTr="00627554">
              <w:trPr>
                <w:trHeight w:val="205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19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Asistent medical, debutant*2) 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PL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3948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4810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1,58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1,92</w:t>
                  </w:r>
                </w:p>
              </w:tc>
            </w:tr>
            <w:tr w:rsidR="00C72822" w:rsidRPr="00A71827" w:rsidTr="00627554">
              <w:trPr>
                <w:trHeight w:val="221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20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Asistent medical, principal*2) 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4108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5005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1,64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2,00</w:t>
                  </w:r>
                </w:p>
              </w:tc>
            </w:tr>
            <w:tr w:rsidR="00C72822" w:rsidRPr="00A71827" w:rsidTr="00627554">
              <w:trPr>
                <w:trHeight w:val="221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21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Asistent medical*2) 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3948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4810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1,58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1,92</w:t>
                  </w:r>
                </w:p>
              </w:tc>
            </w:tr>
            <w:tr w:rsidR="00C72822" w:rsidRPr="00A71827" w:rsidTr="00627554">
              <w:trPr>
                <w:trHeight w:val="221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22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Asistent medical, debutant*2) 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3852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4693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1,54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1,88</w:t>
                  </w:r>
                </w:p>
              </w:tc>
            </w:tr>
            <w:tr w:rsidR="00C72822" w:rsidRPr="00A71827" w:rsidTr="00627554">
              <w:trPr>
                <w:trHeight w:val="221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23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Soră medicală, principal*4) 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4001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4875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1,60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1,95</w:t>
                  </w:r>
                </w:p>
              </w:tc>
            </w:tr>
            <w:tr w:rsidR="00C72822" w:rsidRPr="00A71827" w:rsidTr="00627554">
              <w:trPr>
                <w:trHeight w:val="205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24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Soră medicală*4) 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3895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4745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1,56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1,90</w:t>
                  </w:r>
                </w:p>
              </w:tc>
            </w:tr>
            <w:tr w:rsidR="00C72822" w:rsidRPr="00A71827" w:rsidTr="00627554">
              <w:trPr>
                <w:trHeight w:val="221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25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Soră  medicală, debutant*4) 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3852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4693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1,54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1,88</w:t>
                  </w:r>
                </w:p>
              </w:tc>
            </w:tr>
            <w:tr w:rsidR="00C72822" w:rsidRPr="00A71827" w:rsidTr="00627554">
              <w:trPr>
                <w:trHeight w:val="427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26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Statistician medical, registrator medical,</w:t>
                  </w:r>
                </w:p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operator registrator de urgenţă; principal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4001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1,60</w:t>
                  </w:r>
                </w:p>
              </w:tc>
            </w:tr>
            <w:tr w:rsidR="00C72822" w:rsidRPr="00A71827" w:rsidTr="00627554">
              <w:trPr>
                <w:trHeight w:val="443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27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Statistician medical, registrator medical, </w:t>
                  </w:r>
                </w:p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operator registrator de urgenţă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3895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1,56</w:t>
                  </w:r>
                </w:p>
              </w:tc>
            </w:tr>
            <w:tr w:rsidR="00C72822" w:rsidRPr="00A71827" w:rsidTr="00627554">
              <w:trPr>
                <w:trHeight w:val="427"/>
                <w:tblCellSpacing w:w="0" w:type="dxa"/>
              </w:trPr>
              <w:tc>
                <w:tcPr>
                  <w:tcW w:w="5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  28</w:t>
                  </w:r>
                </w:p>
              </w:tc>
              <w:tc>
                <w:tcPr>
                  <w:tcW w:w="163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Statistician medical, registrator medical, </w:t>
                  </w:r>
                </w:p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operator registrator de urgenţă; debutant</w:t>
                  </w:r>
                </w:p>
              </w:tc>
              <w:tc>
                <w:tcPr>
                  <w:tcW w:w="83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11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3852</w:t>
                  </w:r>
                </w:p>
              </w:tc>
              <w:tc>
                <w:tcPr>
                  <w:tcW w:w="83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1,54</w:t>
                  </w:r>
                </w:p>
              </w:tc>
            </w:tr>
          </w:tbl>
          <w:p w:rsidR="00C72822" w:rsidRPr="00A71827" w:rsidRDefault="00C72822" w:rsidP="00094566">
            <w:pPr>
              <w:tabs>
                <w:tab w:val="left" w:pos="0"/>
                <w:tab w:val="left" w:pos="4860"/>
              </w:tabs>
              <w:rPr>
                <w:rFonts w:ascii="Times New Roman" w:hAnsi="Times New Roman"/>
                <w:sz w:val="16"/>
                <w:szCs w:val="16"/>
              </w:rPr>
            </w:pP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1827">
              <w:rPr>
                <w:rFonts w:ascii="Times New Roman" w:hAnsi="Times New Roman"/>
                <w:sz w:val="16"/>
                <w:szCs w:val="16"/>
              </w:rPr>
              <w:t xml:space="preserve">  4.2. Personal operativ de intervenţie auxiliar sanitar</w:t>
            </w:r>
          </w:p>
          <w:tbl>
            <w:tblPr>
              <w:tblW w:w="4105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345"/>
              <w:gridCol w:w="1352"/>
              <w:gridCol w:w="802"/>
              <w:gridCol w:w="898"/>
              <w:gridCol w:w="708"/>
            </w:tblGrid>
            <w:tr w:rsidR="00C72822" w:rsidRPr="00A71827" w:rsidTr="00627554">
              <w:trPr>
                <w:trHeight w:val="315"/>
                <w:tblCellSpacing w:w="0" w:type="dxa"/>
              </w:trPr>
              <w:tc>
                <w:tcPr>
                  <w:tcW w:w="42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bookmarkStart w:id="7" w:name="do|axII|caI|sc2|al1|lic|pt3|pa1"/>
                  <w:bookmarkEnd w:id="7"/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lastRenderedPageBreak/>
                    <w:t xml:space="preserve">Nr.  crt. </w:t>
                  </w:r>
                </w:p>
              </w:tc>
              <w:tc>
                <w:tcPr>
                  <w:tcW w:w="1647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Funcţia</w:t>
                  </w:r>
                </w:p>
              </w:tc>
              <w:tc>
                <w:tcPr>
                  <w:tcW w:w="977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Nivelul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studiilor</w:t>
                  </w:r>
                </w:p>
              </w:tc>
              <w:tc>
                <w:tcPr>
                  <w:tcW w:w="1956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Servicii de ambulanţă</w:t>
                  </w:r>
                </w:p>
              </w:tc>
            </w:tr>
            <w:tr w:rsidR="00C72822" w:rsidRPr="00A71827" w:rsidTr="00627554">
              <w:trPr>
                <w:trHeight w:val="145"/>
                <w:tblCellSpacing w:w="0" w:type="dxa"/>
              </w:trPr>
              <w:tc>
                <w:tcPr>
                  <w:tcW w:w="42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647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77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9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Salariul de bază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- lei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Gradaţia 0</w:t>
                  </w:r>
                </w:p>
              </w:tc>
              <w:tc>
                <w:tcPr>
                  <w:tcW w:w="862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Coeficient</w:t>
                  </w:r>
                </w:p>
              </w:tc>
            </w:tr>
            <w:tr w:rsidR="00C72822" w:rsidRPr="00A71827" w:rsidTr="00627554">
              <w:trPr>
                <w:trHeight w:val="123"/>
                <w:tblCellSpacing w:w="0" w:type="dxa"/>
              </w:trPr>
              <w:tc>
                <w:tcPr>
                  <w:tcW w:w="42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647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77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9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Anul 2022</w:t>
                  </w:r>
                </w:p>
              </w:tc>
              <w:tc>
                <w:tcPr>
                  <w:tcW w:w="86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C72822" w:rsidRPr="00A71827" w:rsidTr="00627554">
              <w:trPr>
                <w:trHeight w:val="264"/>
                <w:tblCellSpacing w:w="0" w:type="dxa"/>
              </w:trPr>
              <w:tc>
                <w:tcPr>
                  <w:tcW w:w="4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6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Ambulanţier*6) </w:t>
                  </w:r>
                </w:p>
              </w:tc>
              <w:tc>
                <w:tcPr>
                  <w:tcW w:w="9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109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4130</w:t>
                  </w:r>
                </w:p>
              </w:tc>
              <w:tc>
                <w:tcPr>
                  <w:tcW w:w="8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1,65</w:t>
                  </w:r>
                </w:p>
              </w:tc>
            </w:tr>
            <w:tr w:rsidR="00C72822" w:rsidRPr="00A71827" w:rsidTr="00627554">
              <w:trPr>
                <w:trHeight w:val="245"/>
                <w:tblCellSpacing w:w="0" w:type="dxa"/>
              </w:trPr>
              <w:tc>
                <w:tcPr>
                  <w:tcW w:w="4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6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Şofer autosanitară I*7) </w:t>
                  </w:r>
                </w:p>
              </w:tc>
              <w:tc>
                <w:tcPr>
                  <w:tcW w:w="9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109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3900</w:t>
                  </w:r>
                </w:p>
              </w:tc>
              <w:tc>
                <w:tcPr>
                  <w:tcW w:w="8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1,56</w:t>
                  </w:r>
                </w:p>
              </w:tc>
            </w:tr>
            <w:tr w:rsidR="00C72822" w:rsidRPr="00A71827" w:rsidTr="00627554">
              <w:trPr>
                <w:trHeight w:val="264"/>
                <w:tblCellSpacing w:w="0" w:type="dxa"/>
              </w:trPr>
              <w:tc>
                <w:tcPr>
                  <w:tcW w:w="4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6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Şofer autosanitară II*7) </w:t>
                  </w:r>
                </w:p>
              </w:tc>
              <w:tc>
                <w:tcPr>
                  <w:tcW w:w="9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109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3850</w:t>
                  </w:r>
                </w:p>
              </w:tc>
              <w:tc>
                <w:tcPr>
                  <w:tcW w:w="8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1,54</w:t>
                  </w:r>
                </w:p>
              </w:tc>
            </w:tr>
            <w:tr w:rsidR="00C72822" w:rsidRPr="00A71827" w:rsidTr="00627554">
              <w:trPr>
                <w:trHeight w:val="264"/>
                <w:tblCellSpacing w:w="0" w:type="dxa"/>
              </w:trPr>
              <w:tc>
                <w:tcPr>
                  <w:tcW w:w="42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64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Brancardier</w:t>
                  </w:r>
                </w:p>
              </w:tc>
              <w:tc>
                <w:tcPr>
                  <w:tcW w:w="97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</w:t>
                  </w:r>
                </w:p>
              </w:tc>
              <w:tc>
                <w:tcPr>
                  <w:tcW w:w="109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3000</w:t>
                  </w:r>
                </w:p>
              </w:tc>
              <w:tc>
                <w:tcPr>
                  <w:tcW w:w="86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1,20</w:t>
                  </w:r>
                </w:p>
              </w:tc>
            </w:tr>
          </w:tbl>
          <w:p w:rsidR="00C72822" w:rsidRPr="00A71827" w:rsidRDefault="00C72822" w:rsidP="00094566">
            <w:pPr>
              <w:rPr>
                <w:rFonts w:ascii="Times New Roman" w:hAnsi="Times New Roman"/>
                <w:sz w:val="16"/>
                <w:szCs w:val="16"/>
              </w:rPr>
            </w:pP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8" w:name="do|axII|caI|sc1"/>
            <w:bookmarkEnd w:id="8"/>
            <w:r w:rsidRPr="00A71827">
              <w:rPr>
                <w:rFonts w:ascii="Times New Roman" w:hAnsi="Times New Roman"/>
                <w:sz w:val="16"/>
                <w:szCs w:val="16"/>
              </w:rPr>
              <w:t>4.3. </w:t>
            </w:r>
            <w:r w:rsidRPr="00A71827">
              <w:rPr>
                <w:rFonts w:ascii="Times New Roman" w:hAnsi="Times New Roman"/>
                <w:bCs/>
                <w:sz w:val="16"/>
                <w:szCs w:val="16"/>
              </w:rPr>
              <w:t>Salarii de bază pentru funcţii de conducere</w:t>
            </w:r>
          </w:p>
          <w:tbl>
            <w:tblPr>
              <w:tblW w:w="4248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00"/>
              <w:gridCol w:w="872"/>
              <w:gridCol w:w="708"/>
              <w:gridCol w:w="568"/>
              <w:gridCol w:w="640"/>
              <w:gridCol w:w="495"/>
              <w:gridCol w:w="565"/>
            </w:tblGrid>
            <w:tr w:rsidR="00C72822" w:rsidRPr="00A71827" w:rsidTr="00627554">
              <w:trPr>
                <w:trHeight w:val="135"/>
                <w:tblCellSpacing w:w="0" w:type="dxa"/>
              </w:trPr>
              <w:tc>
                <w:tcPr>
                  <w:tcW w:w="471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bookmarkStart w:id="9" w:name="do|axII|caI|sc1|al1"/>
                  <w:bookmarkStart w:id="10" w:name="do|axII|caI|sc1|al1|pa1"/>
                  <w:bookmarkEnd w:id="9"/>
                  <w:bookmarkEnd w:id="10"/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Nr.  crt. </w:t>
                  </w:r>
                </w:p>
              </w:tc>
              <w:tc>
                <w:tcPr>
                  <w:tcW w:w="1026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Funcţia</w:t>
                  </w:r>
                </w:p>
              </w:tc>
              <w:tc>
                <w:tcPr>
                  <w:tcW w:w="833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Nivelul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studiilor</w:t>
                  </w:r>
                </w:p>
              </w:tc>
              <w:tc>
                <w:tcPr>
                  <w:tcW w:w="2669" w:type="pct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C72822" w:rsidRPr="00A71827" w:rsidTr="00627554">
              <w:trPr>
                <w:trHeight w:val="147"/>
                <w:tblCellSpacing w:w="0" w:type="dxa"/>
              </w:trPr>
              <w:tc>
                <w:tcPr>
                  <w:tcW w:w="471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26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33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422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Salariile de bază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– lei</w:t>
                  </w:r>
                </w:p>
              </w:tc>
              <w:tc>
                <w:tcPr>
                  <w:tcW w:w="1248" w:type="pct"/>
                  <w:gridSpan w:val="2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Coeficient</w:t>
                  </w:r>
                </w:p>
              </w:tc>
            </w:tr>
            <w:tr w:rsidR="00C72822" w:rsidRPr="00A71827" w:rsidTr="00094566">
              <w:trPr>
                <w:trHeight w:val="284"/>
                <w:tblCellSpacing w:w="0" w:type="dxa"/>
              </w:trPr>
              <w:tc>
                <w:tcPr>
                  <w:tcW w:w="471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26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33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422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Anul 2022</w:t>
                  </w:r>
                </w:p>
              </w:tc>
              <w:tc>
                <w:tcPr>
                  <w:tcW w:w="1248" w:type="pct"/>
                  <w:gridSpan w:val="2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C72822" w:rsidRPr="00A71827" w:rsidTr="00627554">
              <w:trPr>
                <w:trHeight w:val="267"/>
                <w:tblCellSpacing w:w="0" w:type="dxa"/>
              </w:trPr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0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8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6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 I</w:t>
                  </w:r>
                </w:p>
              </w:tc>
              <w:tc>
                <w:tcPr>
                  <w:tcW w:w="7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 II</w:t>
                  </w:r>
                </w:p>
              </w:tc>
              <w:tc>
                <w:tcPr>
                  <w:tcW w:w="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 I</w:t>
                  </w:r>
                </w:p>
              </w:tc>
              <w:tc>
                <w:tcPr>
                  <w:tcW w:w="66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 II</w:t>
                  </w:r>
                </w:p>
              </w:tc>
            </w:tr>
            <w:tr w:rsidR="00C72822" w:rsidRPr="00A71827" w:rsidTr="00627554">
              <w:trPr>
                <w:trHeight w:val="266"/>
                <w:tblCellSpacing w:w="0" w:type="dxa"/>
              </w:trPr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0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Manager general</w:t>
                  </w:r>
                </w:p>
              </w:tc>
              <w:tc>
                <w:tcPr>
                  <w:tcW w:w="8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6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14257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18900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19643</w:t>
                  </w:r>
                </w:p>
              </w:tc>
              <w:tc>
                <w:tcPr>
                  <w:tcW w:w="7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14975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19625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20397</w:t>
                  </w:r>
                </w:p>
              </w:tc>
              <w:tc>
                <w:tcPr>
                  <w:tcW w:w="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5,70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7,56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7,85</w:t>
                  </w:r>
                </w:p>
              </w:tc>
              <w:tc>
                <w:tcPr>
                  <w:tcW w:w="66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5,99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7,85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8,14</w:t>
                  </w:r>
                </w:p>
              </w:tc>
            </w:tr>
            <w:tr w:rsidR="00C72822" w:rsidRPr="00A71827" w:rsidTr="00627554">
              <w:trPr>
                <w:trHeight w:val="266"/>
                <w:tblCellSpacing w:w="0" w:type="dxa"/>
              </w:trPr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0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Director medical</w:t>
                  </w:r>
                </w:p>
              </w:tc>
              <w:tc>
                <w:tcPr>
                  <w:tcW w:w="8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6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16025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17857</w:t>
                  </w:r>
                </w:p>
              </w:tc>
              <w:tc>
                <w:tcPr>
                  <w:tcW w:w="7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16750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18661</w:t>
                  </w:r>
                </w:p>
              </w:tc>
              <w:tc>
                <w:tcPr>
                  <w:tcW w:w="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6,41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6,70</w:t>
                  </w:r>
                </w:p>
              </w:tc>
              <w:tc>
                <w:tcPr>
                  <w:tcW w:w="66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6,70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6,99</w:t>
                  </w:r>
                </w:p>
              </w:tc>
            </w:tr>
            <w:tr w:rsidR="00C72822" w:rsidRPr="00A71827" w:rsidTr="00627554">
              <w:trPr>
                <w:trHeight w:val="266"/>
                <w:tblCellSpacing w:w="0" w:type="dxa"/>
              </w:trPr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0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Director economic</w:t>
                  </w:r>
                </w:p>
              </w:tc>
              <w:tc>
                <w:tcPr>
                  <w:tcW w:w="8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6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6762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13025</w:t>
                  </w:r>
                </w:p>
              </w:tc>
              <w:tc>
                <w:tcPr>
                  <w:tcW w:w="7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7658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13750</w:t>
                  </w:r>
                </w:p>
              </w:tc>
              <w:tc>
                <w:tcPr>
                  <w:tcW w:w="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2,70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5.21</w:t>
                  </w:r>
                </w:p>
              </w:tc>
              <w:tc>
                <w:tcPr>
                  <w:tcW w:w="66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3,06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5.50</w:t>
                  </w:r>
                </w:p>
              </w:tc>
            </w:tr>
            <w:tr w:rsidR="00C72822" w:rsidRPr="00A71827" w:rsidTr="00627554">
              <w:trPr>
                <w:trHeight w:val="266"/>
                <w:tblCellSpacing w:w="0" w:type="dxa"/>
              </w:trPr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0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Director tehnic</w:t>
                  </w:r>
                </w:p>
              </w:tc>
              <w:tc>
                <w:tcPr>
                  <w:tcW w:w="8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6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7169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13025</w:t>
                  </w:r>
                </w:p>
              </w:tc>
              <w:tc>
                <w:tcPr>
                  <w:tcW w:w="7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8147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13750</w:t>
                  </w:r>
                </w:p>
              </w:tc>
              <w:tc>
                <w:tcPr>
                  <w:tcW w:w="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2,87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5,21</w:t>
                  </w:r>
                </w:p>
              </w:tc>
              <w:tc>
                <w:tcPr>
                  <w:tcW w:w="66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3,26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5.50</w:t>
                  </w:r>
                </w:p>
              </w:tc>
            </w:tr>
            <w:tr w:rsidR="00C72822" w:rsidRPr="00A71827" w:rsidTr="00627554">
              <w:trPr>
                <w:trHeight w:val="247"/>
                <w:tblCellSpacing w:w="0" w:type="dxa"/>
              </w:trPr>
              <w:tc>
                <w:tcPr>
                  <w:tcW w:w="4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02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Asistent şef</w:t>
                  </w:r>
                </w:p>
              </w:tc>
              <w:tc>
                <w:tcPr>
                  <w:tcW w:w="83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S, SSD, PL</w:t>
                  </w:r>
                </w:p>
              </w:tc>
              <w:tc>
                <w:tcPr>
                  <w:tcW w:w="66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5377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6641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6930</w:t>
                  </w:r>
                </w:p>
              </w:tc>
              <w:tc>
                <w:tcPr>
                  <w:tcW w:w="75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5784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6930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7242</w:t>
                  </w:r>
                </w:p>
              </w:tc>
              <w:tc>
                <w:tcPr>
                  <w:tcW w:w="58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2,15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2,65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2,77</w:t>
                  </w:r>
                </w:p>
              </w:tc>
              <w:tc>
                <w:tcPr>
                  <w:tcW w:w="66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2,31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2,77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2,89</w:t>
                  </w:r>
                </w:p>
              </w:tc>
            </w:tr>
          </w:tbl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A71827">
              <w:rPr>
                <w:rFonts w:ascii="Times New Roman" w:hAnsi="Times New Roman"/>
                <w:bCs/>
                <w:sz w:val="16"/>
                <w:szCs w:val="16"/>
              </w:rPr>
              <w:t>4.4.  "ADMINISTRAŢIE" Personal TESA şi muncitori</w:t>
            </w: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1" w:name="do|axVIII|caI"/>
            <w:bookmarkEnd w:id="11"/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2" w:name="do|axVIII|caII|sc2|siI|lia"/>
            <w:bookmarkEnd w:id="12"/>
            <w:r w:rsidRPr="00A71827">
              <w:rPr>
                <w:rFonts w:ascii="Times New Roman" w:hAnsi="Times New Roman"/>
                <w:bCs/>
                <w:sz w:val="16"/>
                <w:szCs w:val="16"/>
              </w:rPr>
              <w:t xml:space="preserve">a) </w:t>
            </w:r>
            <w:r w:rsidRPr="00A71827">
              <w:rPr>
                <w:rFonts w:ascii="Times New Roman" w:hAnsi="Times New Roman"/>
                <w:sz w:val="16"/>
                <w:szCs w:val="16"/>
              </w:rPr>
              <w:t>Funcţii de conducere</w:t>
            </w:r>
          </w:p>
          <w:tbl>
            <w:tblPr>
              <w:tblW w:w="3992" w:type="dxa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88"/>
              <w:gridCol w:w="816"/>
              <w:gridCol w:w="707"/>
              <w:gridCol w:w="570"/>
              <w:gridCol w:w="422"/>
              <w:gridCol w:w="567"/>
              <w:gridCol w:w="422"/>
            </w:tblGrid>
            <w:tr w:rsidR="00C72822" w:rsidRPr="00A71827" w:rsidTr="00627554">
              <w:trPr>
                <w:trHeight w:val="281"/>
                <w:tblCellSpacing w:w="0" w:type="dxa"/>
              </w:trPr>
              <w:tc>
                <w:tcPr>
                  <w:tcW w:w="611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bookmarkStart w:id="13" w:name="do|axVIII|caII|sc2|siI|lia|pa1"/>
                  <w:bookmarkEnd w:id="13"/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lastRenderedPageBreak/>
                    <w:t xml:space="preserve">Nr.  crt. </w:t>
                  </w:r>
                </w:p>
              </w:tc>
              <w:tc>
                <w:tcPr>
                  <w:tcW w:w="1022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Funcţia</w:t>
                  </w:r>
                </w:p>
              </w:tc>
              <w:tc>
                <w:tcPr>
                  <w:tcW w:w="886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Nivelul studiilor</w:t>
                  </w:r>
                </w:p>
              </w:tc>
              <w:tc>
                <w:tcPr>
                  <w:tcW w:w="1242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Salariul de bază 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- lei</w:t>
                  </w:r>
                </w:p>
              </w:tc>
              <w:tc>
                <w:tcPr>
                  <w:tcW w:w="1239" w:type="pct"/>
                  <w:gridSpan w:val="2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Coeficient</w:t>
                  </w:r>
                </w:p>
              </w:tc>
            </w:tr>
            <w:tr w:rsidR="00C72822" w:rsidRPr="00A71827" w:rsidTr="00627554">
              <w:trPr>
                <w:trHeight w:val="148"/>
                <w:tblCellSpacing w:w="0" w:type="dxa"/>
              </w:trPr>
              <w:tc>
                <w:tcPr>
                  <w:tcW w:w="611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2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86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242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Anul 2022</w:t>
                  </w:r>
                </w:p>
              </w:tc>
              <w:tc>
                <w:tcPr>
                  <w:tcW w:w="1239" w:type="pct"/>
                  <w:gridSpan w:val="2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C72822" w:rsidRPr="00A71827" w:rsidTr="00627554">
              <w:trPr>
                <w:trHeight w:val="148"/>
                <w:tblCellSpacing w:w="0" w:type="dxa"/>
              </w:trPr>
              <w:tc>
                <w:tcPr>
                  <w:tcW w:w="611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2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86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 I</w:t>
                  </w:r>
                </w:p>
              </w:tc>
              <w:tc>
                <w:tcPr>
                  <w:tcW w:w="5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 II</w:t>
                  </w:r>
                </w:p>
              </w:tc>
              <w:tc>
                <w:tcPr>
                  <w:tcW w:w="7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 I</w:t>
                  </w:r>
                </w:p>
              </w:tc>
              <w:tc>
                <w:tcPr>
                  <w:tcW w:w="5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 II</w:t>
                  </w:r>
                </w:p>
              </w:tc>
            </w:tr>
            <w:tr w:rsidR="00C72822" w:rsidRPr="00A71827" w:rsidTr="00627554">
              <w:trPr>
                <w:trHeight w:val="264"/>
                <w:tblCellSpacing w:w="0" w:type="dxa"/>
              </w:trPr>
              <w:tc>
                <w:tcPr>
                  <w:tcW w:w="61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02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Şef serviciu</w:t>
                  </w:r>
                </w:p>
              </w:tc>
              <w:tc>
                <w:tcPr>
                  <w:tcW w:w="88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5212</w:t>
                  </w:r>
                </w:p>
              </w:tc>
              <w:tc>
                <w:tcPr>
                  <w:tcW w:w="5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5791</w:t>
                  </w:r>
                </w:p>
              </w:tc>
              <w:tc>
                <w:tcPr>
                  <w:tcW w:w="7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2,08</w:t>
                  </w:r>
                </w:p>
              </w:tc>
              <w:tc>
                <w:tcPr>
                  <w:tcW w:w="5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2,32</w:t>
                  </w:r>
                </w:p>
              </w:tc>
            </w:tr>
            <w:tr w:rsidR="00C72822" w:rsidRPr="00A71827" w:rsidTr="00627554">
              <w:trPr>
                <w:trHeight w:val="210"/>
                <w:tblCellSpacing w:w="0" w:type="dxa"/>
              </w:trPr>
              <w:tc>
                <w:tcPr>
                  <w:tcW w:w="61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02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Şef birou, şef atelier</w:t>
                  </w:r>
                </w:p>
              </w:tc>
              <w:tc>
                <w:tcPr>
                  <w:tcW w:w="886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5110</w:t>
                  </w:r>
                </w:p>
              </w:tc>
              <w:tc>
                <w:tcPr>
                  <w:tcW w:w="5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5315</w:t>
                  </w:r>
                </w:p>
              </w:tc>
              <w:tc>
                <w:tcPr>
                  <w:tcW w:w="71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2,04</w:t>
                  </w:r>
                </w:p>
              </w:tc>
              <w:tc>
                <w:tcPr>
                  <w:tcW w:w="52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2,13</w:t>
                  </w:r>
                </w:p>
              </w:tc>
            </w:tr>
          </w:tbl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4" w:name="do|axVIII|caII|sc2|siI|lia|pa2"/>
            <w:bookmarkEnd w:id="14"/>
            <w:r w:rsidRPr="00A71827">
              <w:rPr>
                <w:rFonts w:ascii="Times New Roman" w:hAnsi="Times New Roman"/>
                <w:sz w:val="16"/>
                <w:szCs w:val="16"/>
              </w:rPr>
              <w:br w:type="textWrapping" w:clear="all"/>
              <w:t>NOTĂ:</w:t>
            </w: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5" w:name="do|axVIII|caII|sc2|siI|lia|pa3"/>
            <w:bookmarkEnd w:id="15"/>
            <w:r w:rsidRPr="00A71827">
              <w:rPr>
                <w:rFonts w:ascii="Times New Roman" w:hAnsi="Times New Roman"/>
                <w:sz w:val="16"/>
                <w:szCs w:val="16"/>
              </w:rPr>
              <w:t>Salariile de bază prevăzute la gradul I şi gradul II cuprind sporul de vechime în muncă la nivel maxim.</w:t>
            </w: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bookmarkStart w:id="16" w:name="do|axVIII|caII|sc2|siI|lib"/>
            <w:bookmarkEnd w:id="16"/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1827">
              <w:rPr>
                <w:rFonts w:ascii="Times New Roman" w:hAnsi="Times New Roman"/>
                <w:bCs/>
                <w:sz w:val="16"/>
                <w:szCs w:val="16"/>
              </w:rPr>
              <w:t xml:space="preserve">b) </w:t>
            </w:r>
            <w:r w:rsidRPr="00A71827">
              <w:rPr>
                <w:rFonts w:ascii="Times New Roman" w:hAnsi="Times New Roman"/>
                <w:sz w:val="16"/>
                <w:szCs w:val="16"/>
              </w:rPr>
              <w:t>Funcţii de execuţie pe grade şi trepte profesionale</w:t>
            </w:r>
          </w:p>
          <w:tbl>
            <w:tblPr>
              <w:tblW w:w="3969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14"/>
              <w:gridCol w:w="1429"/>
              <w:gridCol w:w="709"/>
              <w:gridCol w:w="850"/>
              <w:gridCol w:w="567"/>
            </w:tblGrid>
            <w:tr w:rsidR="00C72822" w:rsidRPr="00A71827" w:rsidTr="00627554">
              <w:trPr>
                <w:trHeight w:val="801"/>
                <w:tblCellSpacing w:w="0" w:type="dxa"/>
              </w:trPr>
              <w:tc>
                <w:tcPr>
                  <w:tcW w:w="522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bookmarkStart w:id="17" w:name="do|axVIII|caII|sc2|siI|lib|pa1"/>
                  <w:bookmarkEnd w:id="17"/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Nr.  crt. </w:t>
                  </w:r>
                </w:p>
              </w:tc>
              <w:tc>
                <w:tcPr>
                  <w:tcW w:w="180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Funcţia</w:t>
                  </w:r>
                </w:p>
              </w:tc>
              <w:tc>
                <w:tcPr>
                  <w:tcW w:w="893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Nivelul studiilor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Salariul de bază 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- lei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Gradaţia 0</w:t>
                  </w:r>
                </w:p>
              </w:tc>
              <w:tc>
                <w:tcPr>
                  <w:tcW w:w="714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Coeficient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2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0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93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Anul 2022</w:t>
                  </w:r>
                </w:p>
              </w:tc>
              <w:tc>
                <w:tcPr>
                  <w:tcW w:w="714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C72822" w:rsidRPr="00A71827" w:rsidTr="00627554">
              <w:trPr>
                <w:trHeight w:val="534"/>
                <w:tblCellSpacing w:w="0" w:type="dxa"/>
              </w:trPr>
              <w:tc>
                <w:tcPr>
                  <w:tcW w:w="522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Auditor</w:t>
                  </w:r>
                </w:p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gradul I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4819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1,93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2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gradul II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4388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1,76</w:t>
                  </w:r>
                </w:p>
              </w:tc>
            </w:tr>
            <w:tr w:rsidR="00C72822" w:rsidRPr="00A71827" w:rsidTr="00627554">
              <w:trPr>
                <w:trHeight w:val="787"/>
                <w:tblCellSpacing w:w="0" w:type="dxa"/>
              </w:trPr>
              <w:tc>
                <w:tcPr>
                  <w:tcW w:w="522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Consilier, expert, referent de specialitate, </w:t>
                  </w:r>
                </w:p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inspector de specialitate</w:t>
                  </w:r>
                </w:p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gradul I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4561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1,82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2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gradul II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4259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1,70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2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gradul III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4173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1,67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2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debutant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3950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1,58</w:t>
                  </w:r>
                </w:p>
              </w:tc>
            </w:tr>
            <w:tr w:rsidR="00C72822" w:rsidRPr="00A71827" w:rsidTr="00627554">
              <w:trPr>
                <w:trHeight w:val="548"/>
                <w:tblCellSpacing w:w="0" w:type="dxa"/>
              </w:trPr>
              <w:tc>
                <w:tcPr>
                  <w:tcW w:w="522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Inginer, economist;</w:t>
                  </w:r>
                </w:p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specialist I A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4561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1,82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2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gradul I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4259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1,70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2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gradul II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4173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1,67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2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debutant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3950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1,58</w:t>
                  </w:r>
                </w:p>
              </w:tc>
            </w:tr>
            <w:tr w:rsidR="00C72822" w:rsidRPr="00A71827" w:rsidTr="00627554">
              <w:trPr>
                <w:trHeight w:val="787"/>
                <w:tblCellSpacing w:w="0" w:type="dxa"/>
              </w:trPr>
              <w:tc>
                <w:tcPr>
                  <w:tcW w:w="522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Referent, subinginer, conductor arhitect,</w:t>
                  </w:r>
                </w:p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arhivist, tehnician-economist</w:t>
                  </w:r>
                </w:p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I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SSD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4087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1,63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2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II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SSD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3950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1,58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2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III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SSD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3900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1,56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2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debutant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SSD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3850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1,54</w:t>
                  </w:r>
                </w:p>
              </w:tc>
            </w:tr>
            <w:tr w:rsidR="00C72822" w:rsidRPr="00A71827" w:rsidTr="00627554">
              <w:trPr>
                <w:trHeight w:val="548"/>
                <w:tblCellSpacing w:w="0" w:type="dxa"/>
              </w:trPr>
              <w:tc>
                <w:tcPr>
                  <w:tcW w:w="522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Consilier juridic</w:t>
                  </w:r>
                </w:p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gradul IA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4561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1,82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2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gradul I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4259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1,70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2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gradul II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4173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1,67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2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debutant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3950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1,58</w:t>
                  </w:r>
                </w:p>
              </w:tc>
            </w:tr>
            <w:tr w:rsidR="00C72822" w:rsidRPr="00A71827" w:rsidTr="00627554">
              <w:trPr>
                <w:trHeight w:val="534"/>
                <w:tblCellSpacing w:w="0" w:type="dxa"/>
              </w:trPr>
              <w:tc>
                <w:tcPr>
                  <w:tcW w:w="522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Tehnician, merceolog, contabil, referent</w:t>
                  </w:r>
                </w:p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IA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M/PL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3950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1,58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2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I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M/PL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3850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1,54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2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II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M/PL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3750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1,50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2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0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debutant</w:t>
                  </w:r>
                </w:p>
              </w:tc>
              <w:tc>
                <w:tcPr>
                  <w:tcW w:w="8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M/PL</w:t>
                  </w:r>
                </w:p>
              </w:tc>
              <w:tc>
                <w:tcPr>
                  <w:tcW w:w="107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3610</w:t>
                  </w:r>
                </w:p>
              </w:tc>
              <w:tc>
                <w:tcPr>
                  <w:tcW w:w="71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1,44</w:t>
                  </w:r>
                </w:p>
              </w:tc>
            </w:tr>
          </w:tbl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8" w:name="do|axVIII|caII|sc2|siI|lib|pa2"/>
            <w:bookmarkEnd w:id="18"/>
            <w:r w:rsidRPr="00A71827">
              <w:rPr>
                <w:rFonts w:ascii="Times New Roman" w:hAnsi="Times New Roman"/>
                <w:sz w:val="16"/>
                <w:szCs w:val="16"/>
              </w:rPr>
              <w:t>NOTĂ:</w:t>
            </w: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19" w:name="do|axVIII|caII|sc2|siI|lib|pa3"/>
            <w:bookmarkEnd w:id="19"/>
            <w:r w:rsidRPr="00A71827">
              <w:rPr>
                <w:rFonts w:ascii="Times New Roman" w:hAnsi="Times New Roman"/>
                <w:sz w:val="16"/>
                <w:szCs w:val="16"/>
              </w:rPr>
              <w:t xml:space="preserve">Salariile de bază prevăzute la lit.  b)  sunt pentru gradaţia 0. </w:t>
            </w: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1827">
              <w:rPr>
                <w:rFonts w:ascii="Times New Roman" w:hAnsi="Times New Roman"/>
                <w:sz w:val="16"/>
                <w:szCs w:val="16"/>
              </w:rPr>
              <w:t xml:space="preserve">Salariile de bază pentru gradaţiile 1-5 se determină prin majorarea salariilor de bază pentru gradaţia 0 potrivit prevederilor art.  10 din prezenta lege. </w:t>
            </w: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bookmarkStart w:id="20" w:name="do|axVIII|caII|sc2|siII"/>
            <w:bookmarkEnd w:id="20"/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bookmarkStart w:id="21" w:name="do|axVIII|caII|sc2|siIV"/>
            <w:bookmarkStart w:id="22" w:name="do|axVIII|caII|sc2|siV"/>
            <w:bookmarkEnd w:id="21"/>
            <w:bookmarkEnd w:id="22"/>
            <w:r w:rsidRPr="00A71827">
              <w:rPr>
                <w:rFonts w:ascii="Times New Roman" w:hAnsi="Times New Roman"/>
                <w:bCs/>
                <w:sz w:val="16"/>
                <w:szCs w:val="16"/>
              </w:rPr>
              <w:t>4.5</w:t>
            </w:r>
            <w:r w:rsidRPr="00A71827">
              <w:rPr>
                <w:rFonts w:ascii="Times New Roman" w:hAnsi="Times New Roman"/>
                <w:sz w:val="16"/>
                <w:szCs w:val="16"/>
              </w:rPr>
              <w:t> I</w:t>
            </w:r>
            <w:r w:rsidRPr="00A71827">
              <w:rPr>
                <w:rFonts w:ascii="Times New Roman" w:hAnsi="Times New Roman"/>
                <w:bCs/>
                <w:sz w:val="16"/>
                <w:szCs w:val="16"/>
              </w:rPr>
              <w:t>nformatică</w:t>
            </w: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23" w:name="do|axVIII|caII|sc2|siV|pa1"/>
            <w:bookmarkEnd w:id="23"/>
            <w:r w:rsidRPr="00A71827">
              <w:rPr>
                <w:rFonts w:ascii="Times New Roman" w:hAnsi="Times New Roman"/>
                <w:sz w:val="16"/>
                <w:szCs w:val="16"/>
              </w:rPr>
              <w:t>Salarii de bază pentru funcţiile de specialitate</w:t>
            </w:r>
          </w:p>
          <w:tbl>
            <w:tblPr>
              <w:tblW w:w="3828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35"/>
              <w:gridCol w:w="1410"/>
              <w:gridCol w:w="708"/>
              <w:gridCol w:w="730"/>
              <w:gridCol w:w="545"/>
            </w:tblGrid>
            <w:tr w:rsidR="00C72822" w:rsidRPr="00A71827" w:rsidTr="00627554">
              <w:trPr>
                <w:trHeight w:val="1151"/>
                <w:tblCellSpacing w:w="0" w:type="dxa"/>
              </w:trPr>
              <w:tc>
                <w:tcPr>
                  <w:tcW w:w="567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bookmarkStart w:id="24" w:name="do|axVIII|caII|sc2|siV|pa2"/>
                  <w:bookmarkEnd w:id="24"/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lastRenderedPageBreak/>
                    <w:t xml:space="preserve">Nr.  crt. </w:t>
                  </w:r>
                </w:p>
              </w:tc>
              <w:tc>
                <w:tcPr>
                  <w:tcW w:w="1842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Funcţia</w:t>
                  </w:r>
                </w:p>
              </w:tc>
              <w:tc>
                <w:tcPr>
                  <w:tcW w:w="925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Nivelul studiilor</w:t>
                  </w:r>
                </w:p>
              </w:tc>
              <w:tc>
                <w:tcPr>
                  <w:tcW w:w="9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Salariul de bază 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- lei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Gradaţia 0</w:t>
                  </w:r>
                </w:p>
              </w:tc>
              <w:tc>
                <w:tcPr>
                  <w:tcW w:w="713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Coeficient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67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2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25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Anul 2022</w:t>
                  </w:r>
                </w:p>
              </w:tc>
              <w:tc>
                <w:tcPr>
                  <w:tcW w:w="713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C72822" w:rsidRPr="00A71827" w:rsidTr="00627554">
              <w:trPr>
                <w:trHeight w:val="254"/>
                <w:tblCellSpacing w:w="0" w:type="dxa"/>
              </w:trPr>
              <w:tc>
                <w:tcPr>
                  <w:tcW w:w="5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8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a)  Funcţii de execuţiepe grade profesionale</w:t>
                  </w:r>
                </w:p>
              </w:tc>
              <w:tc>
                <w:tcPr>
                  <w:tcW w:w="9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</w:tc>
            </w:tr>
            <w:tr w:rsidR="00C72822" w:rsidRPr="00A71827" w:rsidTr="00627554">
              <w:trPr>
                <w:trHeight w:val="550"/>
                <w:tblCellSpacing w:w="0" w:type="dxa"/>
              </w:trPr>
              <w:tc>
                <w:tcPr>
                  <w:tcW w:w="567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8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Analist, programator, inginer de sistem;</w:t>
                  </w:r>
                </w:p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gradul IA</w:t>
                  </w:r>
                </w:p>
              </w:tc>
              <w:tc>
                <w:tcPr>
                  <w:tcW w:w="9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9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4647</w:t>
                  </w:r>
                </w:p>
              </w:tc>
              <w:tc>
                <w:tcPr>
                  <w:tcW w:w="7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1,86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67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gradul I</w:t>
                  </w:r>
                </w:p>
              </w:tc>
              <w:tc>
                <w:tcPr>
                  <w:tcW w:w="9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9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4302</w:t>
                  </w:r>
                </w:p>
              </w:tc>
              <w:tc>
                <w:tcPr>
                  <w:tcW w:w="7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1,72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67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gradul II</w:t>
                  </w:r>
                </w:p>
              </w:tc>
              <w:tc>
                <w:tcPr>
                  <w:tcW w:w="9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9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4216</w:t>
                  </w:r>
                </w:p>
              </w:tc>
              <w:tc>
                <w:tcPr>
                  <w:tcW w:w="7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1,69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67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debutant</w:t>
                  </w:r>
                </w:p>
              </w:tc>
              <w:tc>
                <w:tcPr>
                  <w:tcW w:w="9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</w:t>
                  </w:r>
                </w:p>
              </w:tc>
              <w:tc>
                <w:tcPr>
                  <w:tcW w:w="9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3950</w:t>
                  </w:r>
                </w:p>
              </w:tc>
              <w:tc>
                <w:tcPr>
                  <w:tcW w:w="7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1,58</w:t>
                  </w:r>
                </w:p>
              </w:tc>
            </w:tr>
            <w:tr w:rsidR="00C72822" w:rsidRPr="00A71827" w:rsidTr="00627554">
              <w:trPr>
                <w:trHeight w:val="283"/>
                <w:tblCellSpacing w:w="0" w:type="dxa"/>
              </w:trPr>
              <w:tc>
                <w:tcPr>
                  <w:tcW w:w="567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8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Informatician, conductor tehnic</w:t>
                  </w:r>
                </w:p>
              </w:tc>
              <w:tc>
                <w:tcPr>
                  <w:tcW w:w="9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67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gradul I</w:t>
                  </w:r>
                </w:p>
              </w:tc>
              <w:tc>
                <w:tcPr>
                  <w:tcW w:w="9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SSD</w:t>
                  </w:r>
                </w:p>
              </w:tc>
              <w:tc>
                <w:tcPr>
                  <w:tcW w:w="9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4087</w:t>
                  </w:r>
                </w:p>
              </w:tc>
              <w:tc>
                <w:tcPr>
                  <w:tcW w:w="7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1,63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67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gradul II</w:t>
                  </w:r>
                </w:p>
              </w:tc>
              <w:tc>
                <w:tcPr>
                  <w:tcW w:w="9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SSD</w:t>
                  </w:r>
                </w:p>
              </w:tc>
              <w:tc>
                <w:tcPr>
                  <w:tcW w:w="9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3950</w:t>
                  </w:r>
                </w:p>
              </w:tc>
              <w:tc>
                <w:tcPr>
                  <w:tcW w:w="7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1,58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67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gradul III</w:t>
                  </w:r>
                </w:p>
              </w:tc>
              <w:tc>
                <w:tcPr>
                  <w:tcW w:w="9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SSD</w:t>
                  </w:r>
                </w:p>
              </w:tc>
              <w:tc>
                <w:tcPr>
                  <w:tcW w:w="9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3900</w:t>
                  </w:r>
                </w:p>
              </w:tc>
              <w:tc>
                <w:tcPr>
                  <w:tcW w:w="7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1,56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67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debutant</w:t>
                  </w:r>
                </w:p>
              </w:tc>
              <w:tc>
                <w:tcPr>
                  <w:tcW w:w="9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SSD</w:t>
                  </w:r>
                </w:p>
              </w:tc>
              <w:tc>
                <w:tcPr>
                  <w:tcW w:w="9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3850</w:t>
                  </w:r>
                </w:p>
              </w:tc>
              <w:tc>
                <w:tcPr>
                  <w:tcW w:w="7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1,54</w:t>
                  </w:r>
                </w:p>
              </w:tc>
            </w:tr>
            <w:tr w:rsidR="00C72822" w:rsidRPr="00A71827" w:rsidTr="00627554">
              <w:trPr>
                <w:trHeight w:val="254"/>
                <w:tblCellSpacing w:w="0" w:type="dxa"/>
              </w:trPr>
              <w:tc>
                <w:tcPr>
                  <w:tcW w:w="567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8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b)  Funcţii de execuţie pe trepte profesionale</w:t>
                  </w:r>
                </w:p>
              </w:tc>
              <w:tc>
                <w:tcPr>
                  <w:tcW w:w="9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9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7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</w:tc>
            </w:tr>
            <w:tr w:rsidR="00C72822" w:rsidRPr="00A71827" w:rsidTr="00627554">
              <w:trPr>
                <w:trHeight w:val="550"/>
                <w:tblCellSpacing w:w="0" w:type="dxa"/>
              </w:trPr>
              <w:tc>
                <w:tcPr>
                  <w:tcW w:w="567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</w:t>
                  </w:r>
                </w:p>
              </w:tc>
              <w:tc>
                <w:tcPr>
                  <w:tcW w:w="18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Analist (programator)  ajutor</w:t>
                  </w:r>
                </w:p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IA</w:t>
                  </w:r>
                </w:p>
              </w:tc>
              <w:tc>
                <w:tcPr>
                  <w:tcW w:w="9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9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3950</w:t>
                  </w:r>
                </w:p>
              </w:tc>
              <w:tc>
                <w:tcPr>
                  <w:tcW w:w="7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1,58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67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I</w:t>
                  </w:r>
                </w:p>
              </w:tc>
              <w:tc>
                <w:tcPr>
                  <w:tcW w:w="9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9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3850</w:t>
                  </w:r>
                </w:p>
              </w:tc>
              <w:tc>
                <w:tcPr>
                  <w:tcW w:w="7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1,54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67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II</w:t>
                  </w:r>
                </w:p>
              </w:tc>
              <w:tc>
                <w:tcPr>
                  <w:tcW w:w="9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9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3750</w:t>
                  </w:r>
                </w:p>
              </w:tc>
              <w:tc>
                <w:tcPr>
                  <w:tcW w:w="7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1,50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67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debutant</w:t>
                  </w:r>
                </w:p>
              </w:tc>
              <w:tc>
                <w:tcPr>
                  <w:tcW w:w="9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9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3610</w:t>
                  </w:r>
                </w:p>
              </w:tc>
              <w:tc>
                <w:tcPr>
                  <w:tcW w:w="7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1,44</w:t>
                  </w:r>
                </w:p>
              </w:tc>
            </w:tr>
            <w:tr w:rsidR="00C72822" w:rsidRPr="00A71827" w:rsidTr="00627554">
              <w:trPr>
                <w:trHeight w:val="535"/>
                <w:tblCellSpacing w:w="0" w:type="dxa"/>
              </w:trPr>
              <w:tc>
                <w:tcPr>
                  <w:tcW w:w="567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8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Operator, controlor date;</w:t>
                  </w:r>
                </w:p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I</w:t>
                  </w:r>
                </w:p>
              </w:tc>
              <w:tc>
                <w:tcPr>
                  <w:tcW w:w="9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9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3950</w:t>
                  </w:r>
                </w:p>
              </w:tc>
              <w:tc>
                <w:tcPr>
                  <w:tcW w:w="7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1,58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67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II</w:t>
                  </w:r>
                </w:p>
              </w:tc>
              <w:tc>
                <w:tcPr>
                  <w:tcW w:w="9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9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3850</w:t>
                  </w:r>
                </w:p>
              </w:tc>
              <w:tc>
                <w:tcPr>
                  <w:tcW w:w="7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1,54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67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III</w:t>
                  </w:r>
                </w:p>
              </w:tc>
              <w:tc>
                <w:tcPr>
                  <w:tcW w:w="9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9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3750</w:t>
                  </w:r>
                </w:p>
              </w:tc>
              <w:tc>
                <w:tcPr>
                  <w:tcW w:w="7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1,50</w:t>
                  </w:r>
                </w:p>
              </w:tc>
            </w:tr>
            <w:tr w:rsidR="00C72822" w:rsidRPr="00A71827" w:rsidTr="00627554">
              <w:trPr>
                <w:trHeight w:val="149"/>
                <w:tblCellSpacing w:w="0" w:type="dxa"/>
              </w:trPr>
              <w:tc>
                <w:tcPr>
                  <w:tcW w:w="567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842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debutant</w:t>
                  </w:r>
                </w:p>
              </w:tc>
              <w:tc>
                <w:tcPr>
                  <w:tcW w:w="925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95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3610</w:t>
                  </w:r>
                </w:p>
              </w:tc>
              <w:tc>
                <w:tcPr>
                  <w:tcW w:w="71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1,44</w:t>
                  </w:r>
                </w:p>
              </w:tc>
            </w:tr>
          </w:tbl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25" w:name="do|axVIII|caII|sc2|siV|pa3"/>
            <w:bookmarkEnd w:id="25"/>
            <w:r w:rsidRPr="00A71827">
              <w:rPr>
                <w:rFonts w:ascii="Times New Roman" w:hAnsi="Times New Roman"/>
                <w:sz w:val="16"/>
                <w:szCs w:val="16"/>
              </w:rPr>
              <w:t>NOTĂ:</w:t>
            </w: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26" w:name="do|axVIII|caII|sc2|siV|pa4"/>
            <w:bookmarkEnd w:id="26"/>
            <w:r w:rsidRPr="00A71827">
              <w:rPr>
                <w:rFonts w:ascii="Times New Roman" w:hAnsi="Times New Roman"/>
                <w:sz w:val="16"/>
                <w:szCs w:val="16"/>
              </w:rPr>
              <w:t xml:space="preserve">Salariile de bază prevăzute la lit.  b)  sunt pentru gradaţia 0.  </w:t>
            </w: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1827">
              <w:rPr>
                <w:rFonts w:ascii="Times New Roman" w:hAnsi="Times New Roman"/>
                <w:sz w:val="16"/>
                <w:szCs w:val="16"/>
              </w:rPr>
              <w:t xml:space="preserve">Salariile de bază pentru gradaţiile 1-5 se determină prin majorarea salariilor de bază pentru gradaţia 0 potrivit prevederilor art.  10 din prezenta lege. </w:t>
            </w: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bookmarkStart w:id="27" w:name="do|axVIII|caII|sc3"/>
            <w:bookmarkEnd w:id="27"/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r w:rsidRPr="00A71827">
              <w:rPr>
                <w:rFonts w:ascii="Times New Roman" w:hAnsi="Times New Roman"/>
                <w:bCs/>
                <w:sz w:val="16"/>
                <w:szCs w:val="16"/>
              </w:rPr>
              <w:t>4.6.  Alte funcţii</w:t>
            </w: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28" w:name="do|axVIII|caII|sc3|pa1"/>
            <w:bookmarkEnd w:id="28"/>
            <w:r w:rsidRPr="00A71827">
              <w:rPr>
                <w:rFonts w:ascii="Times New Roman" w:hAnsi="Times New Roman"/>
                <w:sz w:val="16"/>
                <w:szCs w:val="16"/>
              </w:rPr>
              <w:t>Salarii de bază pentru personalul plătit din fonduri publice care desfăşoară activitate de secretariat-administrativ, gospodărire, întreţinere-reparaţiişi de deservire</w:t>
            </w: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29" w:name="do|axVIII|caII|sc3|lia"/>
            <w:bookmarkEnd w:id="29"/>
            <w:r w:rsidRPr="00A71827">
              <w:rPr>
                <w:rFonts w:ascii="Times New Roman" w:hAnsi="Times New Roman"/>
                <w:bCs/>
                <w:sz w:val="16"/>
                <w:szCs w:val="16"/>
              </w:rPr>
              <w:t xml:space="preserve">a) </w:t>
            </w:r>
            <w:r w:rsidRPr="00A71827">
              <w:rPr>
                <w:rFonts w:ascii="Times New Roman" w:hAnsi="Times New Roman"/>
                <w:sz w:val="16"/>
                <w:szCs w:val="16"/>
              </w:rPr>
              <w:t>Funcţii de conducere</w:t>
            </w:r>
          </w:p>
          <w:tbl>
            <w:tblPr>
              <w:tblW w:w="4107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18"/>
              <w:gridCol w:w="713"/>
              <w:gridCol w:w="709"/>
              <w:gridCol w:w="565"/>
              <w:gridCol w:w="567"/>
              <w:gridCol w:w="566"/>
              <w:gridCol w:w="569"/>
            </w:tblGrid>
            <w:tr w:rsidR="00C72822" w:rsidRPr="00A71827" w:rsidTr="00627554">
              <w:trPr>
                <w:trHeight w:val="297"/>
                <w:tblCellSpacing w:w="0" w:type="dxa"/>
              </w:trPr>
              <w:tc>
                <w:tcPr>
                  <w:tcW w:w="509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bookmarkStart w:id="30" w:name="do|axVIII|caII|sc3|lia|pa1"/>
                  <w:bookmarkEnd w:id="30"/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Nr.  crt. </w:t>
                  </w:r>
                </w:p>
              </w:tc>
              <w:tc>
                <w:tcPr>
                  <w:tcW w:w="868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Funcţia</w:t>
                  </w:r>
                </w:p>
              </w:tc>
              <w:tc>
                <w:tcPr>
                  <w:tcW w:w="863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Nivelul studiilor</w:t>
                  </w:r>
                </w:p>
              </w:tc>
              <w:tc>
                <w:tcPr>
                  <w:tcW w:w="1378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Salariul de bază 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- lei</w:t>
                  </w:r>
                </w:p>
              </w:tc>
              <w:tc>
                <w:tcPr>
                  <w:tcW w:w="1382" w:type="pct"/>
                  <w:gridSpan w:val="2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Coeficient</w:t>
                  </w:r>
                </w:p>
              </w:tc>
            </w:tr>
            <w:tr w:rsidR="00C72822" w:rsidRPr="00A71827" w:rsidTr="00627554">
              <w:trPr>
                <w:trHeight w:val="150"/>
                <w:tblCellSpacing w:w="0" w:type="dxa"/>
              </w:trPr>
              <w:tc>
                <w:tcPr>
                  <w:tcW w:w="509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68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63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378" w:type="pct"/>
                  <w:gridSpan w:val="2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Anul 2022</w:t>
                  </w:r>
                </w:p>
              </w:tc>
              <w:tc>
                <w:tcPr>
                  <w:tcW w:w="1382" w:type="pct"/>
                  <w:gridSpan w:val="2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C72822" w:rsidRPr="00A71827" w:rsidTr="00627554">
              <w:trPr>
                <w:trHeight w:val="150"/>
                <w:tblCellSpacing w:w="0" w:type="dxa"/>
              </w:trPr>
              <w:tc>
                <w:tcPr>
                  <w:tcW w:w="509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68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863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6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 I</w:t>
                  </w:r>
                </w:p>
              </w:tc>
              <w:tc>
                <w:tcPr>
                  <w:tcW w:w="69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 II</w:t>
                  </w:r>
                </w:p>
              </w:tc>
              <w:tc>
                <w:tcPr>
                  <w:tcW w:w="6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 I</w:t>
                  </w:r>
                </w:p>
              </w:tc>
              <w:tc>
                <w:tcPr>
                  <w:tcW w:w="6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 II</w:t>
                  </w:r>
                </w:p>
              </w:tc>
            </w:tr>
            <w:tr w:rsidR="00C72822" w:rsidRPr="00A71827" w:rsidTr="00627554">
              <w:trPr>
                <w:trHeight w:val="256"/>
                <w:tblCellSpacing w:w="0" w:type="dxa"/>
              </w:trPr>
              <w:tc>
                <w:tcPr>
                  <w:tcW w:w="50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86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Şef formaţie muncitori</w:t>
                  </w:r>
                </w:p>
              </w:tc>
              <w:tc>
                <w:tcPr>
                  <w:tcW w:w="86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688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4475</w:t>
                  </w:r>
                </w:p>
              </w:tc>
              <w:tc>
                <w:tcPr>
                  <w:tcW w:w="69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5008</w:t>
                  </w:r>
                </w:p>
              </w:tc>
              <w:tc>
                <w:tcPr>
                  <w:tcW w:w="689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1,79</w:t>
                  </w:r>
                </w:p>
              </w:tc>
              <w:tc>
                <w:tcPr>
                  <w:tcW w:w="693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2,00</w:t>
                  </w:r>
                </w:p>
              </w:tc>
            </w:tr>
          </w:tbl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31" w:name="do|axVIII|caII|sc3|lia|pa2"/>
            <w:bookmarkEnd w:id="31"/>
            <w:r w:rsidRPr="00A71827">
              <w:rPr>
                <w:rFonts w:ascii="Times New Roman" w:hAnsi="Times New Roman"/>
                <w:sz w:val="16"/>
                <w:szCs w:val="16"/>
              </w:rPr>
              <w:t>NOTĂ:</w:t>
            </w: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32" w:name="do|axVIII|caII|sc3|lia|pa3"/>
            <w:bookmarkEnd w:id="32"/>
            <w:r w:rsidRPr="00A71827">
              <w:rPr>
                <w:rFonts w:ascii="Times New Roman" w:hAnsi="Times New Roman"/>
                <w:sz w:val="16"/>
                <w:szCs w:val="16"/>
              </w:rPr>
              <w:t>Salariile de bază prevăzute la gradul I şi gradul II cuprind sporul de vechime în muncă la nivel maxim.</w:t>
            </w: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bookmarkStart w:id="33" w:name="do|axVIII|caII|sc3|lib"/>
            <w:bookmarkEnd w:id="33"/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1827">
              <w:rPr>
                <w:rFonts w:ascii="Times New Roman" w:hAnsi="Times New Roman"/>
                <w:bCs/>
                <w:sz w:val="16"/>
                <w:szCs w:val="16"/>
              </w:rPr>
              <w:t xml:space="preserve">b) </w:t>
            </w:r>
            <w:r w:rsidRPr="00A71827">
              <w:rPr>
                <w:rFonts w:ascii="Times New Roman" w:hAnsi="Times New Roman"/>
                <w:sz w:val="16"/>
                <w:szCs w:val="16"/>
              </w:rPr>
              <w:t>Funcţii de execuţie pe trepte profesionale</w:t>
            </w:r>
          </w:p>
          <w:tbl>
            <w:tblPr>
              <w:tblW w:w="4413" w:type="dxa"/>
              <w:tblCellSpacing w:w="0" w:type="dxa"/>
              <w:tblInd w:w="3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/>
            </w:tblPr>
            <w:tblGrid>
              <w:gridCol w:w="424"/>
              <w:gridCol w:w="1731"/>
              <w:gridCol w:w="680"/>
              <w:gridCol w:w="851"/>
              <w:gridCol w:w="727"/>
            </w:tblGrid>
            <w:tr w:rsidR="00C72822" w:rsidRPr="00A71827" w:rsidTr="00627554">
              <w:trPr>
                <w:trHeight w:val="148"/>
                <w:tblCellSpacing w:w="0" w:type="dxa"/>
              </w:trPr>
              <w:tc>
                <w:tcPr>
                  <w:tcW w:w="48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bookmarkStart w:id="34" w:name="do|axVIII|caII|sc3|lib|pa1"/>
                  <w:bookmarkEnd w:id="34"/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Nr.  crt. </w:t>
                  </w:r>
                </w:p>
              </w:tc>
              <w:tc>
                <w:tcPr>
                  <w:tcW w:w="1961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Funcţii de execuţie pe trepte profesionale</w:t>
                  </w:r>
                </w:p>
              </w:tc>
              <w:tc>
                <w:tcPr>
                  <w:tcW w:w="77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Nivelul studiilor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Salariul de bază 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- lei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Gradaţia 0</w:t>
                  </w:r>
                </w:p>
              </w:tc>
              <w:tc>
                <w:tcPr>
                  <w:tcW w:w="824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textDirection w:val="btLr"/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Coeficient</w:t>
                  </w:r>
                </w:p>
              </w:tc>
            </w:tr>
            <w:tr w:rsidR="00C72822" w:rsidRPr="00A71827" w:rsidTr="00627554">
              <w:trPr>
                <w:trHeight w:val="148"/>
                <w:tblCellSpacing w:w="0" w:type="dxa"/>
              </w:trPr>
              <w:tc>
                <w:tcPr>
                  <w:tcW w:w="48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61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77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Anul 2022</w:t>
                  </w:r>
                </w:p>
              </w:tc>
              <w:tc>
                <w:tcPr>
                  <w:tcW w:w="824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</w:tr>
            <w:tr w:rsidR="00C72822" w:rsidRPr="00A71827" w:rsidTr="00627554">
              <w:trPr>
                <w:trHeight w:val="148"/>
                <w:tblCellSpacing w:w="0" w:type="dxa"/>
              </w:trPr>
              <w:tc>
                <w:tcPr>
                  <w:tcW w:w="48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Stenodactilograf, secretar-dactilograf,</w:t>
                  </w:r>
                </w:p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dactilograf</w:t>
                  </w:r>
                </w:p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IA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3900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1,56</w:t>
                  </w:r>
                </w:p>
              </w:tc>
            </w:tr>
            <w:tr w:rsidR="00C72822" w:rsidRPr="00A71827" w:rsidTr="00627554">
              <w:trPr>
                <w:trHeight w:val="148"/>
                <w:tblCellSpacing w:w="0" w:type="dxa"/>
              </w:trPr>
              <w:tc>
                <w:tcPr>
                  <w:tcW w:w="48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I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M; G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3750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1,50</w:t>
                  </w:r>
                </w:p>
              </w:tc>
            </w:tr>
            <w:tr w:rsidR="00C72822" w:rsidRPr="00A71827" w:rsidTr="00627554">
              <w:trPr>
                <w:trHeight w:val="148"/>
                <w:tblCellSpacing w:w="0" w:type="dxa"/>
              </w:trPr>
              <w:tc>
                <w:tcPr>
                  <w:tcW w:w="48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debutant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M; G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3550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1,42</w:t>
                  </w:r>
                </w:p>
              </w:tc>
            </w:tr>
            <w:tr w:rsidR="00C72822" w:rsidRPr="00A71827" w:rsidTr="00627554">
              <w:trPr>
                <w:trHeight w:val="279"/>
                <w:tblCellSpacing w:w="0" w:type="dxa"/>
              </w:trPr>
              <w:tc>
                <w:tcPr>
                  <w:tcW w:w="48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</w:t>
                  </w: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Secretar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M; G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3750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1,50</w:t>
                  </w:r>
                </w:p>
              </w:tc>
            </w:tr>
            <w:tr w:rsidR="00C72822" w:rsidRPr="00A71827" w:rsidTr="00627554">
              <w:trPr>
                <w:trHeight w:val="148"/>
                <w:tblCellSpacing w:w="0" w:type="dxa"/>
              </w:trPr>
              <w:tc>
                <w:tcPr>
                  <w:tcW w:w="48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debutant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M; G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3550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1,42</w:t>
                  </w:r>
                </w:p>
              </w:tc>
            </w:tr>
            <w:tr w:rsidR="00C72822" w:rsidRPr="00A71827" w:rsidTr="00627554">
              <w:trPr>
                <w:trHeight w:val="279"/>
                <w:tblCellSpacing w:w="0" w:type="dxa"/>
              </w:trPr>
              <w:tc>
                <w:tcPr>
                  <w:tcW w:w="48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lastRenderedPageBreak/>
                    <w:t>3</w:t>
                  </w: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Administrator, I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3750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1,50</w:t>
                  </w:r>
                </w:p>
              </w:tc>
            </w:tr>
            <w:tr w:rsidR="00C72822" w:rsidRPr="00A71827" w:rsidTr="00627554">
              <w:trPr>
                <w:trHeight w:val="148"/>
                <w:tblCellSpacing w:w="0" w:type="dxa"/>
              </w:trPr>
              <w:tc>
                <w:tcPr>
                  <w:tcW w:w="48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Administrator, II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3550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1,42</w:t>
                  </w:r>
                </w:p>
              </w:tc>
            </w:tr>
            <w:tr w:rsidR="00C72822" w:rsidRPr="00A71827" w:rsidTr="00627554">
              <w:trPr>
                <w:trHeight w:val="293"/>
                <w:tblCellSpacing w:w="0" w:type="dxa"/>
              </w:trPr>
              <w:tc>
                <w:tcPr>
                  <w:tcW w:w="48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4</w:t>
                  </w: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Şef depozit, I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3750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1,50</w:t>
                  </w:r>
                </w:p>
              </w:tc>
            </w:tr>
            <w:tr w:rsidR="00C72822" w:rsidRPr="00A71827" w:rsidTr="00627554">
              <w:trPr>
                <w:trHeight w:val="148"/>
                <w:tblCellSpacing w:w="0" w:type="dxa"/>
              </w:trPr>
              <w:tc>
                <w:tcPr>
                  <w:tcW w:w="48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Şef depozit, II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3550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1,42</w:t>
                  </w:r>
                </w:p>
              </w:tc>
            </w:tr>
            <w:tr w:rsidR="00C72822" w:rsidRPr="00A71827" w:rsidTr="00627554">
              <w:trPr>
                <w:trHeight w:val="293"/>
                <w:tblCellSpacing w:w="0" w:type="dxa"/>
              </w:trPr>
              <w:tc>
                <w:tcPr>
                  <w:tcW w:w="48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5</w:t>
                  </w: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Casier, magaziner, funcţionar, </w:t>
                  </w:r>
                </w:p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arhivar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M; G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3750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1,50</w:t>
                  </w:r>
                </w:p>
              </w:tc>
            </w:tr>
            <w:tr w:rsidR="00C72822" w:rsidRPr="00A71827" w:rsidTr="00627554">
              <w:trPr>
                <w:trHeight w:val="148"/>
                <w:tblCellSpacing w:w="0" w:type="dxa"/>
              </w:trPr>
              <w:tc>
                <w:tcPr>
                  <w:tcW w:w="48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Casier, magaziner, funcţionar, </w:t>
                  </w:r>
                </w:p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arhivar, debutant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M; G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3550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1,42</w:t>
                  </w:r>
                </w:p>
              </w:tc>
            </w:tr>
            <w:tr w:rsidR="00C72822" w:rsidRPr="00A71827" w:rsidTr="00627554">
              <w:trPr>
                <w:trHeight w:val="251"/>
                <w:tblCellSpacing w:w="0" w:type="dxa"/>
              </w:trPr>
              <w:tc>
                <w:tcPr>
                  <w:tcW w:w="4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6</w:t>
                  </w: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Şef formaţie pază/pompieri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M; G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3750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1,50</w:t>
                  </w:r>
                </w:p>
              </w:tc>
            </w:tr>
            <w:tr w:rsidR="00C72822" w:rsidRPr="00A71827" w:rsidTr="00627554">
              <w:trPr>
                <w:trHeight w:val="516"/>
                <w:tblCellSpacing w:w="0" w:type="dxa"/>
              </w:trPr>
              <w:tc>
                <w:tcPr>
                  <w:tcW w:w="4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7</w:t>
                  </w: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 xml:space="preserve">Portar, paznic, pompier, guard, </w:t>
                  </w:r>
                </w:p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bufetier, manipulantbunuri, curier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M; G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2950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1,18</w:t>
                  </w:r>
                </w:p>
              </w:tc>
            </w:tr>
            <w:tr w:rsidR="00C72822" w:rsidRPr="00A71827" w:rsidTr="00627554">
              <w:trPr>
                <w:trHeight w:val="251"/>
                <w:tblCellSpacing w:w="0" w:type="dxa"/>
              </w:trPr>
              <w:tc>
                <w:tcPr>
                  <w:tcW w:w="4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8</w:t>
                  </w: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Bucătar, lenjereasă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M; G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2950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1,18</w:t>
                  </w:r>
                </w:p>
              </w:tc>
            </w:tr>
            <w:tr w:rsidR="00C72822" w:rsidRPr="00A71827" w:rsidTr="00627554">
              <w:trPr>
                <w:trHeight w:val="293"/>
                <w:tblCellSpacing w:w="0" w:type="dxa"/>
              </w:trPr>
              <w:tc>
                <w:tcPr>
                  <w:tcW w:w="48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9</w:t>
                  </w: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  <w:lang w:val="ro-RO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Îngrijitor curăţenie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M/C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2950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1,18</w:t>
                  </w:r>
                </w:p>
              </w:tc>
            </w:tr>
            <w:tr w:rsidR="00C72822" w:rsidRPr="00A71827" w:rsidTr="00627554">
              <w:trPr>
                <w:trHeight w:val="148"/>
                <w:tblCellSpacing w:w="0" w:type="dxa"/>
              </w:trPr>
              <w:tc>
                <w:tcPr>
                  <w:tcW w:w="48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Îngrijitor curăţenie debutant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M/G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2535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1,01</w:t>
                  </w:r>
                </w:p>
              </w:tc>
            </w:tr>
            <w:tr w:rsidR="00C72822" w:rsidRPr="00A71827" w:rsidTr="00627554">
              <w:trPr>
                <w:trHeight w:val="279"/>
                <w:tblCellSpacing w:w="0" w:type="dxa"/>
              </w:trPr>
              <w:tc>
                <w:tcPr>
                  <w:tcW w:w="48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10</w:t>
                  </w: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Maistru I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M; G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3950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1,58</w:t>
                  </w:r>
                </w:p>
              </w:tc>
            </w:tr>
            <w:tr w:rsidR="00C72822" w:rsidRPr="00A71827" w:rsidTr="00627554">
              <w:trPr>
                <w:trHeight w:val="148"/>
                <w:tblCellSpacing w:w="0" w:type="dxa"/>
              </w:trPr>
              <w:tc>
                <w:tcPr>
                  <w:tcW w:w="48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Maistru II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M; G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3900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1,56</w:t>
                  </w:r>
                </w:p>
              </w:tc>
            </w:tr>
            <w:tr w:rsidR="00C72822" w:rsidRPr="00A71827" w:rsidTr="00627554">
              <w:trPr>
                <w:trHeight w:val="279"/>
                <w:tblCellSpacing w:w="0" w:type="dxa"/>
              </w:trPr>
              <w:tc>
                <w:tcPr>
                  <w:tcW w:w="48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11</w:t>
                  </w: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Şofer I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M; G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3850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1,54</w:t>
                  </w:r>
                </w:p>
              </w:tc>
            </w:tr>
            <w:tr w:rsidR="00C72822" w:rsidRPr="00A71827" w:rsidTr="00627554">
              <w:trPr>
                <w:trHeight w:val="148"/>
                <w:tblCellSpacing w:w="0" w:type="dxa"/>
              </w:trPr>
              <w:tc>
                <w:tcPr>
                  <w:tcW w:w="48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Şofer II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M; G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3750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1,50</w:t>
                  </w:r>
                </w:p>
              </w:tc>
            </w:tr>
            <w:tr w:rsidR="00C72822" w:rsidRPr="00A71827" w:rsidTr="00627554">
              <w:trPr>
                <w:trHeight w:val="293"/>
                <w:tblCellSpacing w:w="0" w:type="dxa"/>
              </w:trPr>
              <w:tc>
                <w:tcPr>
                  <w:tcW w:w="480" w:type="pct"/>
                  <w:vMerge w:val="restar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12</w:t>
                  </w: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Muncitor calificat, I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M; G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3850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1,54</w:t>
                  </w:r>
                </w:p>
              </w:tc>
            </w:tr>
            <w:tr w:rsidR="00C72822" w:rsidRPr="00A71827" w:rsidTr="00627554">
              <w:trPr>
                <w:trHeight w:val="148"/>
                <w:tblCellSpacing w:w="0" w:type="dxa"/>
              </w:trPr>
              <w:tc>
                <w:tcPr>
                  <w:tcW w:w="48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Muncitor calificat, II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M; G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3750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1,50</w:t>
                  </w:r>
                </w:p>
              </w:tc>
            </w:tr>
            <w:tr w:rsidR="00C72822" w:rsidRPr="00A71827" w:rsidTr="00627554">
              <w:trPr>
                <w:trHeight w:val="148"/>
                <w:tblCellSpacing w:w="0" w:type="dxa"/>
              </w:trPr>
              <w:tc>
                <w:tcPr>
                  <w:tcW w:w="48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Muncitor calificat, III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M; G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3610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1,44</w:t>
                  </w:r>
                </w:p>
              </w:tc>
            </w:tr>
            <w:tr w:rsidR="00C72822" w:rsidRPr="00A71827" w:rsidTr="00627554">
              <w:trPr>
                <w:trHeight w:val="148"/>
                <w:tblCellSpacing w:w="0" w:type="dxa"/>
              </w:trPr>
              <w:tc>
                <w:tcPr>
                  <w:tcW w:w="480" w:type="pct"/>
                  <w:vMerge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vAlign w:val="center"/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Muncitor calificat, IV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M; G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3550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1,42</w:t>
                  </w:r>
                </w:p>
              </w:tc>
            </w:tr>
            <w:tr w:rsidR="00C72822" w:rsidRPr="00A71827" w:rsidTr="00627554">
              <w:trPr>
                <w:trHeight w:val="502"/>
                <w:tblCellSpacing w:w="0" w:type="dxa"/>
              </w:trPr>
              <w:tc>
                <w:tcPr>
                  <w:tcW w:w="4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13</w:t>
                  </w: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Muncitor necalificat</w:t>
                  </w:r>
                </w:p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I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M; G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2535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1,01</w:t>
                  </w:r>
                </w:p>
              </w:tc>
            </w:tr>
            <w:tr w:rsidR="00C72822" w:rsidRPr="00A71827" w:rsidTr="00627554">
              <w:trPr>
                <w:trHeight w:val="265"/>
                <w:tblCellSpacing w:w="0" w:type="dxa"/>
              </w:trPr>
              <w:tc>
                <w:tcPr>
                  <w:tcW w:w="48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 </w:t>
                  </w:r>
                </w:p>
              </w:tc>
              <w:tc>
                <w:tcPr>
                  <w:tcW w:w="1961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right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II-fără sporuri</w:t>
                  </w:r>
                </w:p>
              </w:tc>
              <w:tc>
                <w:tcPr>
                  <w:tcW w:w="770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M; G</w:t>
                  </w:r>
                </w:p>
              </w:tc>
              <w:tc>
                <w:tcPr>
                  <w:tcW w:w="96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2500</w:t>
                  </w:r>
                </w:p>
              </w:tc>
              <w:tc>
                <w:tcPr>
                  <w:tcW w:w="824" w:type="pct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C72822" w:rsidRPr="00A71827" w:rsidRDefault="00C72822" w:rsidP="00094566">
                  <w:pPr>
                    <w:jc w:val="center"/>
                    <w:rPr>
                      <w:rFonts w:ascii="Times New Roman" w:hAnsi="Times New Roman"/>
                      <w:sz w:val="16"/>
                      <w:szCs w:val="16"/>
                    </w:rPr>
                  </w:pPr>
                  <w:r w:rsidRPr="00A71827">
                    <w:rPr>
                      <w:rFonts w:ascii="Times New Roman" w:hAnsi="Times New Roman"/>
                      <w:sz w:val="16"/>
                      <w:szCs w:val="16"/>
                    </w:rPr>
                    <w:t>1,00</w:t>
                  </w:r>
                </w:p>
              </w:tc>
            </w:tr>
          </w:tbl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35" w:name="do|axVIII|caII|sc3|lib|pa2"/>
            <w:bookmarkEnd w:id="35"/>
            <w:r w:rsidRPr="00A71827">
              <w:rPr>
                <w:rFonts w:ascii="Times New Roman" w:hAnsi="Times New Roman"/>
                <w:sz w:val="16"/>
                <w:szCs w:val="16"/>
              </w:rPr>
              <w:t>NOTĂ:</w:t>
            </w: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36" w:name="do|axVIII|caII|sc3|lib|pa3"/>
            <w:bookmarkEnd w:id="36"/>
            <w:r w:rsidRPr="00A71827">
              <w:rPr>
                <w:rFonts w:ascii="Times New Roman" w:hAnsi="Times New Roman"/>
                <w:sz w:val="16"/>
                <w:szCs w:val="16"/>
              </w:rPr>
              <w:lastRenderedPageBreak/>
              <w:t xml:space="preserve">1. În unităţile bugetare din subordinea ministerelor şi a celorlalte instituţii ale administraţiei publice, încadrarea şoferilor se face ţinându-se seama de importanţa activităţii şi de autovehiculul pe care îl deservesc. </w:t>
            </w: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bookmarkStart w:id="37" w:name="do|axVIII|caII|sc3|lib|pa4"/>
            <w:bookmarkEnd w:id="37"/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1827">
              <w:rPr>
                <w:rFonts w:ascii="Times New Roman" w:hAnsi="Times New Roman"/>
                <w:sz w:val="16"/>
                <w:szCs w:val="16"/>
              </w:rPr>
              <w:t xml:space="preserve">2. Salariile de bază sunt pentru gradaţia 0. </w:t>
            </w: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A71827">
              <w:rPr>
                <w:rFonts w:ascii="Times New Roman" w:hAnsi="Times New Roman"/>
                <w:sz w:val="16"/>
                <w:szCs w:val="16"/>
              </w:rPr>
              <w:t>Salariile de bază pentru gradaţiile 1-5 se determină prin majorarea salariilor de bază pentru gradaţia 0 potrivit prevederilor art.  10 din prezenta lege.”</w:t>
            </w:r>
          </w:p>
          <w:p w:rsidR="00C72822" w:rsidRPr="00A71827" w:rsidRDefault="00C72822" w:rsidP="00094566">
            <w:pPr>
              <w:shd w:val="clear" w:color="auto" w:fill="FFFFFF"/>
              <w:jc w:val="both"/>
              <w:rPr>
                <w:rFonts w:ascii="Times New Roman" w:hAnsi="Times New Roman"/>
                <w:bCs/>
                <w:sz w:val="16"/>
                <w:szCs w:val="16"/>
              </w:rPr>
            </w:pPr>
            <w:bookmarkStart w:id="38" w:name="do|axVIII|caII|sc4"/>
            <w:bookmarkEnd w:id="38"/>
          </w:p>
          <w:p w:rsidR="00C72822" w:rsidRPr="00A71827" w:rsidRDefault="00C72822" w:rsidP="00094566">
            <w:pPr>
              <w:shd w:val="clear" w:color="auto" w:fill="FFFFFF"/>
              <w:rPr>
                <w:rFonts w:ascii="Times New Roman" w:hAnsi="Times New Roman"/>
                <w:bCs/>
                <w:sz w:val="16"/>
                <w:szCs w:val="16"/>
              </w:rPr>
            </w:pPr>
            <w:bookmarkStart w:id="39" w:name="do|axVIII|caII|sc10|si2"/>
            <w:bookmarkEnd w:id="39"/>
          </w:p>
          <w:p w:rsidR="00C72822" w:rsidRPr="00A71827" w:rsidRDefault="00C72822" w:rsidP="00094566">
            <w:pPr>
              <w:shd w:val="clear" w:color="auto" w:fill="FFFFFF"/>
              <w:rPr>
                <w:rFonts w:ascii="Times New Roman" w:hAnsi="Times New Roman"/>
                <w:bCs/>
                <w:i/>
                <w:sz w:val="24"/>
                <w:szCs w:val="16"/>
              </w:rPr>
            </w:pPr>
            <w:r w:rsidRPr="00A71827">
              <w:rPr>
                <w:rFonts w:ascii="Times New Roman" w:hAnsi="Times New Roman"/>
                <w:bCs/>
                <w:i/>
                <w:sz w:val="24"/>
                <w:szCs w:val="16"/>
              </w:rPr>
              <w:t>Autor: deputat Liviu-Ioan Balint</w:t>
            </w:r>
          </w:p>
          <w:p w:rsidR="00C72822" w:rsidRPr="00A71827" w:rsidRDefault="00C72822" w:rsidP="00094566">
            <w:pPr>
              <w:jc w:val="both"/>
              <w:rPr>
                <w:rFonts w:ascii="Times New Roman" w:hAnsi="Times New Roman"/>
                <w:sz w:val="24"/>
                <w:szCs w:val="24"/>
                <w:lang w:val="ro-RO"/>
              </w:rPr>
            </w:pPr>
          </w:p>
        </w:tc>
        <w:tc>
          <w:tcPr>
            <w:tcW w:w="3828" w:type="dxa"/>
          </w:tcPr>
          <w:p w:rsidR="00C72822" w:rsidRDefault="00C72822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C72822" w:rsidRDefault="00C72822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 xml:space="preserve">1. </w:t>
            </w:r>
            <w:r w:rsidR="00A71827">
              <w:rPr>
                <w:rFonts w:ascii="Verdana" w:hAnsi="Verdana"/>
                <w:sz w:val="22"/>
                <w:szCs w:val="22"/>
                <w:lang w:val="ro-RO"/>
              </w:rPr>
              <w:t>-</w:t>
            </w:r>
          </w:p>
          <w:p w:rsidR="00C72822" w:rsidRDefault="00C72822" w:rsidP="00EC1972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C72822" w:rsidRDefault="00C72822" w:rsidP="00094566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2. Se creează paralelism legislativ, ceea ce va face imposibilă aplicarea legii. Funcţiile se regăsesc şi în alte anexe, dar cu coeficienţi diferiţi.</w:t>
            </w:r>
          </w:p>
          <w:p w:rsidR="00C72822" w:rsidRDefault="00C72822" w:rsidP="00094566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De asemenea, în cadrul unor funcţii, apar câte două sau chiar trei salarii de bază şi coeficenţii corespunzători, fără a se preciza care se aplică.</w:t>
            </w:r>
          </w:p>
          <w:p w:rsidR="00C72822" w:rsidRDefault="00C72822" w:rsidP="00094566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Textul nu corespunde exigenţelor impuse de normele de tehnică legislativă şi nu poate fi aplicat.</w:t>
            </w:r>
          </w:p>
          <w:p w:rsidR="00C72822" w:rsidRPr="00C866BB" w:rsidRDefault="00C72822" w:rsidP="00094566">
            <w:pPr>
              <w:jc w:val="both"/>
              <w:rPr>
                <w:rFonts w:ascii="Verdana" w:hAnsi="Verdana"/>
                <w:sz w:val="22"/>
                <w:szCs w:val="22"/>
                <w:lang w:val="ro-RO"/>
              </w:rPr>
            </w:pPr>
          </w:p>
        </w:tc>
        <w:tc>
          <w:tcPr>
            <w:tcW w:w="1701" w:type="dxa"/>
          </w:tcPr>
          <w:p w:rsidR="00C72822" w:rsidRDefault="00C72822" w:rsidP="00627554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</w:p>
          <w:p w:rsidR="00C72822" w:rsidRDefault="00C72822" w:rsidP="00627554">
            <w:pPr>
              <w:jc w:val="center"/>
              <w:rPr>
                <w:rFonts w:ascii="Verdana" w:hAnsi="Verdana"/>
                <w:sz w:val="22"/>
                <w:szCs w:val="22"/>
                <w:lang w:val="ro-RO"/>
              </w:rPr>
            </w:pPr>
            <w:r>
              <w:rPr>
                <w:rFonts w:ascii="Verdana" w:hAnsi="Verdana"/>
                <w:sz w:val="22"/>
                <w:szCs w:val="22"/>
                <w:lang w:val="ro-RO"/>
              </w:rPr>
              <w:t>Camera Deputaţilor</w:t>
            </w:r>
          </w:p>
        </w:tc>
      </w:tr>
    </w:tbl>
    <w:p w:rsidR="00067340" w:rsidRDefault="00067340" w:rsidP="0048451E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sectPr w:rsidR="00067340" w:rsidSect="00067340">
      <w:pgSz w:w="16840" w:h="11907" w:orient="landscape" w:code="9"/>
      <w:pgMar w:top="1701" w:right="1134" w:bottom="1134" w:left="1701" w:header="720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24944" w:rsidRDefault="00D24944">
      <w:r>
        <w:separator/>
      </w:r>
    </w:p>
  </w:endnote>
  <w:endnote w:type="continuationSeparator" w:id="0">
    <w:p w:rsidR="00D24944" w:rsidRDefault="00D249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 (Founder Extended)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54" w:rsidRDefault="002D4756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62755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27554" w:rsidRDefault="00627554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54" w:rsidRPr="00773F40" w:rsidRDefault="002D4756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627554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9D52D7">
      <w:rPr>
        <w:rStyle w:val="PageNumber"/>
        <w:rFonts w:ascii="Verdana" w:hAnsi="Verdana"/>
        <w:noProof/>
        <w:sz w:val="18"/>
        <w:szCs w:val="18"/>
        <w:lang w:val="ro-RO"/>
      </w:rPr>
      <w:t>5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627554" w:rsidRPr="00773F40" w:rsidRDefault="00627554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54" w:rsidRPr="00A91100" w:rsidRDefault="002D4756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627554" w:rsidRPr="00A91100">
      <w:rPr>
        <w:rStyle w:val="PageNumber"/>
        <w:rFonts w:ascii="Verdana" w:hAnsi="Verdana"/>
        <w:sz w:val="18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9D52D7">
      <w:rPr>
        <w:rStyle w:val="PageNumber"/>
        <w:rFonts w:ascii="Verdana" w:hAnsi="Verdana"/>
        <w:noProof/>
        <w:sz w:val="18"/>
      </w:rPr>
      <w:t>2</w:t>
    </w:r>
    <w:r w:rsidRPr="00A91100">
      <w:rPr>
        <w:rStyle w:val="PageNumber"/>
        <w:rFonts w:ascii="Verdana" w:hAnsi="Verdana"/>
        <w:sz w:val="18"/>
      </w:rPr>
      <w:fldChar w:fldCharType="end"/>
    </w:r>
  </w:p>
  <w:p w:rsidR="00627554" w:rsidRDefault="00627554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627554" w:rsidRPr="00AB36E5" w:rsidRDefault="00627554" w:rsidP="007535BF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627554" w:rsidRPr="007014EC" w:rsidRDefault="00627554" w:rsidP="007535BF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:rsidR="00627554" w:rsidRPr="00092596" w:rsidRDefault="00627554" w:rsidP="00092596">
    <w:pPr>
      <w:pStyle w:val="Footer"/>
      <w:ind w:right="360"/>
      <w:rPr>
        <w:rFonts w:ascii="Times New Roman" w:hAnsi="Times New Roman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24944" w:rsidRDefault="00D24944">
      <w:r>
        <w:separator/>
      </w:r>
    </w:p>
  </w:footnote>
  <w:footnote w:type="continuationSeparator" w:id="0">
    <w:p w:rsidR="00D24944" w:rsidRDefault="00D249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7554" w:rsidRDefault="002D4756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627554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27554" w:rsidRDefault="00627554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2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24174998"/>
    <w:multiLevelType w:val="hybridMultilevel"/>
    <w:tmpl w:val="F636245C"/>
    <w:lvl w:ilvl="0" w:tplc="366294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3190DD6"/>
    <w:multiLevelType w:val="multilevel"/>
    <w:tmpl w:val="1A745A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>
    <w:nsid w:val="4CAA5BEE"/>
    <w:multiLevelType w:val="hybridMultilevel"/>
    <w:tmpl w:val="F1000E6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50FB738B"/>
    <w:multiLevelType w:val="hybridMultilevel"/>
    <w:tmpl w:val="A998B93E"/>
    <w:lvl w:ilvl="0" w:tplc="792ABA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51F5371"/>
    <w:multiLevelType w:val="hybridMultilevel"/>
    <w:tmpl w:val="A62EC986"/>
    <w:lvl w:ilvl="0" w:tplc="2812ACF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72E46CB0"/>
    <w:multiLevelType w:val="hybridMultilevel"/>
    <w:tmpl w:val="BB9A9C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1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3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2"/>
  </w:num>
  <w:num w:numId="9">
    <w:abstractNumId w:val="6"/>
  </w:num>
  <w:num w:numId="10">
    <w:abstractNumId w:val="12"/>
  </w:num>
  <w:num w:numId="11">
    <w:abstractNumId w:val="8"/>
  </w:num>
  <w:num w:numId="12">
    <w:abstractNumId w:val="9"/>
  </w:num>
  <w:num w:numId="13">
    <w:abstractNumId w:val="5"/>
  </w:num>
  <w:num w:numId="14">
    <w:abstractNumId w:val="14"/>
  </w:num>
  <w:num w:numId="15">
    <w:abstractNumId w:val="11"/>
  </w:num>
  <w:num w:numId="16">
    <w:abstractNumId w:val="7"/>
  </w:num>
  <w:num w:numId="17">
    <w:abstractNumId w:val="4"/>
  </w:num>
  <w:num w:numId="18">
    <w:abstractNumId w:val="10"/>
  </w:num>
  <w:num w:numId="19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4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4B05"/>
    <w:rsid w:val="000071DD"/>
    <w:rsid w:val="00022A25"/>
    <w:rsid w:val="00025650"/>
    <w:rsid w:val="000349FE"/>
    <w:rsid w:val="00034CAD"/>
    <w:rsid w:val="00034DBD"/>
    <w:rsid w:val="000427F6"/>
    <w:rsid w:val="00055767"/>
    <w:rsid w:val="000604CA"/>
    <w:rsid w:val="00067340"/>
    <w:rsid w:val="00081729"/>
    <w:rsid w:val="00083D63"/>
    <w:rsid w:val="00084146"/>
    <w:rsid w:val="00092596"/>
    <w:rsid w:val="00094566"/>
    <w:rsid w:val="000B14D1"/>
    <w:rsid w:val="000E1DE3"/>
    <w:rsid w:val="000F308A"/>
    <w:rsid w:val="000F4B0E"/>
    <w:rsid w:val="000F7087"/>
    <w:rsid w:val="00103BFB"/>
    <w:rsid w:val="0010638C"/>
    <w:rsid w:val="00107818"/>
    <w:rsid w:val="0011322E"/>
    <w:rsid w:val="00120145"/>
    <w:rsid w:val="00120D0C"/>
    <w:rsid w:val="00127449"/>
    <w:rsid w:val="001444CD"/>
    <w:rsid w:val="00184B7B"/>
    <w:rsid w:val="0019167D"/>
    <w:rsid w:val="001928B1"/>
    <w:rsid w:val="001A31B4"/>
    <w:rsid w:val="001A7CCF"/>
    <w:rsid w:val="001C2E67"/>
    <w:rsid w:val="001D0B75"/>
    <w:rsid w:val="001D4576"/>
    <w:rsid w:val="001D5D34"/>
    <w:rsid w:val="001E0D11"/>
    <w:rsid w:val="001E3851"/>
    <w:rsid w:val="001F0014"/>
    <w:rsid w:val="002052E8"/>
    <w:rsid w:val="002071BD"/>
    <w:rsid w:val="00220359"/>
    <w:rsid w:val="00220514"/>
    <w:rsid w:val="00227A0B"/>
    <w:rsid w:val="002546B2"/>
    <w:rsid w:val="00266575"/>
    <w:rsid w:val="00270151"/>
    <w:rsid w:val="002A038F"/>
    <w:rsid w:val="002B6CA2"/>
    <w:rsid w:val="002C584C"/>
    <w:rsid w:val="002C6052"/>
    <w:rsid w:val="002D09CF"/>
    <w:rsid w:val="002D4756"/>
    <w:rsid w:val="002E0C4F"/>
    <w:rsid w:val="002E2B4D"/>
    <w:rsid w:val="002E47B6"/>
    <w:rsid w:val="003074A8"/>
    <w:rsid w:val="00312B10"/>
    <w:rsid w:val="0031774C"/>
    <w:rsid w:val="00343A3A"/>
    <w:rsid w:val="003463FD"/>
    <w:rsid w:val="00361A1B"/>
    <w:rsid w:val="00372A1E"/>
    <w:rsid w:val="00373CA3"/>
    <w:rsid w:val="00376AF5"/>
    <w:rsid w:val="003776FC"/>
    <w:rsid w:val="00391624"/>
    <w:rsid w:val="00395796"/>
    <w:rsid w:val="003A1BC2"/>
    <w:rsid w:val="003D048F"/>
    <w:rsid w:val="003D5205"/>
    <w:rsid w:val="003D58B4"/>
    <w:rsid w:val="003E6717"/>
    <w:rsid w:val="003F244E"/>
    <w:rsid w:val="003F2ED6"/>
    <w:rsid w:val="00404CC2"/>
    <w:rsid w:val="00412E98"/>
    <w:rsid w:val="00420EFB"/>
    <w:rsid w:val="0044330F"/>
    <w:rsid w:val="004434CD"/>
    <w:rsid w:val="004478F8"/>
    <w:rsid w:val="00466CAD"/>
    <w:rsid w:val="004745B5"/>
    <w:rsid w:val="0048451E"/>
    <w:rsid w:val="004876F8"/>
    <w:rsid w:val="00490A80"/>
    <w:rsid w:val="004A0EBF"/>
    <w:rsid w:val="004B0FD3"/>
    <w:rsid w:val="004B1633"/>
    <w:rsid w:val="004B38B3"/>
    <w:rsid w:val="004B4EB7"/>
    <w:rsid w:val="004B7E5C"/>
    <w:rsid w:val="004C55BE"/>
    <w:rsid w:val="004D1D6E"/>
    <w:rsid w:val="004D7217"/>
    <w:rsid w:val="004E3F30"/>
    <w:rsid w:val="004E6510"/>
    <w:rsid w:val="004E7937"/>
    <w:rsid w:val="00506FDB"/>
    <w:rsid w:val="005071A8"/>
    <w:rsid w:val="00513397"/>
    <w:rsid w:val="00520922"/>
    <w:rsid w:val="005304B6"/>
    <w:rsid w:val="00553D46"/>
    <w:rsid w:val="00563454"/>
    <w:rsid w:val="00575265"/>
    <w:rsid w:val="00575CC8"/>
    <w:rsid w:val="005B722A"/>
    <w:rsid w:val="005D21D1"/>
    <w:rsid w:val="005E28D7"/>
    <w:rsid w:val="005E5CC3"/>
    <w:rsid w:val="005F3955"/>
    <w:rsid w:val="00600E02"/>
    <w:rsid w:val="0061577F"/>
    <w:rsid w:val="00617D18"/>
    <w:rsid w:val="00627554"/>
    <w:rsid w:val="00642843"/>
    <w:rsid w:val="00643C45"/>
    <w:rsid w:val="00655863"/>
    <w:rsid w:val="0066370B"/>
    <w:rsid w:val="00664EF4"/>
    <w:rsid w:val="00672003"/>
    <w:rsid w:val="006748DB"/>
    <w:rsid w:val="00682975"/>
    <w:rsid w:val="00687BA7"/>
    <w:rsid w:val="00695BA9"/>
    <w:rsid w:val="006972D6"/>
    <w:rsid w:val="006A5D1A"/>
    <w:rsid w:val="006C16C9"/>
    <w:rsid w:val="006C1AB0"/>
    <w:rsid w:val="006C2D89"/>
    <w:rsid w:val="006C32A1"/>
    <w:rsid w:val="006D7032"/>
    <w:rsid w:val="006E1DCE"/>
    <w:rsid w:val="006E58E4"/>
    <w:rsid w:val="006F121C"/>
    <w:rsid w:val="006F4152"/>
    <w:rsid w:val="006F7B59"/>
    <w:rsid w:val="00700629"/>
    <w:rsid w:val="00701188"/>
    <w:rsid w:val="007014EC"/>
    <w:rsid w:val="00705DAB"/>
    <w:rsid w:val="00714301"/>
    <w:rsid w:val="00714E45"/>
    <w:rsid w:val="00723C74"/>
    <w:rsid w:val="007305FA"/>
    <w:rsid w:val="00746F5F"/>
    <w:rsid w:val="0075342D"/>
    <w:rsid w:val="007535BF"/>
    <w:rsid w:val="0076299D"/>
    <w:rsid w:val="0076504D"/>
    <w:rsid w:val="0077390E"/>
    <w:rsid w:val="00773F40"/>
    <w:rsid w:val="0078049F"/>
    <w:rsid w:val="007A53D8"/>
    <w:rsid w:val="007B1D93"/>
    <w:rsid w:val="007B402B"/>
    <w:rsid w:val="007B728F"/>
    <w:rsid w:val="007C4A6C"/>
    <w:rsid w:val="007D7A9F"/>
    <w:rsid w:val="007E5738"/>
    <w:rsid w:val="007F5C1C"/>
    <w:rsid w:val="0080108F"/>
    <w:rsid w:val="00804E9F"/>
    <w:rsid w:val="00804ED0"/>
    <w:rsid w:val="00816294"/>
    <w:rsid w:val="00833A79"/>
    <w:rsid w:val="00833DA6"/>
    <w:rsid w:val="00852E2B"/>
    <w:rsid w:val="008633B2"/>
    <w:rsid w:val="0087526B"/>
    <w:rsid w:val="00890113"/>
    <w:rsid w:val="00890D4E"/>
    <w:rsid w:val="008A04BC"/>
    <w:rsid w:val="008A0D4B"/>
    <w:rsid w:val="008A46C1"/>
    <w:rsid w:val="008B714D"/>
    <w:rsid w:val="008E0B1D"/>
    <w:rsid w:val="008F074C"/>
    <w:rsid w:val="008F5AA9"/>
    <w:rsid w:val="00905635"/>
    <w:rsid w:val="00920C88"/>
    <w:rsid w:val="009306CC"/>
    <w:rsid w:val="00937173"/>
    <w:rsid w:val="00953A5E"/>
    <w:rsid w:val="00956978"/>
    <w:rsid w:val="00967C7A"/>
    <w:rsid w:val="00972F79"/>
    <w:rsid w:val="00974F85"/>
    <w:rsid w:val="00976B5F"/>
    <w:rsid w:val="0098214C"/>
    <w:rsid w:val="00987A56"/>
    <w:rsid w:val="00994C4B"/>
    <w:rsid w:val="009A34D0"/>
    <w:rsid w:val="009D52D7"/>
    <w:rsid w:val="009D5305"/>
    <w:rsid w:val="009E2795"/>
    <w:rsid w:val="009E4D6D"/>
    <w:rsid w:val="009E66E4"/>
    <w:rsid w:val="009F45BC"/>
    <w:rsid w:val="00A0465A"/>
    <w:rsid w:val="00A05EA1"/>
    <w:rsid w:val="00A063BD"/>
    <w:rsid w:val="00A274C8"/>
    <w:rsid w:val="00A356EA"/>
    <w:rsid w:val="00A47343"/>
    <w:rsid w:val="00A64618"/>
    <w:rsid w:val="00A71827"/>
    <w:rsid w:val="00A71BF5"/>
    <w:rsid w:val="00A736AA"/>
    <w:rsid w:val="00A83DB1"/>
    <w:rsid w:val="00A91100"/>
    <w:rsid w:val="00AA7733"/>
    <w:rsid w:val="00AB36E5"/>
    <w:rsid w:val="00AC7CC6"/>
    <w:rsid w:val="00AD7F60"/>
    <w:rsid w:val="00AF76DA"/>
    <w:rsid w:val="00B043CB"/>
    <w:rsid w:val="00B30158"/>
    <w:rsid w:val="00B473B6"/>
    <w:rsid w:val="00B65D06"/>
    <w:rsid w:val="00B7428C"/>
    <w:rsid w:val="00B87877"/>
    <w:rsid w:val="00B92935"/>
    <w:rsid w:val="00B97F7D"/>
    <w:rsid w:val="00BA16C8"/>
    <w:rsid w:val="00BA411F"/>
    <w:rsid w:val="00BB0893"/>
    <w:rsid w:val="00BC4B9F"/>
    <w:rsid w:val="00C03C5B"/>
    <w:rsid w:val="00C06926"/>
    <w:rsid w:val="00C17C0B"/>
    <w:rsid w:val="00C21C95"/>
    <w:rsid w:val="00C2328F"/>
    <w:rsid w:val="00C53ED4"/>
    <w:rsid w:val="00C54580"/>
    <w:rsid w:val="00C70D50"/>
    <w:rsid w:val="00C71A3B"/>
    <w:rsid w:val="00C72822"/>
    <w:rsid w:val="00C80B6F"/>
    <w:rsid w:val="00C85349"/>
    <w:rsid w:val="00C85B8D"/>
    <w:rsid w:val="00C85EA1"/>
    <w:rsid w:val="00CB2B74"/>
    <w:rsid w:val="00CC4356"/>
    <w:rsid w:val="00CE1729"/>
    <w:rsid w:val="00CE25B1"/>
    <w:rsid w:val="00CF298E"/>
    <w:rsid w:val="00CF4BC4"/>
    <w:rsid w:val="00D15C28"/>
    <w:rsid w:val="00D24944"/>
    <w:rsid w:val="00D3231B"/>
    <w:rsid w:val="00D47BC5"/>
    <w:rsid w:val="00D63778"/>
    <w:rsid w:val="00D73B8C"/>
    <w:rsid w:val="00D74E8B"/>
    <w:rsid w:val="00DD0D1D"/>
    <w:rsid w:val="00DE4F4F"/>
    <w:rsid w:val="00E07ED5"/>
    <w:rsid w:val="00E1098A"/>
    <w:rsid w:val="00E11D02"/>
    <w:rsid w:val="00E161CE"/>
    <w:rsid w:val="00E17544"/>
    <w:rsid w:val="00E27462"/>
    <w:rsid w:val="00E3074A"/>
    <w:rsid w:val="00E347BC"/>
    <w:rsid w:val="00E4351C"/>
    <w:rsid w:val="00E4554D"/>
    <w:rsid w:val="00E56592"/>
    <w:rsid w:val="00E656D9"/>
    <w:rsid w:val="00E90808"/>
    <w:rsid w:val="00E9245B"/>
    <w:rsid w:val="00EA0545"/>
    <w:rsid w:val="00EA1A3D"/>
    <w:rsid w:val="00EC1972"/>
    <w:rsid w:val="00EC7B4C"/>
    <w:rsid w:val="00ED0398"/>
    <w:rsid w:val="00ED29CD"/>
    <w:rsid w:val="00ED693C"/>
    <w:rsid w:val="00EE3C44"/>
    <w:rsid w:val="00EF052C"/>
    <w:rsid w:val="00F02795"/>
    <w:rsid w:val="00F043AB"/>
    <w:rsid w:val="00F07FF1"/>
    <w:rsid w:val="00F1397F"/>
    <w:rsid w:val="00F23CDC"/>
    <w:rsid w:val="00F25B06"/>
    <w:rsid w:val="00F35452"/>
    <w:rsid w:val="00F471BE"/>
    <w:rsid w:val="00F53DD3"/>
    <w:rsid w:val="00F5547C"/>
    <w:rsid w:val="00F5559C"/>
    <w:rsid w:val="00F650EF"/>
    <w:rsid w:val="00F658EC"/>
    <w:rsid w:val="00F8193C"/>
    <w:rsid w:val="00F83380"/>
    <w:rsid w:val="00F860A7"/>
    <w:rsid w:val="00F929E4"/>
    <w:rsid w:val="00FA4366"/>
    <w:rsid w:val="00FA46AA"/>
    <w:rsid w:val="00FD3CCD"/>
    <w:rsid w:val="00FF23FA"/>
    <w:rsid w:val="00FF5EA0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55863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655863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655863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655863"/>
    <w:pPr>
      <w:keepNext/>
      <w:ind w:left="567"/>
      <w:jc w:val="center"/>
      <w:outlineLvl w:val="2"/>
    </w:pPr>
    <w:rPr>
      <w:b/>
      <w:i/>
      <w:sz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067340"/>
    <w:pPr>
      <w:keepNext/>
      <w:spacing w:before="240" w:after="60"/>
      <w:outlineLvl w:val="3"/>
    </w:pPr>
    <w:rPr>
      <w:rFonts w:ascii="Calibri" w:hAnsi="Calibri"/>
      <w:b/>
      <w:bCs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65586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65586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55863"/>
  </w:style>
  <w:style w:type="paragraph" w:styleId="FootnoteText">
    <w:name w:val="footnote text"/>
    <w:basedOn w:val="Normal"/>
    <w:semiHidden/>
    <w:rsid w:val="00655863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uiPriority w:val="99"/>
    <w:rsid w:val="00C85B8D"/>
    <w:rPr>
      <w:color w:val="0000FF"/>
      <w:u w:val="single"/>
    </w:rPr>
  </w:style>
  <w:style w:type="table" w:styleId="TableGrid">
    <w:name w:val="Table Grid"/>
    <w:basedOn w:val="TableNormal"/>
    <w:uiPriority w:val="59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081729"/>
    <w:pPr>
      <w:jc w:val="both"/>
    </w:pPr>
    <w:rPr>
      <w:rFonts w:ascii="Times New Roman" w:hAnsi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C54580"/>
    <w:rPr>
      <w:rFonts w:ascii="Bookman" w:hAnsi="Bookman"/>
      <w:sz w:val="28"/>
    </w:rPr>
  </w:style>
  <w:style w:type="character" w:styleId="Emphasis">
    <w:name w:val="Emphasis"/>
    <w:qFormat/>
    <w:rsid w:val="00E3074A"/>
    <w:rPr>
      <w:i/>
      <w:iCs/>
    </w:rPr>
  </w:style>
  <w:style w:type="paragraph" w:styleId="BodyText2">
    <w:name w:val="Body Text 2"/>
    <w:basedOn w:val="Normal"/>
    <w:link w:val="BodyText2Char"/>
    <w:rsid w:val="002C584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2C584C"/>
    <w:rPr>
      <w:rFonts w:ascii="Bookman" w:hAnsi="Bookman"/>
      <w:sz w:val="28"/>
    </w:rPr>
  </w:style>
  <w:style w:type="character" w:customStyle="1" w:styleId="Heading4Char">
    <w:name w:val="Heading 4 Char"/>
    <w:basedOn w:val="DefaultParagraphFont"/>
    <w:link w:val="Heading4"/>
    <w:rsid w:val="00067340"/>
    <w:rPr>
      <w:rFonts w:ascii="Calibri" w:eastAsia="Times New Roman" w:hAnsi="Calibri" w:cs="Times New Roman"/>
      <w:b/>
      <w:bCs/>
      <w:sz w:val="28"/>
      <w:szCs w:val="28"/>
    </w:rPr>
  </w:style>
  <w:style w:type="paragraph" w:styleId="NormalWeb">
    <w:name w:val="Normal (Web)"/>
    <w:basedOn w:val="Normal"/>
    <w:uiPriority w:val="99"/>
    <w:rsid w:val="00067340"/>
    <w:pPr>
      <w:spacing w:before="100" w:beforeAutospacing="1" w:after="100" w:afterAutospacing="1"/>
    </w:pPr>
    <w:rPr>
      <w:rFonts w:ascii="Times New Roman" w:eastAsia="Simsun (Founder Extended)" w:hAnsi="Times New Roman"/>
      <w:color w:val="000000"/>
      <w:sz w:val="24"/>
      <w:szCs w:val="24"/>
      <w:lang w:eastAsia="zh-CN"/>
    </w:rPr>
  </w:style>
  <w:style w:type="character" w:customStyle="1" w:styleId="Bodytext3">
    <w:name w:val="Body text (3)_"/>
    <w:link w:val="Bodytext30"/>
    <w:rsid w:val="00CE25B1"/>
    <w:rPr>
      <w:rFonts w:ascii="Book Antiqua" w:eastAsia="Book Antiqua" w:hAnsi="Book Antiqua" w:cs="Book Antiqua"/>
      <w:b/>
      <w:bCs/>
      <w:sz w:val="25"/>
      <w:szCs w:val="25"/>
      <w:shd w:val="clear" w:color="auto" w:fill="FFFFFF"/>
    </w:rPr>
  </w:style>
  <w:style w:type="paragraph" w:customStyle="1" w:styleId="Bodytext30">
    <w:name w:val="Body text (3)"/>
    <w:basedOn w:val="Normal"/>
    <w:link w:val="Bodytext3"/>
    <w:rsid w:val="00CE25B1"/>
    <w:pPr>
      <w:widowControl w:val="0"/>
      <w:shd w:val="clear" w:color="auto" w:fill="FFFFFF"/>
      <w:spacing w:before="780" w:after="720" w:line="371" w:lineRule="exact"/>
      <w:jc w:val="center"/>
    </w:pPr>
    <w:rPr>
      <w:rFonts w:ascii="Book Antiqua" w:eastAsia="Book Antiqua" w:hAnsi="Book Antiqua" w:cs="Book Antiqua"/>
      <w:b/>
      <w:bCs/>
      <w:sz w:val="25"/>
      <w:szCs w:val="25"/>
    </w:rPr>
  </w:style>
  <w:style w:type="character" w:customStyle="1" w:styleId="Bodytext0">
    <w:name w:val="Body text_"/>
    <w:basedOn w:val="DefaultParagraphFont"/>
    <w:link w:val="Bodytext1"/>
    <w:rsid w:val="00CE25B1"/>
    <w:rPr>
      <w:sz w:val="26"/>
      <w:szCs w:val="26"/>
      <w:shd w:val="clear" w:color="auto" w:fill="FFFFFF"/>
    </w:rPr>
  </w:style>
  <w:style w:type="paragraph" w:customStyle="1" w:styleId="Bodytext1">
    <w:name w:val="Body text"/>
    <w:basedOn w:val="Normal"/>
    <w:link w:val="Bodytext0"/>
    <w:rsid w:val="00CE25B1"/>
    <w:pPr>
      <w:widowControl w:val="0"/>
      <w:shd w:val="clear" w:color="auto" w:fill="FFFFFF"/>
      <w:spacing w:before="480" w:after="300" w:line="367" w:lineRule="exact"/>
      <w:ind w:firstLine="640"/>
      <w:jc w:val="both"/>
    </w:pPr>
    <w:rPr>
      <w:rFonts w:ascii="Times New Roman" w:hAnsi="Times New Roman"/>
      <w:sz w:val="26"/>
      <w:szCs w:val="26"/>
    </w:rPr>
  </w:style>
  <w:style w:type="character" w:customStyle="1" w:styleId="rvts7">
    <w:name w:val="rvts7"/>
    <w:basedOn w:val="DefaultParagraphFont"/>
    <w:rsid w:val="00CE25B1"/>
    <w:rPr>
      <w:rFonts w:cs="Times New Roman"/>
    </w:rPr>
  </w:style>
  <w:style w:type="character" w:customStyle="1" w:styleId="do">
    <w:name w:val="do"/>
    <w:basedOn w:val="DefaultParagraphFont"/>
    <w:rsid w:val="00627554"/>
  </w:style>
  <w:style w:type="character" w:customStyle="1" w:styleId="tpa">
    <w:name w:val="tpa"/>
    <w:basedOn w:val="DefaultParagraphFont"/>
    <w:rsid w:val="00627554"/>
  </w:style>
  <w:style w:type="character" w:customStyle="1" w:styleId="ca">
    <w:name w:val="ca"/>
    <w:basedOn w:val="DefaultParagraphFont"/>
    <w:rsid w:val="00627554"/>
  </w:style>
  <w:style w:type="character" w:customStyle="1" w:styleId="tca">
    <w:name w:val="tca"/>
    <w:basedOn w:val="DefaultParagraphFont"/>
    <w:rsid w:val="00627554"/>
  </w:style>
  <w:style w:type="character" w:customStyle="1" w:styleId="si">
    <w:name w:val="si"/>
    <w:basedOn w:val="DefaultParagraphFont"/>
    <w:rsid w:val="00627554"/>
  </w:style>
  <w:style w:type="character" w:customStyle="1" w:styleId="tsi">
    <w:name w:val="tsi"/>
    <w:basedOn w:val="DefaultParagraphFont"/>
    <w:rsid w:val="00627554"/>
  </w:style>
  <w:style w:type="character" w:customStyle="1" w:styleId="ar">
    <w:name w:val="ar"/>
    <w:basedOn w:val="DefaultParagraphFont"/>
    <w:rsid w:val="00627554"/>
  </w:style>
  <w:style w:type="character" w:customStyle="1" w:styleId="tar">
    <w:name w:val="tar"/>
    <w:basedOn w:val="DefaultParagraphFont"/>
    <w:rsid w:val="00627554"/>
  </w:style>
  <w:style w:type="character" w:customStyle="1" w:styleId="al">
    <w:name w:val="al"/>
    <w:basedOn w:val="DefaultParagraphFont"/>
    <w:rsid w:val="00627554"/>
  </w:style>
  <w:style w:type="character" w:customStyle="1" w:styleId="tal">
    <w:name w:val="tal"/>
    <w:basedOn w:val="DefaultParagraphFont"/>
    <w:rsid w:val="00627554"/>
  </w:style>
  <w:style w:type="character" w:customStyle="1" w:styleId="li">
    <w:name w:val="li"/>
    <w:basedOn w:val="DefaultParagraphFont"/>
    <w:rsid w:val="00627554"/>
  </w:style>
  <w:style w:type="character" w:customStyle="1" w:styleId="tli">
    <w:name w:val="tli"/>
    <w:basedOn w:val="DefaultParagraphFont"/>
    <w:rsid w:val="00627554"/>
  </w:style>
  <w:style w:type="character" w:customStyle="1" w:styleId="pt">
    <w:name w:val="pt"/>
    <w:basedOn w:val="DefaultParagraphFont"/>
    <w:rsid w:val="00627554"/>
  </w:style>
  <w:style w:type="character" w:customStyle="1" w:styleId="tpt">
    <w:name w:val="tpt"/>
    <w:basedOn w:val="DefaultParagraphFont"/>
    <w:rsid w:val="00627554"/>
  </w:style>
  <w:style w:type="character" w:customStyle="1" w:styleId="ax">
    <w:name w:val="ax"/>
    <w:basedOn w:val="DefaultParagraphFont"/>
    <w:rsid w:val="00627554"/>
  </w:style>
  <w:style w:type="character" w:customStyle="1" w:styleId="tax">
    <w:name w:val="tax"/>
    <w:basedOn w:val="DefaultParagraphFont"/>
    <w:rsid w:val="00627554"/>
  </w:style>
  <w:style w:type="character" w:customStyle="1" w:styleId="sc">
    <w:name w:val="sc"/>
    <w:basedOn w:val="DefaultParagraphFont"/>
    <w:rsid w:val="00627554"/>
  </w:style>
  <w:style w:type="character" w:customStyle="1" w:styleId="tsc">
    <w:name w:val="tsc"/>
    <w:basedOn w:val="DefaultParagraphFont"/>
    <w:rsid w:val="00627554"/>
  </w:style>
  <w:style w:type="character" w:customStyle="1" w:styleId="sp">
    <w:name w:val="sp"/>
    <w:basedOn w:val="DefaultParagraphFont"/>
    <w:rsid w:val="00627554"/>
  </w:style>
  <w:style w:type="character" w:customStyle="1" w:styleId="tsp">
    <w:name w:val="tsp"/>
    <w:basedOn w:val="DefaultParagraphFont"/>
    <w:rsid w:val="00627554"/>
  </w:style>
  <w:style w:type="character" w:customStyle="1" w:styleId="ss">
    <w:name w:val="ss"/>
    <w:basedOn w:val="DefaultParagraphFont"/>
    <w:rsid w:val="00627554"/>
  </w:style>
  <w:style w:type="character" w:customStyle="1" w:styleId="tss">
    <w:name w:val="tss"/>
    <w:basedOn w:val="DefaultParagraphFont"/>
    <w:rsid w:val="00627554"/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554"/>
    <w:rPr>
      <w:rFonts w:ascii="Tahoma" w:hAnsi="Tahoma" w:cs="Tahoma"/>
      <w:sz w:val="16"/>
      <w:szCs w:val="16"/>
    </w:rPr>
  </w:style>
  <w:style w:type="character" w:customStyle="1" w:styleId="FooterChar">
    <w:name w:val="Footer Char"/>
    <w:basedOn w:val="DefaultParagraphFont"/>
    <w:link w:val="Footer"/>
    <w:uiPriority w:val="99"/>
    <w:rsid w:val="00627554"/>
    <w:rPr>
      <w:rFonts w:ascii="Bookman" w:hAnsi="Bookman"/>
      <w:sz w:val="28"/>
    </w:rPr>
  </w:style>
  <w:style w:type="paragraph" w:styleId="NoSpacing">
    <w:name w:val="No Spacing"/>
    <w:uiPriority w:val="1"/>
    <w:qFormat/>
    <w:rsid w:val="00627554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9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36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33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5</TotalTime>
  <Pages>24</Pages>
  <Words>3880</Words>
  <Characters>22121</Characters>
  <Application>Microsoft Office Word</Application>
  <DocSecurity>0</DocSecurity>
  <Lines>184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25950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User</cp:lastModifiedBy>
  <cp:revision>4</cp:revision>
  <cp:lastPrinted>2008-02-06T11:08:00Z</cp:lastPrinted>
  <dcterms:created xsi:type="dcterms:W3CDTF">2020-04-02T21:35:00Z</dcterms:created>
  <dcterms:modified xsi:type="dcterms:W3CDTF">2020-04-02T21:41:00Z</dcterms:modified>
</cp:coreProperties>
</file>