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85708" w14:textId="77777777" w:rsidR="00BA411F" w:rsidRDefault="00564BCE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341D0AB" wp14:editId="6EEF0C81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FFAD37" w14:textId="77777777"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BA4F29E" w14:textId="77777777"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1FC76DB" w14:textId="77777777"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D689922" w14:textId="77777777"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BA411F" w14:paraId="203B652D" w14:textId="77777777" w:rsidTr="00BA411F">
        <w:trPr>
          <w:trHeight w:val="259"/>
        </w:trPr>
        <w:tc>
          <w:tcPr>
            <w:tcW w:w="1417" w:type="dxa"/>
            <w:gridSpan w:val="2"/>
            <w:hideMark/>
          </w:tcPr>
          <w:p w14:paraId="20C78492" w14:textId="77777777"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1359900" w14:textId="77777777" w:rsidR="00BA411F" w:rsidRDefault="002A390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10 martie</w:t>
            </w:r>
            <w:r w:rsidR="00564BCE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BA411F" w14:paraId="2BAEF3A5" w14:textId="77777777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1A53076" w14:textId="77777777"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5940F2C9" w14:textId="77777777"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A390B">
              <w:rPr>
                <w:rFonts w:ascii="Verdana" w:hAnsi="Verdana"/>
                <w:sz w:val="20"/>
                <w:szCs w:val="24"/>
                <w:lang w:val="ro-RO"/>
              </w:rPr>
              <w:t>216</w:t>
            </w:r>
          </w:p>
        </w:tc>
      </w:tr>
    </w:tbl>
    <w:p w14:paraId="71C5C69F" w14:textId="77777777"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14:paraId="4B61BF1E" w14:textId="77777777"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FEDB763" w14:textId="77777777"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5DA15AD5" w14:textId="77777777"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12267F9D" w14:textId="77777777"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69FA6287" w14:textId="77777777"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14:paraId="45A2D399" w14:textId="77777777" w:rsidR="006F121C" w:rsidRPr="00E3074A" w:rsidRDefault="00081729" w:rsidP="00564BCE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="002A390B">
        <w:rPr>
          <w:rFonts w:ascii="Verdana" w:hAnsi="Verdana"/>
          <w:b/>
          <w:sz w:val="24"/>
          <w:szCs w:val="24"/>
          <w:lang w:val="fr-FR"/>
        </w:rPr>
        <w:t xml:space="preserve"> suplimentar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privind aprobarea Ordonan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nr.182/2020 pentru completarea Ordonan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nr.147/2020 privind acordarea unor zile libere pentru p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rin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 în vederea supravegherii copiilor, în situa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ia limit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rii sau suspend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rii activit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ilor didactice care presupun prezen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a efectiv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copiilor în unit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ile de înv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mânt 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 în unit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ile de educa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ie timpurie antepre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colar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, ca urmare a r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spândirii coronavirusului SARS-CoV-2, precum 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 a art.6 din Ordonan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a de urgen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nr.132/2020 privind m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suri de sprijin destinate salaria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ilor 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 angajatorilor în contextul situa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iei epidemiologice determinate de r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spândirea coronavirusului SARS-CoV-2, precum 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i pentru stimularea cre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terii ocup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rii for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564BCE" w:rsidRPr="00564BCE">
        <w:rPr>
          <w:rStyle w:val="Emphasis"/>
          <w:rFonts w:ascii="Verdana" w:hAnsi="Verdana"/>
          <w:noProof/>
          <w:sz w:val="24"/>
          <w:szCs w:val="24"/>
          <w:lang w:val="ro-RO"/>
        </w:rPr>
        <w:t>ei de munc</w:t>
      </w:r>
      <w:r w:rsidR="00564BCE" w:rsidRPr="00564BCE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Pr="00E3074A">
        <w:rPr>
          <w:rFonts w:ascii="Verdana" w:hAnsi="Verdana"/>
          <w:sz w:val="24"/>
          <w:szCs w:val="24"/>
          <w:lang w:val="ro-RO"/>
        </w:rPr>
        <w:t xml:space="preserve">, </w:t>
      </w:r>
      <w:r w:rsidR="002A390B">
        <w:rPr>
          <w:rFonts w:ascii="Verdana" w:hAnsi="Verdana"/>
          <w:sz w:val="24"/>
          <w:szCs w:val="24"/>
          <w:lang w:val="ro-RO"/>
        </w:rPr>
        <w:t>re</w:t>
      </w:r>
      <w:r w:rsidRPr="00E3074A">
        <w:rPr>
          <w:rFonts w:ascii="Verdana" w:hAnsi="Verdana"/>
          <w:sz w:val="24"/>
          <w:szCs w:val="24"/>
          <w:lang w:val="ro-RO"/>
        </w:rPr>
        <w:t xml:space="preserve">trimis </w:t>
      </w:r>
      <w:r w:rsidR="002C584C" w:rsidRPr="00E3074A">
        <w:rPr>
          <w:rFonts w:ascii="Verdana" w:hAnsi="Verdana"/>
          <w:sz w:val="24"/>
          <w:szCs w:val="24"/>
          <w:lang w:val="ro-RO"/>
        </w:rPr>
        <w:t>Comisiei pentru muncă şi protecţie socială</w:t>
      </w:r>
      <w:r w:rsidR="002C584C">
        <w:rPr>
          <w:rFonts w:ascii="Verdana" w:hAnsi="Verdana"/>
          <w:sz w:val="24"/>
          <w:szCs w:val="24"/>
          <w:lang w:val="ro-RO"/>
        </w:rPr>
        <w:t>,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</w:t>
      </w:r>
      <w:r w:rsidR="002C584C">
        <w:rPr>
          <w:rFonts w:ascii="Verdana" w:hAnsi="Verdana"/>
          <w:sz w:val="24"/>
          <w:szCs w:val="24"/>
          <w:lang w:val="ro-RO"/>
        </w:rPr>
        <w:t>cu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564BCE">
        <w:rPr>
          <w:rFonts w:ascii="Verdana" w:hAnsi="Verdana"/>
          <w:b/>
          <w:noProof/>
          <w:sz w:val="24"/>
          <w:szCs w:val="24"/>
          <w:lang w:val="ro-RO"/>
        </w:rPr>
        <w:t>PLx 22/2021</w:t>
      </w:r>
      <w:r w:rsidR="002C584C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2A390B">
        <w:rPr>
          <w:rFonts w:ascii="Verdana" w:hAnsi="Verdana"/>
          <w:noProof/>
          <w:sz w:val="24"/>
          <w:szCs w:val="24"/>
          <w:lang w:val="ro-RO"/>
        </w:rPr>
        <w:t>8 martie</w:t>
      </w:r>
      <w:r w:rsidR="00F45E90">
        <w:rPr>
          <w:rFonts w:ascii="Verdana" w:hAnsi="Verdana"/>
          <w:noProof/>
          <w:sz w:val="24"/>
          <w:szCs w:val="24"/>
          <w:lang w:val="ro-RO"/>
        </w:rPr>
        <w:t xml:space="preserve"> 2021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pentru </w:t>
      </w:r>
      <w:r w:rsidR="002C584C">
        <w:rPr>
          <w:rFonts w:ascii="Verdana" w:hAnsi="Verdana"/>
          <w:sz w:val="24"/>
          <w:szCs w:val="24"/>
          <w:lang w:val="ro-RO"/>
        </w:rPr>
        <w:t xml:space="preserve">dezbatere şi </w:t>
      </w:r>
      <w:r w:rsidR="002A390B">
        <w:rPr>
          <w:rFonts w:ascii="Verdana" w:hAnsi="Verdana"/>
          <w:sz w:val="24"/>
          <w:szCs w:val="24"/>
          <w:lang w:val="ro-RO"/>
        </w:rPr>
        <w:t>re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examinare </w:t>
      </w:r>
      <w:r w:rsidR="002C584C">
        <w:rPr>
          <w:rFonts w:ascii="Verdana" w:hAnsi="Verdana"/>
          <w:sz w:val="24"/>
          <w:szCs w:val="24"/>
          <w:lang w:val="ro-RO"/>
        </w:rPr>
        <w:t>în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fond</w:t>
      </w:r>
      <w:r w:rsidR="002C584C">
        <w:rPr>
          <w:rFonts w:ascii="Verdana" w:hAnsi="Verdana"/>
          <w:sz w:val="24"/>
          <w:szCs w:val="24"/>
          <w:lang w:val="ro-RO"/>
        </w:rPr>
        <w:t>.</w:t>
      </w:r>
    </w:p>
    <w:p w14:paraId="129C6668" w14:textId="77777777" w:rsidR="00BA411F" w:rsidRPr="007B728F" w:rsidRDefault="00BA411F" w:rsidP="00FF6DFC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151164BF" w14:textId="77777777" w:rsidR="00FF6DFC" w:rsidRPr="00920C88" w:rsidRDefault="00FF6DFC" w:rsidP="00FF6DF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ordinare</w:t>
      </w:r>
      <w:r w:rsidRPr="00920C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5752B95E" w14:textId="77777777" w:rsidR="00FF6DFC" w:rsidRPr="00920C88" w:rsidRDefault="00FF6DFC" w:rsidP="00FF6DF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B9E3E04" w14:textId="77777777" w:rsidR="00FF6DFC" w:rsidRDefault="00FF6DF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20BDE464" w14:textId="77777777"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2FEF8800" w14:textId="77777777" w:rsidR="00081729" w:rsidRDefault="002C51D1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ŢOIU</w:t>
      </w:r>
    </w:p>
    <w:p w14:paraId="13414045" w14:textId="77777777"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494B497E" w14:textId="77777777" w:rsidR="00067340" w:rsidRDefault="00564BCE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3BFAFA4" wp14:editId="4BC20D4E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4F49FA" w14:textId="77777777"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14:paraId="44D5E88B" w14:textId="77777777"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14:paraId="5D46E57A" w14:textId="77777777"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03DE5004" w14:textId="77777777"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 w:firstRow="1" w:lastRow="0" w:firstColumn="1" w:lastColumn="0" w:noHBand="0" w:noVBand="1"/>
      </w:tblPr>
      <w:tblGrid>
        <w:gridCol w:w="851"/>
        <w:gridCol w:w="929"/>
        <w:gridCol w:w="2914"/>
      </w:tblGrid>
      <w:tr w:rsidR="00067340" w14:paraId="06C2BAE4" w14:textId="77777777" w:rsidTr="00B473B6">
        <w:trPr>
          <w:trHeight w:val="259"/>
        </w:trPr>
        <w:tc>
          <w:tcPr>
            <w:tcW w:w="1780" w:type="dxa"/>
            <w:gridSpan w:val="2"/>
            <w:hideMark/>
          </w:tcPr>
          <w:p w14:paraId="02B06301" w14:textId="77777777" w:rsidR="00067340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14:paraId="43D2BDA8" w14:textId="77777777" w:rsidR="00067340" w:rsidRDefault="00E05F7B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2A390B">
              <w:rPr>
                <w:rFonts w:ascii="Verdana" w:hAnsi="Verdana"/>
                <w:sz w:val="20"/>
                <w:szCs w:val="24"/>
                <w:lang w:val="ro-RO"/>
              </w:rPr>
              <w:t>0 martie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067340" w14:paraId="1D70ED46" w14:textId="77777777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14:paraId="778873AC" w14:textId="77777777" w:rsidR="00067340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14:paraId="48CA8C30" w14:textId="77777777" w:rsidR="00067340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A390B">
              <w:rPr>
                <w:rFonts w:ascii="Verdana" w:hAnsi="Verdana"/>
                <w:sz w:val="20"/>
                <w:szCs w:val="24"/>
                <w:lang w:val="ro-RO"/>
              </w:rPr>
              <w:t>216</w:t>
            </w:r>
          </w:p>
        </w:tc>
      </w:tr>
    </w:tbl>
    <w:p w14:paraId="104B561F" w14:textId="77777777" w:rsidR="00067340" w:rsidRPr="00F860A7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533A5E0" w14:textId="77777777" w:rsidR="00067340" w:rsidRPr="00920C88" w:rsidRDefault="00067340" w:rsidP="00E05F7B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="002A390B">
        <w:rPr>
          <w:rFonts w:ascii="Verdana" w:hAnsi="Verdana"/>
          <w:b/>
          <w:sz w:val="24"/>
          <w:szCs w:val="24"/>
          <w:lang w:val="ro-RO"/>
        </w:rPr>
        <w:t xml:space="preserve"> SUPLIMENTAR</w:t>
      </w:r>
    </w:p>
    <w:p w14:paraId="196F4836" w14:textId="77777777" w:rsidR="00067340" w:rsidRPr="00920C88" w:rsidRDefault="00067340" w:rsidP="00E05F7B">
      <w:pPr>
        <w:pStyle w:val="BodyText"/>
        <w:jc w:val="center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ei de urgen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 a Guvernului nr.182/2020 pentru completarea Ordonan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ei de urgen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 a Guvernului nr.147/2020 privind acordarea unor zile libere pentru p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rin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 în vederea supravegherii copiilor, în situa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ia limit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rii sau suspend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rii activit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ilor didactice care presupun prezen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a efectiv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 a copiilor în unit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ile de înv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ăţă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mânt 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 în unit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ile de educa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ie timpurie antepre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colar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, ca urmare a r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spândirii coronavirusului SARS-CoV-2, precum 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 a art.6 din Ordonan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a de urgen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 a Guvernului nr.132/2020 privind m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suri de sprijin destinate salaria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ilor 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 angajatorilor în contextul situa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iei epidemiologice determinate de r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 xml:space="preserve">spândirea coronavirusului SARS-CoV-2, precum 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i pentru stimularea cre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terii ocup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rii for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b/>
          <w:sz w:val="24"/>
          <w:szCs w:val="24"/>
          <w:lang w:val="ro-RO"/>
        </w:rPr>
        <w:t>ei de munc</w:t>
      </w:r>
      <w:r w:rsidR="00E05F7B" w:rsidRPr="00E05F7B">
        <w:rPr>
          <w:rFonts w:ascii="Verdana" w:hAnsi="Verdana" w:hint="eastAsia"/>
          <w:b/>
          <w:sz w:val="24"/>
          <w:szCs w:val="24"/>
          <w:lang w:val="ro-RO"/>
        </w:rPr>
        <w:t>ă</w:t>
      </w:r>
    </w:p>
    <w:p w14:paraId="5D31FE2E" w14:textId="72611EFC" w:rsidR="00067340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2EE8C3B" w14:textId="77777777" w:rsidR="00511480" w:rsidRPr="00920C88" w:rsidRDefault="0051148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1F11E40" w14:textId="77777777" w:rsidR="00067340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05F7B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E05F7B">
        <w:rPr>
          <w:rFonts w:ascii="Verdana" w:hAnsi="Verdana"/>
          <w:sz w:val="24"/>
          <w:szCs w:val="24"/>
          <w:lang w:val="ro-RO"/>
        </w:rPr>
        <w:t>temeiul</w:t>
      </w:r>
      <w:r w:rsidRPr="00E05F7B">
        <w:rPr>
          <w:rFonts w:ascii="Verdana" w:hAnsi="Verdana"/>
          <w:sz w:val="24"/>
          <w:szCs w:val="24"/>
          <w:lang w:val="ro-RO"/>
        </w:rPr>
        <w:t xml:space="preserve"> </w:t>
      </w:r>
      <w:r w:rsidR="002A390B">
        <w:rPr>
          <w:rFonts w:ascii="Verdana" w:hAnsi="Verdana"/>
          <w:sz w:val="24"/>
          <w:szCs w:val="24"/>
          <w:lang w:val="ro-RO"/>
        </w:rPr>
        <w:t xml:space="preserve">prevederilor </w:t>
      </w:r>
      <w:r w:rsidRPr="00E05F7B">
        <w:rPr>
          <w:rFonts w:ascii="Verdana" w:hAnsi="Verdana"/>
          <w:sz w:val="24"/>
          <w:szCs w:val="24"/>
          <w:lang w:val="ro-RO"/>
        </w:rPr>
        <w:t>Regulamentul</w:t>
      </w:r>
      <w:r w:rsidR="002A390B">
        <w:rPr>
          <w:rFonts w:ascii="Verdana" w:hAnsi="Verdana"/>
          <w:sz w:val="24"/>
          <w:szCs w:val="24"/>
          <w:lang w:val="ro-RO"/>
        </w:rPr>
        <w:t>ui</w:t>
      </w:r>
      <w:r w:rsidRPr="00E05F7B">
        <w:rPr>
          <w:rFonts w:ascii="Verdana" w:hAnsi="Verdana"/>
          <w:sz w:val="24"/>
          <w:szCs w:val="24"/>
          <w:lang w:val="ro-RO"/>
        </w:rPr>
        <w:t xml:space="preserve"> Camerei Deputaţilor, republicat</w:t>
      </w:r>
      <w:r w:rsidR="001456C3" w:rsidRPr="00E05F7B">
        <w:rPr>
          <w:rFonts w:ascii="Verdana" w:hAnsi="Verdana"/>
          <w:sz w:val="24"/>
          <w:szCs w:val="24"/>
          <w:lang w:val="ro-RO"/>
        </w:rPr>
        <w:t xml:space="preserve">, </w:t>
      </w:r>
      <w:r w:rsidR="00FF6DFC" w:rsidRPr="00E05F7B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E05F7B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E05F7B" w:rsidRPr="00E05F7B">
        <w:rPr>
          <w:rFonts w:ascii="Verdana" w:hAnsi="Verdana"/>
          <w:b/>
          <w:noProof/>
          <w:sz w:val="24"/>
          <w:szCs w:val="24"/>
          <w:lang w:val="ro-RO"/>
        </w:rPr>
        <w:t xml:space="preserve">PLx 22/2021 </w:t>
      </w:r>
      <w:r w:rsidR="00E05F7B" w:rsidRPr="00E05F7B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2A390B">
        <w:rPr>
          <w:rFonts w:ascii="Verdana" w:hAnsi="Verdana"/>
          <w:noProof/>
          <w:sz w:val="24"/>
          <w:szCs w:val="24"/>
          <w:lang w:val="ro-RO"/>
        </w:rPr>
        <w:t>8 martie</w:t>
      </w:r>
      <w:r w:rsidR="00E05F7B" w:rsidRPr="00E05F7B">
        <w:rPr>
          <w:rFonts w:ascii="Verdana" w:hAnsi="Verdana"/>
          <w:noProof/>
          <w:sz w:val="24"/>
          <w:szCs w:val="24"/>
          <w:lang w:val="ro-RO"/>
        </w:rPr>
        <w:t xml:space="preserve"> 2021</w:t>
      </w:r>
      <w:r w:rsidRPr="00E05F7B">
        <w:rPr>
          <w:rFonts w:ascii="Verdana" w:hAnsi="Verdana"/>
          <w:sz w:val="24"/>
          <w:szCs w:val="24"/>
          <w:lang w:val="ro-RO"/>
        </w:rPr>
        <w:t xml:space="preserve">, cu </w:t>
      </w:r>
      <w:r w:rsidR="002A390B">
        <w:rPr>
          <w:rFonts w:ascii="Verdana" w:hAnsi="Verdana"/>
          <w:sz w:val="24"/>
          <w:szCs w:val="24"/>
          <w:lang w:val="ro-RO"/>
        </w:rPr>
        <w:t>reexaminarea</w:t>
      </w:r>
      <w:r w:rsidRPr="00E05F7B">
        <w:rPr>
          <w:rFonts w:ascii="Verdana" w:hAnsi="Verdana"/>
          <w:sz w:val="24"/>
          <w:szCs w:val="24"/>
          <w:lang w:val="ro-RO"/>
        </w:rPr>
        <w:t xml:space="preserve"> pe fond, în procedură de urgenţă, a </w:t>
      </w:r>
      <w:r w:rsidRPr="00E05F7B">
        <w:rPr>
          <w:rFonts w:ascii="Verdana" w:hAnsi="Verdana"/>
          <w:i/>
          <w:sz w:val="24"/>
          <w:szCs w:val="24"/>
          <w:lang w:val="ro-RO"/>
        </w:rPr>
        <w:t>proiectului de Lege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 privind aprobarea Ordonan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ei de urgen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 a Guvernului nr.182/2020 pentru completarea Ordonan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ei de urgen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 a Guvernului nr.147/2020 privind acordarea unor zile libere pentru p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rin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 în vederea supravegherii copiilor, în situa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ia limit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rii sau suspend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rii activit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ilor didactice care presupun prezen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a efectiv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 a copiilor în unit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ile de înv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ăţă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mânt 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 în unit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ile de educa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ie timpurie antepre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colar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, ca urmare a r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spândirii coronavirusului SARS-CoV-2, precum 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 a art.6 din Ordonan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a de urgen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 a Guvernului nr.132/2020 privind m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suri de sprijin destinate salaria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ilor 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 angajatorilor în contextul situa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iei epidemiologice determinate de r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 xml:space="preserve">spândirea coronavirusului SARS-CoV-2, precum 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i pentru stimularea cre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terii ocup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rii for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i/>
          <w:sz w:val="24"/>
          <w:szCs w:val="24"/>
          <w:lang w:val="ro-RO"/>
        </w:rPr>
        <w:t>ei de munc</w:t>
      </w:r>
      <w:r w:rsidR="00E05F7B" w:rsidRPr="00E05F7B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E05F7B">
        <w:rPr>
          <w:rFonts w:ascii="Verdana" w:hAnsi="Verdana"/>
          <w:i/>
          <w:sz w:val="24"/>
          <w:szCs w:val="24"/>
          <w:lang w:val="ro-RO"/>
        </w:rPr>
        <w:t>.</w:t>
      </w:r>
    </w:p>
    <w:p w14:paraId="7A225A88" w14:textId="77777777"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2F81915" w14:textId="77777777"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lastRenderedPageBreak/>
        <w:t xml:space="preserve">Proiectul de lege are ca </w:t>
      </w:r>
      <w:r w:rsidRPr="00920C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E05F7B">
        <w:rPr>
          <w:rFonts w:ascii="Verdana" w:hAnsi="Verdana"/>
          <w:sz w:val="24"/>
          <w:szCs w:val="24"/>
          <w:lang w:val="ro-RO"/>
        </w:rPr>
        <w:t xml:space="preserve">aprobarea Ordonanței de urgență a Guvernului nr. 182/2020 care cuprinde 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prevederi referitoare la </w:t>
      </w:r>
      <w:r w:rsidR="00E05F7B">
        <w:rPr>
          <w:rFonts w:ascii="Verdana" w:hAnsi="Verdana"/>
          <w:sz w:val="24"/>
          <w:szCs w:val="24"/>
          <w:lang w:val="ro-RO"/>
        </w:rPr>
        <w:t xml:space="preserve">îmbunătățirea cadrului legal privind </w:t>
      </w:r>
      <w:r w:rsidR="00E05F7B" w:rsidRPr="00E05F7B">
        <w:rPr>
          <w:rFonts w:ascii="Verdana" w:hAnsi="Verdana"/>
          <w:sz w:val="24"/>
          <w:szCs w:val="24"/>
          <w:lang w:val="ro-RO"/>
        </w:rPr>
        <w:t>acordarea unor zile libere pentru p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>rin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i în vederea supravegherii copiilor </w:t>
      </w:r>
      <w:r w:rsidR="00C944EC">
        <w:rPr>
          <w:rFonts w:ascii="Verdana" w:hAnsi="Verdana"/>
          <w:sz w:val="24"/>
          <w:szCs w:val="24"/>
          <w:lang w:val="ro-RO"/>
        </w:rPr>
        <w:t>ș</w:t>
      </w:r>
      <w:r w:rsidR="00E05F7B" w:rsidRPr="00E05F7B">
        <w:rPr>
          <w:rFonts w:ascii="Verdana" w:hAnsi="Verdana"/>
          <w:sz w:val="24"/>
          <w:szCs w:val="24"/>
          <w:lang w:val="ro-RO"/>
        </w:rPr>
        <w:t>i în situa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sz w:val="24"/>
          <w:szCs w:val="24"/>
          <w:lang w:val="ro-RO"/>
        </w:rPr>
        <w:t>iile în care activitatea didactic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 în unit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sz w:val="24"/>
          <w:szCs w:val="24"/>
          <w:lang w:val="ro-RO"/>
        </w:rPr>
        <w:t>ile de înv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ăţă</w:t>
      </w:r>
      <w:r w:rsidR="00E05F7B" w:rsidRPr="00E05F7B">
        <w:rPr>
          <w:rFonts w:ascii="Verdana" w:hAnsi="Verdana"/>
          <w:sz w:val="24"/>
          <w:szCs w:val="24"/>
          <w:lang w:val="ro-RO"/>
        </w:rPr>
        <w:t>mânt se desf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ăş</w:t>
      </w:r>
      <w:r w:rsidR="00E05F7B" w:rsidRPr="00E05F7B">
        <w:rPr>
          <w:rFonts w:ascii="Verdana" w:hAnsi="Verdana"/>
          <w:sz w:val="24"/>
          <w:szCs w:val="24"/>
          <w:lang w:val="ro-RO"/>
        </w:rPr>
        <w:t>oar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 în scenariile prev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zute </w:t>
      </w:r>
      <w:r w:rsidR="00924D60">
        <w:rPr>
          <w:rFonts w:ascii="Verdana" w:hAnsi="Verdana"/>
          <w:sz w:val="24"/>
          <w:szCs w:val="24"/>
          <w:lang w:val="ro-RO"/>
        </w:rPr>
        <w:t>prin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 </w:t>
      </w:r>
      <w:r w:rsidR="00924D60">
        <w:rPr>
          <w:rFonts w:ascii="Verdana" w:hAnsi="Verdana"/>
          <w:sz w:val="24"/>
          <w:szCs w:val="24"/>
          <w:lang w:val="ro-RO"/>
        </w:rPr>
        <w:t>o</w:t>
      </w:r>
      <w:r w:rsidR="00E05F7B" w:rsidRPr="00E05F7B">
        <w:rPr>
          <w:rFonts w:ascii="Verdana" w:hAnsi="Verdana"/>
          <w:sz w:val="24"/>
          <w:szCs w:val="24"/>
          <w:lang w:val="ro-RO"/>
        </w:rPr>
        <w:t>rdin comun al ministrului educa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ţ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iei 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sz w:val="24"/>
          <w:szCs w:val="24"/>
          <w:lang w:val="ro-RO"/>
        </w:rPr>
        <w:t>i cercet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rii 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ş</w:t>
      </w:r>
      <w:r w:rsidR="00E05F7B" w:rsidRPr="00E05F7B">
        <w:rPr>
          <w:rFonts w:ascii="Verdana" w:hAnsi="Verdana"/>
          <w:sz w:val="24"/>
          <w:szCs w:val="24"/>
          <w:lang w:val="ro-RO"/>
        </w:rPr>
        <w:t xml:space="preserve">i </w:t>
      </w:r>
      <w:r w:rsidR="00924D60">
        <w:rPr>
          <w:rFonts w:ascii="Verdana" w:hAnsi="Verdana"/>
          <w:sz w:val="24"/>
          <w:szCs w:val="24"/>
          <w:lang w:val="ro-RO"/>
        </w:rPr>
        <w:t xml:space="preserve">al </w:t>
      </w:r>
      <w:r w:rsidR="00E05F7B" w:rsidRPr="00E05F7B">
        <w:rPr>
          <w:rFonts w:ascii="Verdana" w:hAnsi="Verdana"/>
          <w:sz w:val="24"/>
          <w:szCs w:val="24"/>
          <w:lang w:val="ro-RO"/>
        </w:rPr>
        <w:t>ministrului s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>n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</w:t>
      </w:r>
      <w:r w:rsidR="00E05F7B" w:rsidRPr="00E05F7B">
        <w:rPr>
          <w:rFonts w:ascii="Verdana" w:hAnsi="Verdana"/>
          <w:sz w:val="24"/>
          <w:szCs w:val="24"/>
          <w:lang w:val="ro-RO"/>
        </w:rPr>
        <w:t>t</w:t>
      </w:r>
      <w:r w:rsidR="00E05F7B" w:rsidRPr="00E05F7B">
        <w:rPr>
          <w:rFonts w:ascii="Verdana" w:hAnsi="Verdana" w:hint="eastAsia"/>
          <w:sz w:val="24"/>
          <w:szCs w:val="24"/>
          <w:lang w:val="ro-RO"/>
        </w:rPr>
        <w:t>ăţ</w:t>
      </w:r>
      <w:r w:rsidR="00E05F7B" w:rsidRPr="00E05F7B">
        <w:rPr>
          <w:rFonts w:ascii="Verdana" w:hAnsi="Verdana"/>
          <w:sz w:val="24"/>
          <w:szCs w:val="24"/>
          <w:lang w:val="ro-RO"/>
        </w:rPr>
        <w:t>ii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14:paraId="52E6EFE7" w14:textId="77777777" w:rsidR="00067340" w:rsidRPr="00E05F7B" w:rsidRDefault="00E05F7B" w:rsidP="00E05F7B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05F7B">
        <w:rPr>
          <w:rFonts w:ascii="Verdana" w:hAnsi="Verdana"/>
          <w:sz w:val="24"/>
          <w:szCs w:val="24"/>
          <w:lang w:val="ro-RO"/>
        </w:rPr>
        <w:t>De asemenea, se condi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ioneaz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acordarea zilelor libere pl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tite pentru p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rin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 de nedesfa</w:t>
      </w:r>
      <w:r w:rsidRPr="00E05F7B">
        <w:rPr>
          <w:rFonts w:ascii="Verdana" w:hAnsi="Verdana" w:hint="eastAsia"/>
          <w:sz w:val="24"/>
          <w:szCs w:val="24"/>
          <w:lang w:val="ro-RO"/>
        </w:rPr>
        <w:t>ş</w:t>
      </w:r>
      <w:r w:rsidRPr="00E05F7B">
        <w:rPr>
          <w:rFonts w:ascii="Verdana" w:hAnsi="Verdana"/>
          <w:sz w:val="24"/>
          <w:szCs w:val="24"/>
          <w:lang w:val="ro-RO"/>
        </w:rPr>
        <w:t>urarea activit</w:t>
      </w:r>
      <w:r w:rsidRPr="00E05F7B">
        <w:rPr>
          <w:rFonts w:ascii="Verdana" w:hAnsi="Verdana" w:hint="eastAsia"/>
          <w:sz w:val="24"/>
          <w:szCs w:val="24"/>
          <w:lang w:val="ro-RO"/>
        </w:rPr>
        <w:t>ăţ</w:t>
      </w:r>
      <w:r w:rsidRPr="00E05F7B">
        <w:rPr>
          <w:rFonts w:ascii="Verdana" w:hAnsi="Verdana"/>
          <w:sz w:val="24"/>
          <w:szCs w:val="24"/>
          <w:lang w:val="ro-RO"/>
        </w:rPr>
        <w:t>ii în regim de telemunc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sau de munc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la domiciliu. În plus, se preconizeaz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completarea art.6 din Ordonan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a de urgen</w:t>
      </w:r>
      <w:r w:rsidRPr="00E05F7B">
        <w:rPr>
          <w:rFonts w:ascii="Verdana" w:hAnsi="Verdana" w:hint="eastAsia"/>
          <w:sz w:val="24"/>
          <w:szCs w:val="24"/>
          <w:lang w:val="ro-RO"/>
        </w:rPr>
        <w:t>ţă</w:t>
      </w:r>
      <w:r w:rsidRPr="00E05F7B">
        <w:rPr>
          <w:rFonts w:ascii="Verdana" w:hAnsi="Verdana"/>
          <w:sz w:val="24"/>
          <w:szCs w:val="24"/>
          <w:lang w:val="ro-RO"/>
        </w:rPr>
        <w:t xml:space="preserve"> a Guvernului nr.132/2020, urm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rindu-se, ca accesul la suma acordat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în scopul achizi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ion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rii de pachete de bunuri </w:t>
      </w:r>
      <w:r w:rsidRPr="00E05F7B">
        <w:rPr>
          <w:rFonts w:ascii="Verdana" w:hAnsi="Verdana" w:hint="eastAsia"/>
          <w:sz w:val="24"/>
          <w:szCs w:val="24"/>
          <w:lang w:val="ro-RO"/>
        </w:rPr>
        <w:t>ş</w:t>
      </w:r>
      <w:r w:rsidRPr="00E05F7B">
        <w:rPr>
          <w:rFonts w:ascii="Verdana" w:hAnsi="Verdana"/>
          <w:sz w:val="24"/>
          <w:szCs w:val="24"/>
          <w:lang w:val="ro-RO"/>
        </w:rPr>
        <w:t>i servicii tehnologice pentru salaria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ii care au lucrat minimum 15 zile în regim de telemunc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în perioada st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rii de urgen</w:t>
      </w:r>
      <w:r w:rsidRPr="00E05F7B">
        <w:rPr>
          <w:rFonts w:ascii="Verdana" w:hAnsi="Verdana" w:hint="eastAsia"/>
          <w:sz w:val="24"/>
          <w:szCs w:val="24"/>
          <w:lang w:val="ro-RO"/>
        </w:rPr>
        <w:t>ţă</w:t>
      </w:r>
      <w:r w:rsidRPr="00E05F7B">
        <w:rPr>
          <w:rFonts w:ascii="Verdana" w:hAnsi="Verdana"/>
          <w:sz w:val="24"/>
          <w:szCs w:val="24"/>
          <w:lang w:val="ro-RO"/>
        </w:rPr>
        <w:t>, s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fie permis numai angajatorilor care </w:t>
      </w:r>
      <w:r w:rsidRPr="00E05F7B">
        <w:rPr>
          <w:rFonts w:ascii="Verdana" w:hAnsi="Verdana" w:hint="eastAsia"/>
          <w:sz w:val="24"/>
          <w:szCs w:val="24"/>
          <w:lang w:val="ro-RO"/>
        </w:rPr>
        <w:t>ş</w:t>
      </w:r>
      <w:r w:rsidRPr="00E05F7B">
        <w:rPr>
          <w:rFonts w:ascii="Verdana" w:hAnsi="Verdana"/>
          <w:sz w:val="24"/>
          <w:szCs w:val="24"/>
          <w:lang w:val="ro-RO"/>
        </w:rPr>
        <w:t>i-au îndeplinit obliga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iile legale de modificare a raportului de munc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 xml:space="preserve"> al salariatului </w:t>
      </w:r>
      <w:r w:rsidRPr="00E05F7B">
        <w:rPr>
          <w:rFonts w:ascii="Verdana" w:hAnsi="Verdana" w:hint="eastAsia"/>
          <w:sz w:val="24"/>
          <w:szCs w:val="24"/>
          <w:lang w:val="ro-RO"/>
        </w:rPr>
        <w:t>ş</w:t>
      </w:r>
      <w:r w:rsidRPr="00E05F7B">
        <w:rPr>
          <w:rFonts w:ascii="Verdana" w:hAnsi="Verdana"/>
          <w:sz w:val="24"/>
          <w:szCs w:val="24"/>
          <w:lang w:val="ro-RO"/>
        </w:rPr>
        <w:t>i au transmis datele înregistrate în Registrul electronic de eviden</w:t>
      </w:r>
      <w:r w:rsidRPr="00E05F7B">
        <w:rPr>
          <w:rFonts w:ascii="Verdana" w:hAnsi="Verdana" w:hint="eastAsia"/>
          <w:sz w:val="24"/>
          <w:szCs w:val="24"/>
          <w:lang w:val="ro-RO"/>
        </w:rPr>
        <w:t>ţă</w:t>
      </w:r>
      <w:r w:rsidRPr="00E05F7B">
        <w:rPr>
          <w:rFonts w:ascii="Verdana" w:hAnsi="Verdana"/>
          <w:sz w:val="24"/>
          <w:szCs w:val="24"/>
          <w:lang w:val="ro-RO"/>
        </w:rPr>
        <w:t xml:space="preserve"> a salaria</w:t>
      </w:r>
      <w:r w:rsidRPr="00E05F7B">
        <w:rPr>
          <w:rFonts w:ascii="Verdana" w:hAnsi="Verdana" w:hint="eastAsia"/>
          <w:sz w:val="24"/>
          <w:szCs w:val="24"/>
          <w:lang w:val="ro-RO"/>
        </w:rPr>
        <w:t>ţ</w:t>
      </w:r>
      <w:r w:rsidRPr="00E05F7B">
        <w:rPr>
          <w:rFonts w:ascii="Verdana" w:hAnsi="Verdana"/>
          <w:sz w:val="24"/>
          <w:szCs w:val="24"/>
          <w:lang w:val="ro-RO"/>
        </w:rPr>
        <w:t>ilor, în termenul legal de înregistrare a modific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rii, raportat la perioada st</w:t>
      </w:r>
      <w:r w:rsidRPr="00E05F7B">
        <w:rPr>
          <w:rFonts w:ascii="Verdana" w:hAnsi="Verdana" w:hint="eastAsia"/>
          <w:sz w:val="24"/>
          <w:szCs w:val="24"/>
          <w:lang w:val="ro-RO"/>
        </w:rPr>
        <w:t>ă</w:t>
      </w:r>
      <w:r w:rsidRPr="00E05F7B">
        <w:rPr>
          <w:rFonts w:ascii="Verdana" w:hAnsi="Verdana"/>
          <w:sz w:val="24"/>
          <w:szCs w:val="24"/>
          <w:lang w:val="ro-RO"/>
        </w:rPr>
        <w:t>rii de urgen</w:t>
      </w:r>
      <w:r w:rsidRPr="00E05F7B">
        <w:rPr>
          <w:rFonts w:ascii="Verdana" w:hAnsi="Verdana" w:hint="eastAsia"/>
          <w:sz w:val="24"/>
          <w:szCs w:val="24"/>
          <w:lang w:val="ro-RO"/>
        </w:rPr>
        <w:t>ţă</w:t>
      </w:r>
      <w:r w:rsidRPr="00E05F7B">
        <w:rPr>
          <w:rFonts w:ascii="Verdana" w:hAnsi="Verdana"/>
          <w:sz w:val="24"/>
          <w:szCs w:val="24"/>
          <w:lang w:val="ro-RO"/>
        </w:rPr>
        <w:t>.</w:t>
      </w:r>
    </w:p>
    <w:p w14:paraId="008E5061" w14:textId="77777777" w:rsidR="00E05F7B" w:rsidRPr="00E05F7B" w:rsidRDefault="00E05F7B" w:rsidP="00920C88">
      <w:pPr>
        <w:pStyle w:val="BodyText"/>
        <w:spacing w:line="276" w:lineRule="auto"/>
        <w:rPr>
          <w:rFonts w:ascii="Verdana" w:hAnsi="Verdana"/>
          <w:sz w:val="24"/>
          <w:szCs w:val="24"/>
          <w:lang w:val="ro-RO"/>
        </w:rPr>
      </w:pPr>
    </w:p>
    <w:p w14:paraId="6EAE5C72" w14:textId="77777777"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20C88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8D3152">
        <w:rPr>
          <w:rFonts w:ascii="Verdana" w:hAnsi="Verdana"/>
          <w:sz w:val="24"/>
          <w:szCs w:val="24"/>
          <w:lang w:val="ro-RO"/>
        </w:rPr>
        <w:t>28 decembrie 2020 ca urmare a depăș</w:t>
      </w:r>
      <w:r w:rsidR="008D3152" w:rsidRPr="008D3152">
        <w:rPr>
          <w:rFonts w:ascii="Verdana" w:hAnsi="Verdana"/>
          <w:sz w:val="24"/>
          <w:szCs w:val="24"/>
          <w:lang w:val="ro-RO"/>
        </w:rPr>
        <w:t>irii termenului de adoptare, potrivi</w:t>
      </w:r>
      <w:r w:rsidR="008D3152">
        <w:rPr>
          <w:rFonts w:ascii="Verdana" w:hAnsi="Verdana"/>
          <w:sz w:val="24"/>
          <w:szCs w:val="24"/>
          <w:lang w:val="ro-RO"/>
        </w:rPr>
        <w:t>t art.115 alin.(5) din Constituț</w:t>
      </w:r>
      <w:r w:rsidR="008D3152" w:rsidRPr="008D3152">
        <w:rPr>
          <w:rFonts w:ascii="Verdana" w:hAnsi="Verdana"/>
          <w:sz w:val="24"/>
          <w:szCs w:val="24"/>
          <w:lang w:val="ro-RO"/>
        </w:rPr>
        <w:t>ia României</w:t>
      </w:r>
      <w:r w:rsidR="008D3152">
        <w:rPr>
          <w:rFonts w:ascii="Verdana" w:hAnsi="Verdana"/>
          <w:sz w:val="24"/>
          <w:szCs w:val="24"/>
          <w:lang w:val="ro-RO"/>
        </w:rPr>
        <w:t>,</w:t>
      </w:r>
      <w:r w:rsidR="008D3152" w:rsidRPr="008D3152">
        <w:rPr>
          <w:rFonts w:ascii="Verdana" w:hAnsi="Verdana"/>
          <w:sz w:val="24"/>
          <w:szCs w:val="24"/>
          <w:lang w:val="ro-RO"/>
        </w:rPr>
        <w:t xml:space="preserve"> republicat</w:t>
      </w:r>
      <w:r w:rsidR="008D3152">
        <w:rPr>
          <w:rFonts w:ascii="Verdana" w:hAnsi="Verdana"/>
          <w:sz w:val="24"/>
          <w:szCs w:val="24"/>
          <w:lang w:val="ro-RO"/>
        </w:rPr>
        <w:t>ă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14:paraId="321D7EFF" w14:textId="77777777" w:rsidR="00B65D06" w:rsidRPr="00920C88" w:rsidRDefault="00B65D06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09DCC23" w14:textId="77777777"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30AD29D7" w14:textId="77777777" w:rsidR="00067340" w:rsidRPr="00920C88" w:rsidRDefault="008D3152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1093/26.10.2020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7E2AEFBF" w14:textId="77777777" w:rsidR="00067340" w:rsidRPr="00920C88" w:rsidRDefault="008D3152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>
        <w:rPr>
          <w:rFonts w:ascii="Verdana" w:hAnsi="Verdana"/>
          <w:sz w:val="24"/>
          <w:szCs w:val="24"/>
          <w:lang w:val="ro-RO"/>
        </w:rPr>
        <w:t>9865/15.10.2020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503C8000" w14:textId="77777777" w:rsidR="00067340" w:rsidRPr="00920C88" w:rsidRDefault="008D3152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favorabil al Comisiei </w:t>
      </w:r>
      <w:r>
        <w:rPr>
          <w:rFonts w:ascii="Verdana" w:hAnsi="Verdana"/>
          <w:sz w:val="24"/>
          <w:szCs w:val="24"/>
          <w:lang w:val="ro-RO"/>
        </w:rPr>
        <w:t xml:space="preserve">pentru învățământ, știință, tineret și sport </w:t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4c-11/34/9.02.2021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3C076587" w14:textId="77777777" w:rsidR="00067340" w:rsidRPr="00920C88" w:rsidRDefault="008D3152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</w:t>
      </w:r>
      <w:r w:rsidR="00841896">
        <w:rPr>
          <w:rFonts w:ascii="Verdana" w:hAnsi="Verdana"/>
          <w:sz w:val="24"/>
          <w:szCs w:val="24"/>
          <w:lang w:val="ro-RO"/>
        </w:rPr>
        <w:t>42/11.02.2021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14:paraId="02CECA9B" w14:textId="77777777" w:rsidR="00067340" w:rsidRPr="00920C88" w:rsidRDefault="008D3152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4c-20/31/9.02.2021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  <w:r w:rsidR="00924D60">
        <w:rPr>
          <w:rFonts w:ascii="Verdana" w:hAnsi="Verdana"/>
          <w:sz w:val="24"/>
          <w:szCs w:val="24"/>
          <w:lang w:val="ro-RO"/>
        </w:rPr>
        <w:t>.</w:t>
      </w:r>
    </w:p>
    <w:p w14:paraId="523F58A0" w14:textId="77777777" w:rsidR="0046715A" w:rsidRDefault="0046715A" w:rsidP="0046715A">
      <w:pPr>
        <w:pStyle w:val="BodyText"/>
        <w:spacing w:line="276" w:lineRule="auto"/>
        <w:ind w:firstLine="360"/>
        <w:rPr>
          <w:rFonts w:ascii="Verdana" w:hAnsi="Verdana"/>
          <w:sz w:val="24"/>
          <w:szCs w:val="24"/>
          <w:lang w:val="ro-RO"/>
        </w:rPr>
      </w:pPr>
    </w:p>
    <w:p w14:paraId="6337D46E" w14:textId="1F64D3AC" w:rsidR="00067340" w:rsidRPr="00A34B83" w:rsidRDefault="0046715A" w:rsidP="00511480">
      <w:pPr>
        <w:pStyle w:val="BodyText"/>
        <w:spacing w:line="276" w:lineRule="auto"/>
        <w:ind w:firstLine="720"/>
        <w:rPr>
          <w:rFonts w:ascii="Verdana" w:hAnsi="Verdana"/>
          <w:bCs/>
          <w:sz w:val="24"/>
          <w:szCs w:val="24"/>
          <w:lang w:val="ro-RO"/>
        </w:rPr>
      </w:pPr>
      <w:r w:rsidRPr="002A1BBB">
        <w:rPr>
          <w:rFonts w:ascii="Verdana" w:hAnsi="Verdana"/>
          <w:sz w:val="24"/>
          <w:szCs w:val="24"/>
          <w:lang w:val="ro-RO"/>
        </w:rPr>
        <w:t>În urma re</w:t>
      </w:r>
      <w:r>
        <w:rPr>
          <w:rFonts w:ascii="Verdana" w:hAnsi="Verdana"/>
          <w:sz w:val="24"/>
          <w:szCs w:val="24"/>
          <w:lang w:val="ro-RO"/>
        </w:rPr>
        <w:t>luării dezbaterilor</w:t>
      </w:r>
      <w:r w:rsidRPr="002A1BBB">
        <w:rPr>
          <w:rFonts w:ascii="Verdana" w:hAnsi="Verdana"/>
          <w:sz w:val="24"/>
          <w:szCs w:val="24"/>
          <w:lang w:val="ro-RO"/>
        </w:rPr>
        <w:t xml:space="preserve"> în şedinţa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2A1BBB">
        <w:rPr>
          <w:rFonts w:ascii="Verdana" w:hAnsi="Verdana"/>
          <w:sz w:val="24"/>
          <w:szCs w:val="24"/>
          <w:lang w:val="ro-RO"/>
        </w:rPr>
        <w:t>din</w:t>
      </w:r>
      <w:r>
        <w:rPr>
          <w:rFonts w:ascii="Verdana" w:hAnsi="Verdana"/>
          <w:sz w:val="24"/>
          <w:szCs w:val="24"/>
          <w:lang w:val="ro-RO"/>
        </w:rPr>
        <w:t xml:space="preserve"> data de 9 martie 2021</w:t>
      </w:r>
      <w:r w:rsidRPr="002A1BBB">
        <w:rPr>
          <w:rFonts w:ascii="Verdana" w:hAnsi="Verdana"/>
          <w:sz w:val="24"/>
          <w:szCs w:val="24"/>
          <w:lang w:val="ro-RO"/>
        </w:rPr>
        <w:t xml:space="preserve">, </w:t>
      </w:r>
      <w:r>
        <w:rPr>
          <w:rFonts w:ascii="Verdana" w:hAnsi="Verdana"/>
          <w:sz w:val="24"/>
          <w:szCs w:val="24"/>
          <w:lang w:val="ro-RO"/>
        </w:rPr>
        <w:t xml:space="preserve">membrii </w:t>
      </w:r>
      <w:r w:rsidRPr="002A1BBB">
        <w:rPr>
          <w:rFonts w:ascii="Verdana" w:hAnsi="Verdana"/>
          <w:sz w:val="24"/>
          <w:szCs w:val="24"/>
          <w:lang w:val="ro-RO"/>
        </w:rPr>
        <w:t>Comisi</w:t>
      </w:r>
      <w:r>
        <w:rPr>
          <w:rFonts w:ascii="Verdana" w:hAnsi="Verdana"/>
          <w:sz w:val="24"/>
          <w:szCs w:val="24"/>
          <w:lang w:val="ro-RO"/>
        </w:rPr>
        <w:t>ei</w:t>
      </w:r>
      <w:r w:rsidRPr="002A1BBB">
        <w:rPr>
          <w:rFonts w:ascii="Verdana" w:hAnsi="Verdana"/>
          <w:sz w:val="24"/>
          <w:szCs w:val="24"/>
          <w:lang w:val="ro-RO"/>
        </w:rPr>
        <w:t xml:space="preserve"> a</w:t>
      </w:r>
      <w:r>
        <w:rPr>
          <w:rFonts w:ascii="Verdana" w:hAnsi="Verdana"/>
          <w:sz w:val="24"/>
          <w:szCs w:val="24"/>
          <w:lang w:val="ro-RO"/>
        </w:rPr>
        <w:t>u</w:t>
      </w:r>
      <w:r w:rsidRPr="002A1BBB">
        <w:rPr>
          <w:rFonts w:ascii="Verdana" w:hAnsi="Verdana"/>
          <w:sz w:val="24"/>
          <w:szCs w:val="24"/>
          <w:lang w:val="ro-RO"/>
        </w:rPr>
        <w:t xml:space="preserve"> hotărât, cu </w:t>
      </w:r>
      <w:r>
        <w:rPr>
          <w:rFonts w:ascii="Verdana" w:hAnsi="Verdana"/>
          <w:sz w:val="24"/>
          <w:szCs w:val="24"/>
          <w:lang w:val="ro-RO"/>
        </w:rPr>
        <w:t>majoritate de</w:t>
      </w:r>
      <w:r w:rsidRPr="002A1BBB">
        <w:rPr>
          <w:rFonts w:ascii="Verdana" w:hAnsi="Verdana"/>
          <w:sz w:val="24"/>
          <w:szCs w:val="24"/>
          <w:lang w:val="ro-RO"/>
        </w:rPr>
        <w:t xml:space="preserve"> voturi, </w:t>
      </w:r>
      <w:r w:rsidR="002A2B97" w:rsidRPr="00A34B83">
        <w:rPr>
          <w:rFonts w:ascii="Verdana" w:hAnsi="Verdana"/>
          <w:bCs/>
          <w:sz w:val="24"/>
          <w:szCs w:val="24"/>
          <w:lang w:val="ro-RO"/>
        </w:rPr>
        <w:t xml:space="preserve">menţinerea soluţiei </w:t>
      </w:r>
      <w:r w:rsidR="00A34B83">
        <w:rPr>
          <w:rFonts w:ascii="Verdana" w:hAnsi="Verdana"/>
          <w:bCs/>
          <w:sz w:val="24"/>
          <w:szCs w:val="24"/>
          <w:lang w:val="ro-RO"/>
        </w:rPr>
        <w:t>iniţiale</w:t>
      </w:r>
      <w:r w:rsidR="002A2B97" w:rsidRPr="00A34B83">
        <w:rPr>
          <w:rFonts w:ascii="Verdana" w:hAnsi="Verdana"/>
          <w:bCs/>
          <w:sz w:val="24"/>
          <w:szCs w:val="24"/>
          <w:lang w:val="ro-RO"/>
        </w:rPr>
        <w:t>, de adoptare a proiectului de lege cu amendamente.</w:t>
      </w:r>
    </w:p>
    <w:p w14:paraId="34AFE566" w14:textId="77777777" w:rsidR="00A34B83" w:rsidRPr="00920C88" w:rsidRDefault="00A34B83" w:rsidP="002A2B97">
      <w:pPr>
        <w:pStyle w:val="BodyText"/>
        <w:spacing w:line="276" w:lineRule="auto"/>
        <w:ind w:firstLine="360"/>
        <w:rPr>
          <w:rFonts w:ascii="Verdana" w:hAnsi="Verdana"/>
          <w:sz w:val="24"/>
          <w:szCs w:val="24"/>
          <w:lang w:val="ro-RO"/>
        </w:rPr>
      </w:pPr>
    </w:p>
    <w:p w14:paraId="1F0942C0" w14:textId="40B5ACFC" w:rsidR="0046715A" w:rsidRPr="00920C88" w:rsidRDefault="00067340" w:rsidP="004671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La dezbateri a participat</w:t>
      </w:r>
      <w:r w:rsidR="0046715A">
        <w:rPr>
          <w:rFonts w:ascii="Verdana" w:hAnsi="Verdana"/>
          <w:sz w:val="24"/>
          <w:szCs w:val="24"/>
          <w:lang w:val="ro-RO"/>
        </w:rPr>
        <w:t>,</w:t>
      </w:r>
      <w:r w:rsidR="0046715A" w:rsidRPr="00920C88">
        <w:rPr>
          <w:rFonts w:ascii="Verdana" w:hAnsi="Verdana"/>
          <w:sz w:val="24"/>
          <w:szCs w:val="24"/>
          <w:lang w:val="ro-RO"/>
        </w:rPr>
        <w:t xml:space="preserve"> în conformitate cu prevederile art.55</w:t>
      </w:r>
      <w:r w:rsidR="0046715A">
        <w:rPr>
          <w:rFonts w:ascii="Verdana" w:hAnsi="Verdana"/>
          <w:sz w:val="24"/>
          <w:szCs w:val="24"/>
          <w:lang w:val="ro-RO"/>
        </w:rPr>
        <w:t xml:space="preserve"> şi 56</w:t>
      </w:r>
      <w:r w:rsidR="0046715A" w:rsidRPr="00920C88">
        <w:rPr>
          <w:rFonts w:ascii="Verdana" w:hAnsi="Verdana"/>
          <w:sz w:val="24"/>
          <w:szCs w:val="24"/>
          <w:lang w:val="ro-RO"/>
        </w:rPr>
        <w:t xml:space="preserve"> din Regulamentul C</w:t>
      </w:r>
      <w:r w:rsidR="0046715A">
        <w:rPr>
          <w:rFonts w:ascii="Verdana" w:hAnsi="Verdana"/>
          <w:sz w:val="24"/>
          <w:szCs w:val="24"/>
          <w:lang w:val="ro-RO"/>
        </w:rPr>
        <w:t>amerei Deputaţilor, republicat, cu modificările şi completările ulterioare, domnul Cătălin Boboc, Secretar de Stat</w:t>
      </w:r>
      <w:r w:rsidR="00511480">
        <w:rPr>
          <w:rFonts w:ascii="Verdana" w:hAnsi="Verdana"/>
          <w:sz w:val="24"/>
          <w:szCs w:val="24"/>
          <w:lang w:val="ro-RO"/>
        </w:rPr>
        <w:t xml:space="preserve"> în </w:t>
      </w:r>
      <w:r w:rsidR="0046715A">
        <w:rPr>
          <w:rFonts w:ascii="Verdana" w:hAnsi="Verdana"/>
          <w:sz w:val="24"/>
          <w:szCs w:val="24"/>
          <w:lang w:val="ro-RO"/>
        </w:rPr>
        <w:t>Ministerul Muncii și Protecției Sociale.</w:t>
      </w:r>
    </w:p>
    <w:p w14:paraId="415292D9" w14:textId="77777777" w:rsidR="002A2B97" w:rsidRDefault="002A2B97" w:rsidP="004671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7D8532B" w14:textId="77777777" w:rsidR="0046715A" w:rsidRPr="00920C88" w:rsidRDefault="0046715A" w:rsidP="004671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>
        <w:rPr>
          <w:rFonts w:ascii="Verdana" w:hAnsi="Verdana"/>
          <w:sz w:val="24"/>
          <w:szCs w:val="24"/>
          <w:lang w:val="ro-RO"/>
        </w:rPr>
        <w:t>20 de</w:t>
      </w:r>
      <w:r w:rsidRPr="00920C88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2A2B97">
        <w:rPr>
          <w:rFonts w:ascii="Verdana" w:hAnsi="Verdana"/>
          <w:sz w:val="24"/>
          <w:szCs w:val="24"/>
          <w:lang w:val="ro-RO"/>
        </w:rPr>
        <w:t>22</w:t>
      </w:r>
      <w:r>
        <w:rPr>
          <w:rFonts w:ascii="Verdana" w:hAnsi="Verdana"/>
          <w:sz w:val="24"/>
          <w:szCs w:val="24"/>
          <w:lang w:val="ro-RO"/>
        </w:rPr>
        <w:t xml:space="preserve"> de</w:t>
      </w:r>
      <w:r w:rsidRPr="00920C88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14:paraId="60FB6545" w14:textId="7EC44CBB" w:rsidR="00841896" w:rsidRDefault="00067340" w:rsidP="0051148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46715A">
        <w:rPr>
          <w:rFonts w:ascii="Verdana" w:hAnsi="Verdana"/>
          <w:sz w:val="24"/>
          <w:szCs w:val="24"/>
          <w:lang w:val="ro-RO"/>
        </w:rPr>
        <w:t>majorit</w:t>
      </w:r>
      <w:r w:rsidR="00841896">
        <w:rPr>
          <w:rFonts w:ascii="Verdana" w:hAnsi="Verdana"/>
          <w:sz w:val="24"/>
          <w:szCs w:val="24"/>
          <w:lang w:val="ro-RO"/>
        </w:rPr>
        <w:t>ate de</w:t>
      </w:r>
      <w:r w:rsidRPr="00920C88">
        <w:rPr>
          <w:rFonts w:ascii="Verdana" w:hAnsi="Verdana"/>
          <w:sz w:val="24"/>
          <w:szCs w:val="24"/>
          <w:lang w:val="ro-RO"/>
        </w:rPr>
        <w:t xml:space="preserve"> voturi</w:t>
      </w:r>
      <w:r w:rsidR="00511480">
        <w:rPr>
          <w:rFonts w:ascii="Verdana" w:hAnsi="Verdana"/>
          <w:sz w:val="24"/>
          <w:szCs w:val="24"/>
          <w:lang w:val="ro-RO"/>
        </w:rPr>
        <w:t>, m</w:t>
      </w:r>
      <w:r w:rsidR="0046715A">
        <w:rPr>
          <w:rFonts w:ascii="Verdana" w:hAnsi="Verdana"/>
          <w:sz w:val="24"/>
          <w:szCs w:val="24"/>
          <w:lang w:val="ro-RO"/>
        </w:rPr>
        <w:t xml:space="preserve">embrii comisiei aparținând grupului </w:t>
      </w:r>
      <w:r w:rsidR="00511480">
        <w:rPr>
          <w:rFonts w:ascii="Verdana" w:hAnsi="Verdana"/>
          <w:sz w:val="24"/>
          <w:szCs w:val="24"/>
          <w:lang w:val="ro-RO"/>
        </w:rPr>
        <w:t xml:space="preserve">parlamentar al </w:t>
      </w:r>
      <w:r w:rsidR="0046715A">
        <w:rPr>
          <w:rFonts w:ascii="Verdana" w:hAnsi="Verdana"/>
          <w:sz w:val="24"/>
          <w:szCs w:val="24"/>
          <w:lang w:val="ro-RO"/>
        </w:rPr>
        <w:t>PSD nu au votat</w:t>
      </w:r>
      <w:r w:rsidR="00841896">
        <w:rPr>
          <w:rFonts w:ascii="Verdana" w:hAnsi="Verdana"/>
          <w:sz w:val="24"/>
          <w:szCs w:val="24"/>
          <w:lang w:val="ro-RO"/>
        </w:rPr>
        <w:t>.</w:t>
      </w:r>
    </w:p>
    <w:p w14:paraId="2769014D" w14:textId="77777777" w:rsidR="00924D60" w:rsidRDefault="00924D6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263BCC5" w14:textId="77777777"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41896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841896">
        <w:rPr>
          <w:rFonts w:ascii="Verdana" w:hAnsi="Verdana"/>
          <w:b/>
          <w:sz w:val="24"/>
          <w:szCs w:val="24"/>
          <w:lang w:val="ro-RO"/>
        </w:rPr>
        <w:t>ordinare</w:t>
      </w:r>
      <w:r w:rsidRPr="00841896">
        <w:rPr>
          <w:rFonts w:ascii="Verdana" w:hAnsi="Verdana"/>
          <w:sz w:val="24"/>
          <w:szCs w:val="24"/>
          <w:lang w:val="ro-RO"/>
        </w:rPr>
        <w:t>, conform</w:t>
      </w:r>
      <w:r w:rsidRPr="00920C88">
        <w:rPr>
          <w:rFonts w:ascii="Verdana" w:hAnsi="Verdana"/>
          <w:sz w:val="24"/>
          <w:szCs w:val="24"/>
          <w:lang w:val="ro-RO"/>
        </w:rPr>
        <w:t xml:space="preserve"> prevederilor art.73 alin.(1) din Constituţia României, republicată. </w:t>
      </w:r>
    </w:p>
    <w:p w14:paraId="474D8438" w14:textId="77777777"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3D62A19" w14:textId="77777777" w:rsidR="00920C88" w:rsidRPr="00C944EC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944EC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C944EC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C944EC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1456C3" w:rsidRPr="00C944EC">
        <w:rPr>
          <w:rFonts w:ascii="Verdana" w:hAnsi="Verdana"/>
          <w:sz w:val="24"/>
          <w:szCs w:val="24"/>
          <w:lang w:val="ro-RO"/>
        </w:rPr>
        <w:t>1</w:t>
      </w:r>
      <w:r w:rsidRPr="00C944EC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681DA0" w:rsidRPr="00C944EC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D059D8" w:rsidRPr="00C944EC">
        <w:rPr>
          <w:rFonts w:ascii="Verdana" w:hAnsi="Verdana"/>
          <w:sz w:val="24"/>
          <w:szCs w:val="24"/>
          <w:lang w:val="ro-RO"/>
        </w:rPr>
        <w:t>.</w:t>
      </w:r>
    </w:p>
    <w:p w14:paraId="4A19ABB7" w14:textId="77777777" w:rsidR="00920C88" w:rsidRPr="00C944EC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5DD72E1" w14:textId="626E197E" w:rsidR="0046715A" w:rsidRPr="0046715A" w:rsidRDefault="0046715A" w:rsidP="004671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6715A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46715A">
        <w:rPr>
          <w:rFonts w:ascii="Verdana" w:hAnsi="Verdana"/>
          <w:b/>
          <w:sz w:val="24"/>
          <w:szCs w:val="24"/>
          <w:lang w:val="ro-RO"/>
        </w:rPr>
        <w:t xml:space="preserve">menţinerea soluţiei </w:t>
      </w:r>
      <w:r w:rsidR="00A34B83">
        <w:rPr>
          <w:rFonts w:ascii="Verdana" w:hAnsi="Verdana"/>
          <w:b/>
          <w:sz w:val="24"/>
          <w:szCs w:val="24"/>
          <w:lang w:val="ro-RO"/>
        </w:rPr>
        <w:t>iniţiale</w:t>
      </w:r>
      <w:r w:rsidRPr="0046715A">
        <w:rPr>
          <w:rFonts w:ascii="Verdana" w:hAnsi="Verdana"/>
          <w:b/>
          <w:sz w:val="24"/>
          <w:szCs w:val="24"/>
          <w:lang w:val="ro-RO"/>
        </w:rPr>
        <w:t xml:space="preserve">, </w:t>
      </w:r>
      <w:r>
        <w:rPr>
          <w:rFonts w:ascii="Verdana" w:hAnsi="Verdana"/>
          <w:b/>
          <w:sz w:val="24"/>
          <w:szCs w:val="24"/>
          <w:lang w:val="ro-RO"/>
        </w:rPr>
        <w:t xml:space="preserve">de </w:t>
      </w:r>
      <w:r w:rsidRPr="0046715A">
        <w:rPr>
          <w:rFonts w:ascii="Verdana" w:hAnsi="Verdana"/>
          <w:b/>
          <w:sz w:val="24"/>
          <w:szCs w:val="24"/>
          <w:lang w:val="ro-RO"/>
        </w:rPr>
        <w:t xml:space="preserve">adoptare a proiectului de lege cu amendamente, </w:t>
      </w:r>
      <w:r w:rsidRPr="00B509D8">
        <w:rPr>
          <w:rFonts w:ascii="Verdana" w:hAnsi="Verdana"/>
          <w:b/>
          <w:bCs/>
          <w:sz w:val="24"/>
          <w:szCs w:val="24"/>
          <w:lang w:val="ro-RO"/>
        </w:rPr>
        <w:t xml:space="preserve">exprimată în raportul </w:t>
      </w:r>
      <w:r w:rsidR="00511480" w:rsidRPr="00B509D8">
        <w:rPr>
          <w:rFonts w:ascii="Verdana" w:hAnsi="Verdana"/>
          <w:b/>
          <w:bCs/>
          <w:sz w:val="24"/>
          <w:szCs w:val="24"/>
          <w:lang w:val="ro-RO"/>
        </w:rPr>
        <w:t xml:space="preserve">depus </w:t>
      </w:r>
      <w:r w:rsidRPr="00B509D8">
        <w:rPr>
          <w:rFonts w:ascii="Verdana" w:hAnsi="Verdana"/>
          <w:b/>
          <w:bCs/>
          <w:sz w:val="24"/>
          <w:szCs w:val="24"/>
          <w:lang w:val="ro-RO"/>
        </w:rPr>
        <w:t>cu nr.4c-9/59 în data de 17 februarie 2021.</w:t>
      </w:r>
      <w:r w:rsidR="002A2B97">
        <w:rPr>
          <w:rFonts w:ascii="Verdana" w:hAnsi="Verdana"/>
          <w:sz w:val="24"/>
          <w:szCs w:val="24"/>
          <w:lang w:val="ro-RO"/>
        </w:rPr>
        <w:t xml:space="preserve"> </w:t>
      </w:r>
    </w:p>
    <w:p w14:paraId="2B8D150E" w14:textId="77777777" w:rsidR="002C51D1" w:rsidRPr="00511480" w:rsidRDefault="002C51D1" w:rsidP="00511480">
      <w:pPr>
        <w:spacing w:line="312" w:lineRule="auto"/>
        <w:jc w:val="both"/>
        <w:rPr>
          <w:rFonts w:ascii="Verdana" w:hAnsi="Verdana"/>
          <w:iCs/>
          <w:sz w:val="24"/>
          <w:szCs w:val="24"/>
          <w:lang w:val="ro-RO"/>
        </w:rPr>
      </w:pPr>
    </w:p>
    <w:p w14:paraId="2A32FAE7" w14:textId="77777777" w:rsidR="008B5901" w:rsidRPr="0069569A" w:rsidRDefault="008B5901" w:rsidP="002C51D1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00D04A6F" w14:textId="77777777" w:rsidR="002C51D1" w:rsidRPr="0069569A" w:rsidRDefault="002C51D1" w:rsidP="002C51D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9569A">
        <w:rPr>
          <w:rFonts w:ascii="Verdana" w:hAnsi="Verdana"/>
          <w:sz w:val="24"/>
          <w:szCs w:val="24"/>
          <w:lang w:val="ro-RO"/>
        </w:rPr>
        <w:tab/>
        <w:t>PREŞEDINTE,</w:t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  <w:t>SECRETAR,</w:t>
      </w:r>
    </w:p>
    <w:p w14:paraId="51C447FC" w14:textId="5671B57A" w:rsidR="002C51D1" w:rsidRPr="00924D60" w:rsidRDefault="002C51D1" w:rsidP="00924D6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69569A">
        <w:rPr>
          <w:rFonts w:ascii="Verdana" w:hAnsi="Verdana"/>
          <w:b/>
          <w:sz w:val="24"/>
          <w:szCs w:val="24"/>
          <w:lang w:val="ro-RO"/>
        </w:rPr>
        <w:tab/>
        <w:t>Oana Silvia Ţoiu</w:t>
      </w:r>
      <w:r w:rsidRPr="0069569A">
        <w:rPr>
          <w:rFonts w:ascii="Verdana" w:hAnsi="Verdana"/>
          <w:b/>
          <w:sz w:val="24"/>
          <w:szCs w:val="24"/>
          <w:lang w:val="ro-RO"/>
        </w:rPr>
        <w:tab/>
      </w:r>
      <w:r w:rsidRPr="0069569A">
        <w:rPr>
          <w:rFonts w:ascii="Verdana" w:hAnsi="Verdana"/>
          <w:b/>
          <w:sz w:val="24"/>
          <w:szCs w:val="24"/>
          <w:lang w:val="ro-RO"/>
        </w:rPr>
        <w:tab/>
      </w:r>
      <w:r w:rsidRPr="0069569A">
        <w:rPr>
          <w:rFonts w:ascii="Verdana" w:hAnsi="Verdana"/>
          <w:b/>
          <w:sz w:val="24"/>
          <w:szCs w:val="24"/>
          <w:lang w:val="ro-RO"/>
        </w:rPr>
        <w:tab/>
      </w:r>
      <w:r w:rsidR="00511480">
        <w:rPr>
          <w:rFonts w:ascii="Verdana" w:hAnsi="Verdana"/>
          <w:b/>
          <w:sz w:val="24"/>
          <w:szCs w:val="24"/>
          <w:lang w:val="ro-RO"/>
        </w:rPr>
        <w:t>Tudor Polak</w:t>
      </w:r>
    </w:p>
    <w:p w14:paraId="720A6935" w14:textId="77777777" w:rsidR="002C51D1" w:rsidRPr="0069569A" w:rsidRDefault="002C51D1" w:rsidP="002C51D1">
      <w:pPr>
        <w:jc w:val="both"/>
        <w:rPr>
          <w:rFonts w:ascii="Verdana" w:hAnsi="Verdana"/>
          <w:b/>
          <w:szCs w:val="28"/>
          <w:lang w:val="ro-RO"/>
        </w:rPr>
      </w:pPr>
    </w:p>
    <w:p w14:paraId="147319AE" w14:textId="77777777" w:rsidR="002C51D1" w:rsidRDefault="002C51D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EACF2C4" w14:textId="77777777" w:rsidR="002C51D1" w:rsidRDefault="002C51D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BEA18C6" w14:textId="77777777" w:rsidR="002C51D1" w:rsidRDefault="002C51D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EC56064" w14:textId="77777777" w:rsidR="008B5901" w:rsidRDefault="008B590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50F8491" w14:textId="77777777" w:rsidR="008B5901" w:rsidRDefault="008B590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F5D76E7" w14:textId="77777777" w:rsidR="008B5901" w:rsidRDefault="008B590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FA78004" w14:textId="77777777" w:rsidR="008B5901" w:rsidRDefault="008B590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7E6FC49" w14:textId="77777777" w:rsidR="002C51D1" w:rsidRDefault="002C51D1" w:rsidP="002C51D1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13694667" w14:textId="77777777" w:rsidR="002C51D1" w:rsidRDefault="002C51D1" w:rsidP="002C51D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8BE94A4" w14:textId="77777777" w:rsidR="002C51D1" w:rsidRDefault="002C51D1" w:rsidP="002C51D1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52592C65" w14:textId="77777777" w:rsidR="002C51D1" w:rsidRDefault="002C51D1" w:rsidP="002C51D1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42091035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70BFA235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02BECD1C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6CCF5667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6932A634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571F0250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5BA8A6B4" w14:textId="77777777" w:rsidR="008B5901" w:rsidRDefault="008B5901" w:rsidP="002C51D1">
      <w:pPr>
        <w:jc w:val="both"/>
        <w:rPr>
          <w:rFonts w:ascii="Verdana" w:hAnsi="Verdana"/>
          <w:sz w:val="16"/>
          <w:szCs w:val="16"/>
          <w:lang w:val="ro-RO"/>
        </w:rPr>
      </w:pPr>
    </w:p>
    <w:p w14:paraId="2486D262" w14:textId="77777777" w:rsidR="00924D60" w:rsidRPr="00C82502" w:rsidRDefault="00924D60" w:rsidP="00511480">
      <w:pPr>
        <w:pStyle w:val="Heading2"/>
        <w:jc w:val="left"/>
        <w:rPr>
          <w:lang w:val="ro-RO"/>
        </w:rPr>
      </w:pPr>
    </w:p>
    <w:sectPr w:rsidR="00924D60" w:rsidRPr="00C82502" w:rsidSect="00511480">
      <w:pgSz w:w="11907" w:h="16840" w:code="9"/>
      <w:pgMar w:top="1134" w:right="1134" w:bottom="1701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604FF" w14:textId="77777777" w:rsidR="00E8480C" w:rsidRDefault="00E8480C">
      <w:r>
        <w:separator/>
      </w:r>
    </w:p>
  </w:endnote>
  <w:endnote w:type="continuationSeparator" w:id="0">
    <w:p w14:paraId="761192A5" w14:textId="77777777" w:rsidR="00E8480C" w:rsidRDefault="00E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E5FA" w14:textId="77777777" w:rsidR="00092596" w:rsidRDefault="00201E7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78449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A99BE" w14:textId="77777777" w:rsidR="00092596" w:rsidRPr="00773F40" w:rsidRDefault="00201E7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A2B97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078C300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04031" w14:textId="77777777" w:rsidR="00773F40" w:rsidRPr="00FF6DFC" w:rsidRDefault="00201E7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20"/>
        <w:szCs w:val="22"/>
      </w:rPr>
    </w:pPr>
    <w:r w:rsidRPr="00FF6DFC">
      <w:rPr>
        <w:rStyle w:val="PageNumber"/>
        <w:rFonts w:ascii="Verdana" w:hAnsi="Verdana"/>
        <w:sz w:val="20"/>
        <w:szCs w:val="22"/>
      </w:rPr>
      <w:fldChar w:fldCharType="begin"/>
    </w:r>
    <w:r w:rsidR="00773F40" w:rsidRPr="00FF6DFC">
      <w:rPr>
        <w:rStyle w:val="PageNumber"/>
        <w:rFonts w:ascii="Verdana" w:hAnsi="Verdana"/>
        <w:sz w:val="20"/>
        <w:szCs w:val="22"/>
      </w:rPr>
      <w:instrText xml:space="preserve">PAGE  </w:instrText>
    </w:r>
    <w:r w:rsidRPr="00FF6DFC">
      <w:rPr>
        <w:rStyle w:val="PageNumber"/>
        <w:rFonts w:ascii="Verdana" w:hAnsi="Verdana"/>
        <w:sz w:val="20"/>
        <w:szCs w:val="22"/>
      </w:rPr>
      <w:fldChar w:fldCharType="separate"/>
    </w:r>
    <w:r w:rsidR="002A2B97">
      <w:rPr>
        <w:rStyle w:val="PageNumber"/>
        <w:rFonts w:ascii="Verdana" w:hAnsi="Verdana"/>
        <w:noProof/>
        <w:sz w:val="20"/>
        <w:szCs w:val="22"/>
      </w:rPr>
      <w:t>5</w:t>
    </w:r>
    <w:r w:rsidRPr="00FF6DFC">
      <w:rPr>
        <w:rStyle w:val="PageNumber"/>
        <w:rFonts w:ascii="Verdana" w:hAnsi="Verdana"/>
        <w:sz w:val="20"/>
        <w:szCs w:val="22"/>
      </w:rPr>
      <w:fldChar w:fldCharType="end"/>
    </w:r>
  </w:p>
  <w:p w14:paraId="5E2B4727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3D559B94" w14:textId="77777777"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183E52A3" w14:textId="77777777"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29F4F0D6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167AD" w14:textId="77777777" w:rsidR="00E8480C" w:rsidRDefault="00E8480C">
      <w:r>
        <w:separator/>
      </w:r>
    </w:p>
  </w:footnote>
  <w:footnote w:type="continuationSeparator" w:id="0">
    <w:p w14:paraId="164B1C9E" w14:textId="77777777" w:rsidR="00E8480C" w:rsidRDefault="00E8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006A0" w14:textId="77777777" w:rsidR="00120145" w:rsidRDefault="00201E7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B221B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3511CB"/>
    <w:multiLevelType w:val="hybridMultilevel"/>
    <w:tmpl w:val="993C3B3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5"/>
  </w:num>
  <w:num w:numId="10">
    <w:abstractNumId w:val="10"/>
  </w:num>
  <w:num w:numId="11">
    <w:abstractNumId w:val="7"/>
  </w:num>
  <w:num w:numId="12">
    <w:abstractNumId w:val="8"/>
  </w:num>
  <w:num w:numId="13">
    <w:abstractNumId w:val="4"/>
  </w:num>
  <w:num w:numId="14">
    <w:abstractNumId w:val="12"/>
  </w:num>
  <w:num w:numId="15">
    <w:abstractNumId w:val="9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168BB"/>
    <w:rsid w:val="00022A25"/>
    <w:rsid w:val="00025650"/>
    <w:rsid w:val="000349FE"/>
    <w:rsid w:val="00034DBD"/>
    <w:rsid w:val="000427F6"/>
    <w:rsid w:val="00055767"/>
    <w:rsid w:val="000604CA"/>
    <w:rsid w:val="000638B0"/>
    <w:rsid w:val="00067340"/>
    <w:rsid w:val="00081729"/>
    <w:rsid w:val="00083D63"/>
    <w:rsid w:val="00084146"/>
    <w:rsid w:val="00092596"/>
    <w:rsid w:val="0009297A"/>
    <w:rsid w:val="000B14D1"/>
    <w:rsid w:val="000D1E6E"/>
    <w:rsid w:val="000E1DE3"/>
    <w:rsid w:val="000E4EAE"/>
    <w:rsid w:val="000F308A"/>
    <w:rsid w:val="000F4B0E"/>
    <w:rsid w:val="000F7087"/>
    <w:rsid w:val="0010638C"/>
    <w:rsid w:val="00107818"/>
    <w:rsid w:val="0011322E"/>
    <w:rsid w:val="001140AC"/>
    <w:rsid w:val="00120145"/>
    <w:rsid w:val="00120D0C"/>
    <w:rsid w:val="00127449"/>
    <w:rsid w:val="00135AA2"/>
    <w:rsid w:val="001444CD"/>
    <w:rsid w:val="001456C3"/>
    <w:rsid w:val="001636E4"/>
    <w:rsid w:val="00184B7B"/>
    <w:rsid w:val="0019167D"/>
    <w:rsid w:val="001928B1"/>
    <w:rsid w:val="00193BDA"/>
    <w:rsid w:val="001A31B4"/>
    <w:rsid w:val="001A7CCF"/>
    <w:rsid w:val="001B7F20"/>
    <w:rsid w:val="001D0B75"/>
    <w:rsid w:val="001D3F32"/>
    <w:rsid w:val="001D5D34"/>
    <w:rsid w:val="001E0D11"/>
    <w:rsid w:val="001E3851"/>
    <w:rsid w:val="001F0014"/>
    <w:rsid w:val="00201E7E"/>
    <w:rsid w:val="002052E8"/>
    <w:rsid w:val="002071BD"/>
    <w:rsid w:val="00220359"/>
    <w:rsid w:val="00220514"/>
    <w:rsid w:val="00227A0B"/>
    <w:rsid w:val="00264B69"/>
    <w:rsid w:val="00266575"/>
    <w:rsid w:val="00270151"/>
    <w:rsid w:val="00276D98"/>
    <w:rsid w:val="002A038F"/>
    <w:rsid w:val="002A2B97"/>
    <w:rsid w:val="002A390B"/>
    <w:rsid w:val="002B6CA2"/>
    <w:rsid w:val="002C0640"/>
    <w:rsid w:val="002C51D1"/>
    <w:rsid w:val="002C584C"/>
    <w:rsid w:val="002C6052"/>
    <w:rsid w:val="002D09CF"/>
    <w:rsid w:val="002D63C0"/>
    <w:rsid w:val="002E2B4D"/>
    <w:rsid w:val="003031EB"/>
    <w:rsid w:val="003074A8"/>
    <w:rsid w:val="00312B10"/>
    <w:rsid w:val="0031774C"/>
    <w:rsid w:val="00337C19"/>
    <w:rsid w:val="0034389D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552"/>
    <w:rsid w:val="00412E98"/>
    <w:rsid w:val="00420EFB"/>
    <w:rsid w:val="0044330F"/>
    <w:rsid w:val="004434CD"/>
    <w:rsid w:val="004478F8"/>
    <w:rsid w:val="00466CAD"/>
    <w:rsid w:val="0046715A"/>
    <w:rsid w:val="004745B5"/>
    <w:rsid w:val="0048451E"/>
    <w:rsid w:val="00486D23"/>
    <w:rsid w:val="004876F8"/>
    <w:rsid w:val="00490A80"/>
    <w:rsid w:val="004A0EBF"/>
    <w:rsid w:val="004B0FD3"/>
    <w:rsid w:val="004B1633"/>
    <w:rsid w:val="004B38B3"/>
    <w:rsid w:val="004B4EB7"/>
    <w:rsid w:val="004B5204"/>
    <w:rsid w:val="004B7E5C"/>
    <w:rsid w:val="004C17C2"/>
    <w:rsid w:val="004C55BE"/>
    <w:rsid w:val="004D1D6E"/>
    <w:rsid w:val="004D7217"/>
    <w:rsid w:val="004E3F30"/>
    <w:rsid w:val="004E6510"/>
    <w:rsid w:val="004E7937"/>
    <w:rsid w:val="00506FDB"/>
    <w:rsid w:val="005071A8"/>
    <w:rsid w:val="00511480"/>
    <w:rsid w:val="00513397"/>
    <w:rsid w:val="00520922"/>
    <w:rsid w:val="0052311E"/>
    <w:rsid w:val="00533C53"/>
    <w:rsid w:val="00553D46"/>
    <w:rsid w:val="00560297"/>
    <w:rsid w:val="00563454"/>
    <w:rsid w:val="00564BCE"/>
    <w:rsid w:val="00575CC8"/>
    <w:rsid w:val="005802CF"/>
    <w:rsid w:val="005A51FA"/>
    <w:rsid w:val="005B722A"/>
    <w:rsid w:val="005D21D1"/>
    <w:rsid w:val="005E5CC3"/>
    <w:rsid w:val="005F3955"/>
    <w:rsid w:val="00600E02"/>
    <w:rsid w:val="0061577F"/>
    <w:rsid w:val="00617D18"/>
    <w:rsid w:val="00640576"/>
    <w:rsid w:val="00642843"/>
    <w:rsid w:val="00643C45"/>
    <w:rsid w:val="0066370B"/>
    <w:rsid w:val="00664EF4"/>
    <w:rsid w:val="00672003"/>
    <w:rsid w:val="0067320A"/>
    <w:rsid w:val="006748DB"/>
    <w:rsid w:val="00681DA0"/>
    <w:rsid w:val="00682975"/>
    <w:rsid w:val="00687BA7"/>
    <w:rsid w:val="0069569A"/>
    <w:rsid w:val="00695BA9"/>
    <w:rsid w:val="006972D6"/>
    <w:rsid w:val="006A5D1A"/>
    <w:rsid w:val="006C0B4E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24DA2"/>
    <w:rsid w:val="007305FA"/>
    <w:rsid w:val="00746F5F"/>
    <w:rsid w:val="0075342D"/>
    <w:rsid w:val="007535BF"/>
    <w:rsid w:val="0076299D"/>
    <w:rsid w:val="00766978"/>
    <w:rsid w:val="0077390E"/>
    <w:rsid w:val="00773F40"/>
    <w:rsid w:val="0078049F"/>
    <w:rsid w:val="007A53D8"/>
    <w:rsid w:val="007B1D93"/>
    <w:rsid w:val="007B402B"/>
    <w:rsid w:val="007B728F"/>
    <w:rsid w:val="007C3127"/>
    <w:rsid w:val="007C4A6C"/>
    <w:rsid w:val="007D7A9F"/>
    <w:rsid w:val="007E0BD0"/>
    <w:rsid w:val="007E5738"/>
    <w:rsid w:val="007F5C1C"/>
    <w:rsid w:val="0080108F"/>
    <w:rsid w:val="00804E9F"/>
    <w:rsid w:val="00804ED0"/>
    <w:rsid w:val="00816294"/>
    <w:rsid w:val="00823B91"/>
    <w:rsid w:val="00833A79"/>
    <w:rsid w:val="00833DA6"/>
    <w:rsid w:val="00840F89"/>
    <w:rsid w:val="00841896"/>
    <w:rsid w:val="008447B2"/>
    <w:rsid w:val="00852E2B"/>
    <w:rsid w:val="008536D4"/>
    <w:rsid w:val="008633B2"/>
    <w:rsid w:val="0087526B"/>
    <w:rsid w:val="00885A0E"/>
    <w:rsid w:val="00890113"/>
    <w:rsid w:val="00890D4E"/>
    <w:rsid w:val="008927A2"/>
    <w:rsid w:val="008A0D4B"/>
    <w:rsid w:val="008A46C1"/>
    <w:rsid w:val="008B42EB"/>
    <w:rsid w:val="008B5901"/>
    <w:rsid w:val="008B62F6"/>
    <w:rsid w:val="008B691A"/>
    <w:rsid w:val="008B714D"/>
    <w:rsid w:val="008D3152"/>
    <w:rsid w:val="008E0B1D"/>
    <w:rsid w:val="008F074C"/>
    <w:rsid w:val="008F19EC"/>
    <w:rsid w:val="008F5AA9"/>
    <w:rsid w:val="00905635"/>
    <w:rsid w:val="00914C98"/>
    <w:rsid w:val="00915956"/>
    <w:rsid w:val="00920C88"/>
    <w:rsid w:val="00924D60"/>
    <w:rsid w:val="009306CC"/>
    <w:rsid w:val="00937173"/>
    <w:rsid w:val="00953A5E"/>
    <w:rsid w:val="00956978"/>
    <w:rsid w:val="00967C7A"/>
    <w:rsid w:val="00972F79"/>
    <w:rsid w:val="00974F85"/>
    <w:rsid w:val="00976B5F"/>
    <w:rsid w:val="00981919"/>
    <w:rsid w:val="0098214C"/>
    <w:rsid w:val="00987A56"/>
    <w:rsid w:val="00994C4B"/>
    <w:rsid w:val="009A34D0"/>
    <w:rsid w:val="009D5305"/>
    <w:rsid w:val="009E2795"/>
    <w:rsid w:val="009E66E4"/>
    <w:rsid w:val="009E7521"/>
    <w:rsid w:val="009F45BC"/>
    <w:rsid w:val="00A0465A"/>
    <w:rsid w:val="00A05EA1"/>
    <w:rsid w:val="00A063BD"/>
    <w:rsid w:val="00A137D1"/>
    <w:rsid w:val="00A274C8"/>
    <w:rsid w:val="00A34B83"/>
    <w:rsid w:val="00A356EA"/>
    <w:rsid w:val="00A47343"/>
    <w:rsid w:val="00A64618"/>
    <w:rsid w:val="00A71BF5"/>
    <w:rsid w:val="00A736AA"/>
    <w:rsid w:val="00A83DB1"/>
    <w:rsid w:val="00A84288"/>
    <w:rsid w:val="00A91100"/>
    <w:rsid w:val="00AA10F7"/>
    <w:rsid w:val="00AB36E5"/>
    <w:rsid w:val="00AC15A3"/>
    <w:rsid w:val="00AC7CC6"/>
    <w:rsid w:val="00AD7F60"/>
    <w:rsid w:val="00AF76DA"/>
    <w:rsid w:val="00B043CB"/>
    <w:rsid w:val="00B207DC"/>
    <w:rsid w:val="00B36812"/>
    <w:rsid w:val="00B473B6"/>
    <w:rsid w:val="00B509D8"/>
    <w:rsid w:val="00B557BC"/>
    <w:rsid w:val="00B62945"/>
    <w:rsid w:val="00B65D06"/>
    <w:rsid w:val="00B7428C"/>
    <w:rsid w:val="00B87877"/>
    <w:rsid w:val="00B92935"/>
    <w:rsid w:val="00B97F7D"/>
    <w:rsid w:val="00BA16C8"/>
    <w:rsid w:val="00BA2284"/>
    <w:rsid w:val="00BA411F"/>
    <w:rsid w:val="00BA6157"/>
    <w:rsid w:val="00BB0893"/>
    <w:rsid w:val="00BC4B9F"/>
    <w:rsid w:val="00BC76C9"/>
    <w:rsid w:val="00BE051E"/>
    <w:rsid w:val="00C03C5B"/>
    <w:rsid w:val="00C06926"/>
    <w:rsid w:val="00C17C0B"/>
    <w:rsid w:val="00C21C95"/>
    <w:rsid w:val="00C2328F"/>
    <w:rsid w:val="00C248CD"/>
    <w:rsid w:val="00C421DC"/>
    <w:rsid w:val="00C53ED4"/>
    <w:rsid w:val="00C54580"/>
    <w:rsid w:val="00C70D50"/>
    <w:rsid w:val="00C71A3B"/>
    <w:rsid w:val="00C80B6F"/>
    <w:rsid w:val="00C85349"/>
    <w:rsid w:val="00C85B8D"/>
    <w:rsid w:val="00C85EA1"/>
    <w:rsid w:val="00C91591"/>
    <w:rsid w:val="00C944EC"/>
    <w:rsid w:val="00CB2B74"/>
    <w:rsid w:val="00CB4443"/>
    <w:rsid w:val="00CC4356"/>
    <w:rsid w:val="00CE1729"/>
    <w:rsid w:val="00CF298E"/>
    <w:rsid w:val="00CF4BC4"/>
    <w:rsid w:val="00D059D8"/>
    <w:rsid w:val="00D06DD0"/>
    <w:rsid w:val="00D15C28"/>
    <w:rsid w:val="00D3231B"/>
    <w:rsid w:val="00D32D5C"/>
    <w:rsid w:val="00D47BC5"/>
    <w:rsid w:val="00D63778"/>
    <w:rsid w:val="00D73B8C"/>
    <w:rsid w:val="00D74E8B"/>
    <w:rsid w:val="00DD0D1D"/>
    <w:rsid w:val="00DE4F4F"/>
    <w:rsid w:val="00E05F7B"/>
    <w:rsid w:val="00E07ED5"/>
    <w:rsid w:val="00E1098A"/>
    <w:rsid w:val="00E1576B"/>
    <w:rsid w:val="00E161CE"/>
    <w:rsid w:val="00E17544"/>
    <w:rsid w:val="00E26E55"/>
    <w:rsid w:val="00E27462"/>
    <w:rsid w:val="00E3074A"/>
    <w:rsid w:val="00E347BC"/>
    <w:rsid w:val="00E4351C"/>
    <w:rsid w:val="00E4554D"/>
    <w:rsid w:val="00E56592"/>
    <w:rsid w:val="00E62912"/>
    <w:rsid w:val="00E656D9"/>
    <w:rsid w:val="00E72651"/>
    <w:rsid w:val="00E8480C"/>
    <w:rsid w:val="00E90808"/>
    <w:rsid w:val="00E9245B"/>
    <w:rsid w:val="00E96CEF"/>
    <w:rsid w:val="00EA0545"/>
    <w:rsid w:val="00EA1A3D"/>
    <w:rsid w:val="00EA37AF"/>
    <w:rsid w:val="00EB7E44"/>
    <w:rsid w:val="00EC1972"/>
    <w:rsid w:val="00ED0398"/>
    <w:rsid w:val="00ED29CD"/>
    <w:rsid w:val="00ED693C"/>
    <w:rsid w:val="00EE3C44"/>
    <w:rsid w:val="00EF052C"/>
    <w:rsid w:val="00F02795"/>
    <w:rsid w:val="00F043AB"/>
    <w:rsid w:val="00F07FF1"/>
    <w:rsid w:val="00F12071"/>
    <w:rsid w:val="00F1397F"/>
    <w:rsid w:val="00F23B2F"/>
    <w:rsid w:val="00F23CDC"/>
    <w:rsid w:val="00F25B06"/>
    <w:rsid w:val="00F26D8C"/>
    <w:rsid w:val="00F35452"/>
    <w:rsid w:val="00F45E90"/>
    <w:rsid w:val="00F471BE"/>
    <w:rsid w:val="00F53DD3"/>
    <w:rsid w:val="00F5547C"/>
    <w:rsid w:val="00F5559C"/>
    <w:rsid w:val="00F650EF"/>
    <w:rsid w:val="00F658EC"/>
    <w:rsid w:val="00F7308C"/>
    <w:rsid w:val="00F77773"/>
    <w:rsid w:val="00F8193C"/>
    <w:rsid w:val="00F82D07"/>
    <w:rsid w:val="00F83380"/>
    <w:rsid w:val="00F860A7"/>
    <w:rsid w:val="00F929E4"/>
    <w:rsid w:val="00F961C5"/>
    <w:rsid w:val="00FA4366"/>
    <w:rsid w:val="00FA46AA"/>
    <w:rsid w:val="00FD3CCD"/>
    <w:rsid w:val="00FF076D"/>
    <w:rsid w:val="00FF23FA"/>
    <w:rsid w:val="00FF5EA0"/>
    <w:rsid w:val="00FF6DFC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A1C9C"/>
  <w15:docId w15:val="{C552F667-D56F-400D-971A-8C5E9334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F8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840F8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840F8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840F89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0F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F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0F89"/>
  </w:style>
  <w:style w:type="paragraph" w:styleId="FootnoteText">
    <w:name w:val="footnote text"/>
    <w:basedOn w:val="Normal"/>
    <w:semiHidden/>
    <w:rsid w:val="00840F8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8B5901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924D60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24D60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ar">
    <w:name w:val="ar"/>
    <w:basedOn w:val="DefaultParagraphFont"/>
    <w:rsid w:val="00924D60"/>
  </w:style>
  <w:style w:type="character" w:customStyle="1" w:styleId="al">
    <w:name w:val="al"/>
    <w:basedOn w:val="DefaultParagraphFont"/>
    <w:rsid w:val="00924D60"/>
  </w:style>
  <w:style w:type="character" w:customStyle="1" w:styleId="tal">
    <w:name w:val="tal"/>
    <w:basedOn w:val="DefaultParagraphFont"/>
    <w:rsid w:val="00924D60"/>
  </w:style>
  <w:style w:type="character" w:customStyle="1" w:styleId="li">
    <w:name w:val="li"/>
    <w:basedOn w:val="DefaultParagraphFont"/>
    <w:rsid w:val="00924D60"/>
  </w:style>
  <w:style w:type="character" w:customStyle="1" w:styleId="tli">
    <w:name w:val="tli"/>
    <w:basedOn w:val="DefaultParagraphFont"/>
    <w:rsid w:val="00924D60"/>
  </w:style>
  <w:style w:type="character" w:customStyle="1" w:styleId="xsalnbdy">
    <w:name w:val="x_salnbdy"/>
    <w:basedOn w:val="DefaultParagraphFont"/>
    <w:rsid w:val="00924D60"/>
  </w:style>
  <w:style w:type="character" w:customStyle="1" w:styleId="BodyTextChar">
    <w:name w:val="Body Text Char"/>
    <w:link w:val="BodyText"/>
    <w:rsid w:val="004671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8</TotalTime>
  <Pages>4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5</cp:revision>
  <cp:lastPrinted>2021-03-10T07:24:00Z</cp:lastPrinted>
  <dcterms:created xsi:type="dcterms:W3CDTF">2021-03-09T14:37:00Z</dcterms:created>
  <dcterms:modified xsi:type="dcterms:W3CDTF">2021-03-10T07:25:00Z</dcterms:modified>
</cp:coreProperties>
</file>