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BE3F" w14:textId="77777777" w:rsidR="00BA411F" w:rsidRDefault="006C6E40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3B17E0C" wp14:editId="5B3D745D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336A7" w14:textId="77777777"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2C847CA3" w14:textId="77777777"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1AE3621" w14:textId="77777777"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35F83AD" w14:textId="77777777"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BA411F" w14:paraId="4D4C02B2" w14:textId="77777777" w:rsidTr="00BA411F">
        <w:trPr>
          <w:trHeight w:val="259"/>
        </w:trPr>
        <w:tc>
          <w:tcPr>
            <w:tcW w:w="1417" w:type="dxa"/>
            <w:gridSpan w:val="2"/>
            <w:hideMark/>
          </w:tcPr>
          <w:p w14:paraId="424B6F12" w14:textId="77777777"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2F0DC9B" w14:textId="4A3FD1FD" w:rsidR="00BA411F" w:rsidRDefault="006C6E4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A751B5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BA411F" w14:paraId="103B9351" w14:textId="77777777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8103F14" w14:textId="77777777"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250C8FF" w14:textId="77777777"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C6E40">
              <w:rPr>
                <w:rFonts w:ascii="Verdana" w:hAnsi="Verdana"/>
                <w:sz w:val="20"/>
                <w:szCs w:val="24"/>
                <w:lang w:val="ro-RO"/>
              </w:rPr>
              <w:t>549</w:t>
            </w:r>
          </w:p>
        </w:tc>
      </w:tr>
    </w:tbl>
    <w:p w14:paraId="588F3223" w14:textId="77777777"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14:paraId="08834CE6" w14:textId="77777777"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029C169" w14:textId="77777777"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4CEDB947" w14:textId="77777777"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56E9B45B" w14:textId="77777777"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5EB8DF8C" w14:textId="77777777"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14:paraId="7564EB8D" w14:textId="77777777"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3BAD7D6E" w14:textId="77777777" w:rsidR="006F121C" w:rsidRPr="00E3074A" w:rsidRDefault="00081729" w:rsidP="00FF6DFC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privind aprobarea Ordonan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C6E40">
        <w:rPr>
          <w:rStyle w:val="Emphasis"/>
          <w:rFonts w:ascii="Verdana" w:hAnsi="Verdana"/>
          <w:noProof/>
          <w:sz w:val="24"/>
          <w:szCs w:val="24"/>
          <w:lang w:val="ro-RO"/>
        </w:rPr>
        <w:t>ă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nr.97/2020 pentru implementarea unor m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suri de simplificare administrativ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în domeniul protec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iei sociale, precum 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 pentru acordarea unor drepturi 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i beneficii de asisten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social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în domeniile de activitate în care se men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in restric</w:t>
      </w:r>
      <w:r w:rsidR="006C6E40" w:rsidRPr="006C6E40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C6E40" w:rsidRPr="006C6E40">
        <w:rPr>
          <w:rStyle w:val="Emphasis"/>
          <w:rFonts w:ascii="Verdana" w:hAnsi="Verdana"/>
          <w:noProof/>
          <w:sz w:val="24"/>
          <w:szCs w:val="24"/>
          <w:lang w:val="ro-RO"/>
        </w:rPr>
        <w:t>ii</w:t>
      </w:r>
      <w:r w:rsidRPr="00E3074A">
        <w:rPr>
          <w:rFonts w:ascii="Verdana" w:hAnsi="Verdana"/>
          <w:sz w:val="24"/>
          <w:szCs w:val="24"/>
          <w:lang w:val="ro-RO"/>
        </w:rPr>
        <w:t xml:space="preserve">, trimis </w:t>
      </w:r>
      <w:r w:rsidR="002C584C" w:rsidRPr="00E3074A">
        <w:rPr>
          <w:rFonts w:ascii="Verdana" w:hAnsi="Verdana"/>
          <w:sz w:val="24"/>
          <w:szCs w:val="24"/>
          <w:lang w:val="ro-RO"/>
        </w:rPr>
        <w:t>Comisiei pentru muncă şi protecţie socială în procedură de urgenţă</w:t>
      </w:r>
      <w:r w:rsidR="002C584C">
        <w:rPr>
          <w:rFonts w:ascii="Verdana" w:hAnsi="Verdana"/>
          <w:sz w:val="24"/>
          <w:szCs w:val="24"/>
          <w:lang w:val="ro-RO"/>
        </w:rPr>
        <w:t>,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</w:t>
      </w:r>
      <w:r w:rsidR="002C584C">
        <w:rPr>
          <w:rFonts w:ascii="Verdana" w:hAnsi="Verdana"/>
          <w:sz w:val="24"/>
          <w:szCs w:val="24"/>
          <w:lang w:val="ro-RO"/>
        </w:rPr>
        <w:t>cu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6C6E40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134410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6C6E40">
        <w:rPr>
          <w:rFonts w:ascii="Verdana" w:hAnsi="Verdana"/>
          <w:b/>
          <w:noProof/>
          <w:sz w:val="24"/>
          <w:szCs w:val="24"/>
          <w:lang w:val="ro-RO"/>
        </w:rPr>
        <w:t>426/2020</w:t>
      </w:r>
      <w:r w:rsidR="002C584C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6C6E40">
        <w:rPr>
          <w:rFonts w:ascii="Verdana" w:hAnsi="Verdana"/>
          <w:noProof/>
          <w:sz w:val="24"/>
          <w:szCs w:val="24"/>
          <w:lang w:val="ro-RO"/>
        </w:rPr>
        <w:t>7 iulie 2020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pentru </w:t>
      </w:r>
      <w:r w:rsidR="002C584C">
        <w:rPr>
          <w:rFonts w:ascii="Verdana" w:hAnsi="Verdana"/>
          <w:sz w:val="24"/>
          <w:szCs w:val="24"/>
          <w:lang w:val="ro-RO"/>
        </w:rPr>
        <w:t xml:space="preserve">dezbatere şi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examinare </w:t>
      </w:r>
      <w:r w:rsidR="002C584C">
        <w:rPr>
          <w:rFonts w:ascii="Verdana" w:hAnsi="Verdana"/>
          <w:sz w:val="24"/>
          <w:szCs w:val="24"/>
          <w:lang w:val="ro-RO"/>
        </w:rPr>
        <w:t>în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fond</w:t>
      </w:r>
      <w:r w:rsidR="002C584C">
        <w:rPr>
          <w:rFonts w:ascii="Verdana" w:hAnsi="Verdana"/>
          <w:sz w:val="24"/>
          <w:szCs w:val="24"/>
          <w:lang w:val="ro-RO"/>
        </w:rPr>
        <w:t>.</w:t>
      </w:r>
    </w:p>
    <w:p w14:paraId="09B1AC85" w14:textId="77777777" w:rsidR="00BA411F" w:rsidRPr="007B728F" w:rsidRDefault="00BA411F" w:rsidP="00FF6DFC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00342FB4" w14:textId="77777777" w:rsidR="00BA411F" w:rsidRPr="003D58B4" w:rsidRDefault="00BA411F" w:rsidP="00FF6DFC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6D16C782" w14:textId="77777777"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1DF0AC22" w14:textId="77777777" w:rsidR="00FF6DFC" w:rsidRDefault="00FF6DF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3508576A" w14:textId="77777777"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1C0E46CA" w14:textId="77777777" w:rsidR="00081729" w:rsidRDefault="007D588F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14:paraId="6ABE7F95" w14:textId="77777777"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29316CEB" w14:textId="77777777" w:rsidR="00067340" w:rsidRDefault="006C6E40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5FA6041A" wp14:editId="7EF83DFF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2C3B86" w14:textId="77777777"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14:paraId="03F480D0" w14:textId="77777777"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14:paraId="55FE6C13" w14:textId="77777777"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C84FDCE" w14:textId="77777777"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 w:firstRow="1" w:lastRow="0" w:firstColumn="1" w:lastColumn="0" w:noHBand="0" w:noVBand="1"/>
      </w:tblPr>
      <w:tblGrid>
        <w:gridCol w:w="851"/>
        <w:gridCol w:w="929"/>
        <w:gridCol w:w="2914"/>
      </w:tblGrid>
      <w:tr w:rsidR="00067340" w14:paraId="04CF4E12" w14:textId="77777777" w:rsidTr="00B473B6">
        <w:trPr>
          <w:trHeight w:val="259"/>
        </w:trPr>
        <w:tc>
          <w:tcPr>
            <w:tcW w:w="1780" w:type="dxa"/>
            <w:gridSpan w:val="2"/>
            <w:hideMark/>
          </w:tcPr>
          <w:p w14:paraId="350986B4" w14:textId="77777777" w:rsidR="00067340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14:paraId="49816A14" w14:textId="5C6AB923" w:rsidR="00067340" w:rsidRDefault="0013441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A751B5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067340" w14:paraId="0AC997DA" w14:textId="77777777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14:paraId="1FF2C2FC" w14:textId="77777777" w:rsidR="00067340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14:paraId="3F2F0B19" w14:textId="77777777" w:rsidR="00067340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34410">
              <w:rPr>
                <w:rFonts w:ascii="Verdana" w:hAnsi="Verdana"/>
                <w:sz w:val="20"/>
                <w:szCs w:val="24"/>
                <w:lang w:val="ro-RO"/>
              </w:rPr>
              <w:t>549</w:t>
            </w:r>
          </w:p>
        </w:tc>
      </w:tr>
    </w:tbl>
    <w:p w14:paraId="72D32A88" w14:textId="77777777" w:rsidR="00067340" w:rsidRPr="00F860A7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2A13A748" w14:textId="77777777" w:rsidR="00067340" w:rsidRPr="00920C88" w:rsidRDefault="00067340" w:rsidP="00DC7D74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4F054302" w14:textId="77777777" w:rsidR="00067340" w:rsidRDefault="00067340" w:rsidP="00DC7D74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ei de urgen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34410">
        <w:rPr>
          <w:rFonts w:ascii="Verdana" w:hAnsi="Verdana"/>
          <w:b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 a Guvernului nr.97/2020 pentru implementarea unor m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suri de simplificare administrativ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 în domeniul protec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iei sociale, precum 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i pentru acordarea unor drepturi 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i beneficii de asisten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 social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 xml:space="preserve"> în domeniile de activitate în care se men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in restric</w:t>
      </w:r>
      <w:r w:rsidR="00134410" w:rsidRPr="0013441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b/>
          <w:sz w:val="24"/>
          <w:szCs w:val="24"/>
          <w:lang w:val="ro-RO"/>
        </w:rPr>
        <w:t>ii</w:t>
      </w:r>
    </w:p>
    <w:p w14:paraId="17E87301" w14:textId="0FEDC893" w:rsidR="00134410" w:rsidRDefault="00134410" w:rsidP="00DC7D74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303475D6" w14:textId="77777777" w:rsidR="00A751B5" w:rsidRDefault="00A751B5" w:rsidP="00DC7D74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4B90A795" w14:textId="77777777" w:rsidR="00DC7D74" w:rsidRDefault="00DC7D74" w:rsidP="00DC7D74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0779DE24" w14:textId="77777777" w:rsidR="00067340" w:rsidRPr="00752F13" w:rsidRDefault="00067340" w:rsidP="00DC7D7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52F13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752F13">
        <w:rPr>
          <w:rFonts w:ascii="Verdana" w:hAnsi="Verdana"/>
          <w:sz w:val="24"/>
          <w:szCs w:val="24"/>
          <w:lang w:val="ro-RO"/>
        </w:rPr>
        <w:t>temeiul</w:t>
      </w:r>
      <w:r w:rsidRPr="00752F13">
        <w:rPr>
          <w:rFonts w:ascii="Verdana" w:hAnsi="Verdana"/>
          <w:sz w:val="24"/>
          <w:szCs w:val="24"/>
          <w:lang w:val="ro-RO"/>
        </w:rPr>
        <w:t xml:space="preserve"> art.9</w:t>
      </w:r>
      <w:r w:rsidR="009E4DF9" w:rsidRPr="00752F13">
        <w:rPr>
          <w:rFonts w:ascii="Verdana" w:hAnsi="Verdana"/>
          <w:sz w:val="24"/>
          <w:szCs w:val="24"/>
          <w:lang w:val="ro-RO"/>
        </w:rPr>
        <w:t>5</w:t>
      </w:r>
      <w:r w:rsidRPr="00752F13">
        <w:rPr>
          <w:rFonts w:ascii="Verdana" w:hAnsi="Verdana"/>
          <w:sz w:val="24"/>
          <w:szCs w:val="24"/>
          <w:lang w:val="ro-RO"/>
        </w:rPr>
        <w:t xml:space="preserve"> şi 11</w:t>
      </w:r>
      <w:r w:rsidR="009E4DF9" w:rsidRPr="00752F13">
        <w:rPr>
          <w:rFonts w:ascii="Verdana" w:hAnsi="Verdana"/>
          <w:sz w:val="24"/>
          <w:szCs w:val="24"/>
          <w:lang w:val="ro-RO"/>
        </w:rPr>
        <w:t>7</w:t>
      </w:r>
      <w:r w:rsidRPr="00752F13">
        <w:rPr>
          <w:rFonts w:ascii="Verdana" w:hAnsi="Verdana"/>
          <w:sz w:val="24"/>
          <w:szCs w:val="24"/>
          <w:lang w:val="ro-RO"/>
        </w:rPr>
        <w:t xml:space="preserve"> </w:t>
      </w:r>
      <w:r w:rsidR="00FC3DB0" w:rsidRPr="00752F13">
        <w:rPr>
          <w:rFonts w:ascii="Verdana" w:hAnsi="Verdana"/>
          <w:sz w:val="24"/>
          <w:szCs w:val="24"/>
          <w:lang w:val="ro-RO"/>
        </w:rPr>
        <w:t xml:space="preserve">alin.(3) </w:t>
      </w:r>
      <w:r w:rsidRPr="00752F13">
        <w:rPr>
          <w:rFonts w:ascii="Verdana" w:hAnsi="Verdana"/>
          <w:sz w:val="24"/>
          <w:szCs w:val="24"/>
          <w:lang w:val="ro-RO"/>
        </w:rPr>
        <w:t>din Regulamentul Camerei Deputaţilor, republicat</w:t>
      </w:r>
      <w:r w:rsidR="001456C3" w:rsidRPr="00752F13">
        <w:rPr>
          <w:rFonts w:ascii="Verdana" w:hAnsi="Verdana"/>
          <w:sz w:val="24"/>
          <w:szCs w:val="24"/>
          <w:lang w:val="ro-RO"/>
        </w:rPr>
        <w:t xml:space="preserve">, </w:t>
      </w:r>
      <w:r w:rsidR="007D588F" w:rsidRPr="00752F13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FC3DB0" w:rsidRPr="00752F13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7D588F" w:rsidRPr="00752F13">
        <w:rPr>
          <w:rFonts w:ascii="Verdana" w:hAnsi="Verdana"/>
          <w:sz w:val="24"/>
          <w:szCs w:val="24"/>
          <w:lang w:val="ro-RO"/>
        </w:rPr>
        <w:t xml:space="preserve">ulterioare, </w:t>
      </w:r>
      <w:r w:rsidRPr="00752F1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134410" w:rsidRPr="00752F13">
        <w:rPr>
          <w:rFonts w:ascii="Verdana" w:hAnsi="Verdana"/>
          <w:b/>
          <w:noProof/>
          <w:sz w:val="24"/>
          <w:szCs w:val="24"/>
          <w:lang w:val="ro-RO"/>
        </w:rPr>
        <w:t xml:space="preserve">PLx 426/2020 </w:t>
      </w:r>
      <w:r w:rsidR="00134410" w:rsidRPr="00752F13">
        <w:rPr>
          <w:rFonts w:ascii="Verdana" w:hAnsi="Verdana"/>
          <w:noProof/>
          <w:sz w:val="24"/>
          <w:szCs w:val="24"/>
          <w:lang w:val="ro-RO"/>
        </w:rPr>
        <w:t>din 7 iulie 2020</w:t>
      </w:r>
      <w:r w:rsidRPr="00752F13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752F13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privind aprobarea Ordonan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ei de urgen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 a Guvernului nr.97/2020 pentru implementarea unor m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suri de simplificare administrativ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 în domeniul protec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iei sociale, precum 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i pentru acordarea unor drepturi 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i beneficii de asisten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 social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 xml:space="preserve"> în domeniile de activitate în care se men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in restric</w:t>
      </w:r>
      <w:r w:rsidR="00134410" w:rsidRPr="00752F1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34410" w:rsidRPr="00752F13">
        <w:rPr>
          <w:rFonts w:ascii="Verdana" w:hAnsi="Verdana"/>
          <w:i/>
          <w:sz w:val="24"/>
          <w:szCs w:val="24"/>
          <w:lang w:val="ro-RO"/>
        </w:rPr>
        <w:t>ii.</w:t>
      </w:r>
    </w:p>
    <w:p w14:paraId="694BCAD7" w14:textId="77777777" w:rsidR="00067340" w:rsidRPr="00920C88" w:rsidRDefault="00067340" w:rsidP="00DC7D74">
      <w:pPr>
        <w:jc w:val="both"/>
        <w:rPr>
          <w:rFonts w:ascii="Verdana" w:hAnsi="Verdana"/>
          <w:sz w:val="24"/>
          <w:szCs w:val="24"/>
          <w:lang w:val="ro-RO"/>
        </w:rPr>
      </w:pPr>
    </w:p>
    <w:p w14:paraId="1BB18A0D" w14:textId="77777777" w:rsidR="00067340" w:rsidRPr="00920C88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20C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134410">
        <w:rPr>
          <w:rFonts w:ascii="Verdana" w:hAnsi="Verdana"/>
          <w:sz w:val="24"/>
          <w:szCs w:val="24"/>
          <w:lang w:val="ro-RO"/>
        </w:rPr>
        <w:t xml:space="preserve">aprobarea Ordonanței de urgență a Guvernului nr.97/2020 care prevede </w:t>
      </w:r>
      <w:r w:rsidR="00134410" w:rsidRPr="00134410">
        <w:rPr>
          <w:rFonts w:ascii="Verdana" w:hAnsi="Verdana"/>
          <w:sz w:val="24"/>
          <w:szCs w:val="24"/>
          <w:lang w:val="ro-RO"/>
        </w:rPr>
        <w:t>instituirea unor m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sz w:val="24"/>
          <w:szCs w:val="24"/>
          <w:lang w:val="ro-RO"/>
        </w:rPr>
        <w:t>suri de simplificare administrativ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 în domeniul protec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iei sociale, precum 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ş</w:t>
      </w:r>
      <w:r w:rsidR="00134410" w:rsidRPr="00134410">
        <w:rPr>
          <w:rFonts w:ascii="Verdana" w:hAnsi="Verdana"/>
          <w:sz w:val="24"/>
          <w:szCs w:val="24"/>
          <w:lang w:val="ro-RO"/>
        </w:rPr>
        <w:t>i reglementarea acord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rii unor drepturi 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ş</w:t>
      </w:r>
      <w:r w:rsidR="00134410" w:rsidRPr="00134410">
        <w:rPr>
          <w:rFonts w:ascii="Verdana" w:hAnsi="Verdana"/>
          <w:sz w:val="24"/>
          <w:szCs w:val="24"/>
          <w:lang w:val="ro-RO"/>
        </w:rPr>
        <w:t>i beneficii de asisten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ţă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 social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ă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 în domeniile de activitate în care </w:t>
      </w:r>
      <w:r w:rsidR="00752F13">
        <w:rPr>
          <w:rFonts w:ascii="Verdana" w:hAnsi="Verdana"/>
          <w:sz w:val="24"/>
          <w:szCs w:val="24"/>
          <w:lang w:val="ro-RO"/>
        </w:rPr>
        <w:t>au fost impuse</w:t>
      </w:r>
      <w:r w:rsidR="00134410" w:rsidRPr="00134410">
        <w:rPr>
          <w:rFonts w:ascii="Verdana" w:hAnsi="Verdana"/>
          <w:sz w:val="24"/>
          <w:szCs w:val="24"/>
          <w:lang w:val="ro-RO"/>
        </w:rPr>
        <w:t xml:space="preserve"> restric</w:t>
      </w:r>
      <w:r w:rsidR="00134410" w:rsidRPr="00134410">
        <w:rPr>
          <w:rFonts w:ascii="Verdana" w:hAnsi="Verdana" w:hint="eastAsia"/>
          <w:sz w:val="24"/>
          <w:szCs w:val="24"/>
          <w:lang w:val="ro-RO"/>
        </w:rPr>
        <w:t>ţ</w:t>
      </w:r>
      <w:r w:rsidR="00134410" w:rsidRPr="00134410">
        <w:rPr>
          <w:rFonts w:ascii="Verdana" w:hAnsi="Verdana"/>
          <w:sz w:val="24"/>
          <w:szCs w:val="24"/>
          <w:lang w:val="ro-RO"/>
        </w:rPr>
        <w:t>ii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14:paraId="0509D670" w14:textId="77777777" w:rsidR="005E32F1" w:rsidRDefault="005E32F1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57445A0" w14:textId="77777777" w:rsidR="00067340" w:rsidRPr="00920C88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 xml:space="preserve">, </w:t>
      </w:r>
      <w:r w:rsidR="005E32F1">
        <w:rPr>
          <w:rFonts w:ascii="Verdana" w:hAnsi="Verdana"/>
          <w:sz w:val="24"/>
          <w:szCs w:val="24"/>
          <w:lang w:val="ro-RO"/>
        </w:rPr>
        <w:t>c</w:t>
      </w:r>
      <w:r w:rsidRPr="00920C88">
        <w:rPr>
          <w:rFonts w:ascii="Verdana" w:hAnsi="Verdana"/>
          <w:sz w:val="24"/>
          <w:szCs w:val="24"/>
          <w:lang w:val="ro-RO"/>
        </w:rPr>
        <w:t>omisia a avut în vedere:</w:t>
      </w:r>
    </w:p>
    <w:p w14:paraId="389FFB25" w14:textId="77777777" w:rsidR="00067340" w:rsidRPr="00920C88" w:rsidRDefault="00067340" w:rsidP="00DC7D74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</w:t>
      </w:r>
      <w:r w:rsidR="00752F13">
        <w:rPr>
          <w:rFonts w:ascii="Verdana" w:hAnsi="Verdana"/>
          <w:sz w:val="24"/>
          <w:szCs w:val="24"/>
          <w:lang w:val="ro-RO"/>
        </w:rPr>
        <w:t xml:space="preserve">ul </w:t>
      </w:r>
      <w:r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 w:rsidR="00752F13">
        <w:rPr>
          <w:rFonts w:ascii="Verdana" w:hAnsi="Verdana"/>
          <w:sz w:val="24"/>
          <w:szCs w:val="24"/>
          <w:lang w:val="ro-RO"/>
        </w:rPr>
        <w:t>570/12.06.2020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14:paraId="6C72831F" w14:textId="360599E5" w:rsidR="00067340" w:rsidRPr="00920C88" w:rsidRDefault="00752F13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favorabil al Comisiei juridice, de disciplină şi imunităţi </w:t>
      </w:r>
      <w:r>
        <w:rPr>
          <w:rFonts w:ascii="Verdana" w:hAnsi="Verdana"/>
          <w:sz w:val="24"/>
          <w:szCs w:val="24"/>
          <w:lang w:val="ro-RO"/>
        </w:rPr>
        <w:br/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4c-13/615/20.05.202</w:t>
      </w:r>
      <w:r w:rsidR="00A751B5">
        <w:rPr>
          <w:rFonts w:ascii="Verdana" w:hAnsi="Verdana"/>
          <w:sz w:val="24"/>
          <w:szCs w:val="24"/>
          <w:lang w:val="ro-RO"/>
        </w:rPr>
        <w:t>1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001D1D73" w14:textId="77777777" w:rsidR="00067340" w:rsidRPr="00920C88" w:rsidRDefault="00673C87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favorabil al Comisiei pentru sănătate şi familie </w:t>
      </w:r>
      <w:r w:rsidR="00A86334">
        <w:rPr>
          <w:rFonts w:ascii="Verdana" w:hAnsi="Verdana"/>
          <w:sz w:val="24"/>
          <w:szCs w:val="24"/>
          <w:lang w:val="ro-RO"/>
        </w:rPr>
        <w:br/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4c-10/228/13.07.2020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77FF6884" w14:textId="77777777" w:rsidR="00067340" w:rsidRPr="00920C88" w:rsidRDefault="00752F13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administraţie publică şi amenajarea teritoriului (nr.</w:t>
      </w:r>
      <w:r>
        <w:rPr>
          <w:rFonts w:ascii="Verdana" w:hAnsi="Verdana"/>
          <w:sz w:val="24"/>
          <w:szCs w:val="24"/>
          <w:lang w:val="ro-RO"/>
        </w:rPr>
        <w:t>4c-7/324/12.10.2020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1C598273" w14:textId="77777777" w:rsidR="00067340" w:rsidRPr="00920C88" w:rsidRDefault="00752F13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4c-6/403/9.07.2020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30EE2642" w14:textId="77777777" w:rsidR="007D588F" w:rsidRDefault="00673C87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7D588F" w:rsidRPr="00920C88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>
        <w:rPr>
          <w:rFonts w:ascii="Verdana" w:hAnsi="Verdana"/>
          <w:sz w:val="24"/>
          <w:szCs w:val="24"/>
          <w:lang w:val="ro-RO"/>
        </w:rPr>
        <w:t>învățământ, știință, tineret și sport</w:t>
      </w:r>
      <w:r w:rsidR="007D588F" w:rsidRPr="00920C88">
        <w:rPr>
          <w:rFonts w:ascii="Verdana" w:hAnsi="Verdana"/>
          <w:sz w:val="24"/>
          <w:szCs w:val="24"/>
          <w:lang w:val="ro-RO"/>
        </w:rPr>
        <w:t xml:space="preserve"> (nr.</w:t>
      </w:r>
      <w:r>
        <w:rPr>
          <w:rFonts w:ascii="Verdana" w:hAnsi="Verdana"/>
          <w:sz w:val="24"/>
          <w:szCs w:val="24"/>
          <w:lang w:val="ro-RO"/>
        </w:rPr>
        <w:t>4c-11/308/13.07.2020</w:t>
      </w:r>
      <w:r w:rsidR="007D588F" w:rsidRPr="00920C88">
        <w:rPr>
          <w:rFonts w:ascii="Verdana" w:hAnsi="Verdana"/>
          <w:sz w:val="24"/>
          <w:szCs w:val="24"/>
          <w:lang w:val="ro-RO"/>
        </w:rPr>
        <w:t>)</w:t>
      </w:r>
    </w:p>
    <w:p w14:paraId="3B3E7975" w14:textId="77777777" w:rsidR="007D588F" w:rsidRDefault="00673C87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7D588F" w:rsidRPr="00920C88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>
        <w:rPr>
          <w:rFonts w:ascii="Verdana" w:hAnsi="Verdana"/>
          <w:sz w:val="24"/>
          <w:szCs w:val="24"/>
          <w:lang w:val="ro-RO"/>
        </w:rPr>
        <w:t>tehnologia informației și comunicațiilor (</w:t>
      </w:r>
      <w:r w:rsidR="007D588F" w:rsidRPr="00920C88">
        <w:rPr>
          <w:rFonts w:ascii="Verdana" w:hAnsi="Verdana"/>
          <w:sz w:val="24"/>
          <w:szCs w:val="24"/>
          <w:lang w:val="ro-RO"/>
        </w:rPr>
        <w:t>nr.</w:t>
      </w:r>
      <w:r>
        <w:rPr>
          <w:rFonts w:ascii="Verdana" w:hAnsi="Verdana"/>
          <w:sz w:val="24"/>
          <w:szCs w:val="24"/>
          <w:lang w:val="ro-RO"/>
        </w:rPr>
        <w:t>4c-19/73/15.09.2020</w:t>
      </w:r>
      <w:r w:rsidR="007D588F" w:rsidRPr="00920C88">
        <w:rPr>
          <w:rFonts w:ascii="Verdana" w:hAnsi="Verdana"/>
          <w:sz w:val="24"/>
          <w:szCs w:val="24"/>
          <w:lang w:val="ro-RO"/>
        </w:rPr>
        <w:t>)</w:t>
      </w:r>
    </w:p>
    <w:p w14:paraId="66C66248" w14:textId="679962B0" w:rsidR="0073103F" w:rsidRDefault="0073103F" w:rsidP="00DC7D74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punctul de vedere al Ministerului Muncii și Protecției Sociale (nr.5260/08.07.2020)</w:t>
      </w:r>
      <w:r w:rsidR="00A751B5">
        <w:rPr>
          <w:rFonts w:ascii="Verdana" w:hAnsi="Verdana"/>
          <w:sz w:val="24"/>
          <w:szCs w:val="24"/>
          <w:lang w:val="ro-RO"/>
        </w:rPr>
        <w:t>.</w:t>
      </w:r>
    </w:p>
    <w:p w14:paraId="63B549C2" w14:textId="77777777" w:rsidR="00067340" w:rsidRPr="00920C88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CDB7D01" w14:textId="77777777" w:rsidR="00A86334" w:rsidRDefault="00A86334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dezbaterile care au avut loc în şedinţa comisiei din 10 mai 2022 a participat, în conformitate cu prevederile art.56 şi 57 din Regulamentul Camerei Deputaţilor, republicat, domnul Cătălin Boboc, Secretat de Stat în cadrul Ministerului Muncii și Solidarității Sociale.</w:t>
      </w:r>
    </w:p>
    <w:p w14:paraId="4B576DEC" w14:textId="77777777" w:rsidR="00067340" w:rsidRPr="00920C88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420D969" w14:textId="77777777" w:rsidR="00482889" w:rsidRDefault="00482889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0" w:name="_Hlk102993541"/>
      <w:r w:rsidRPr="00A60A5A">
        <w:rPr>
          <w:rFonts w:ascii="Verdana" w:hAnsi="Verdana"/>
          <w:sz w:val="24"/>
          <w:szCs w:val="24"/>
          <w:lang w:val="ro-RO"/>
        </w:rPr>
        <w:t xml:space="preserve">La lucrări </w:t>
      </w:r>
      <w:r>
        <w:rPr>
          <w:rFonts w:ascii="Verdana" w:hAnsi="Verdana"/>
          <w:sz w:val="24"/>
          <w:szCs w:val="24"/>
          <w:lang w:val="ro-RO"/>
        </w:rPr>
        <w:t xml:space="preserve">au participat </w:t>
      </w:r>
      <w:r w:rsidRPr="00A60A5A">
        <w:rPr>
          <w:rFonts w:ascii="Verdana" w:hAnsi="Verdana"/>
          <w:sz w:val="24"/>
          <w:szCs w:val="24"/>
          <w:lang w:val="ro-RO"/>
        </w:rPr>
        <w:t>deputaţ</w:t>
      </w:r>
      <w:r>
        <w:rPr>
          <w:rFonts w:ascii="Verdana" w:hAnsi="Verdana"/>
          <w:sz w:val="24"/>
          <w:szCs w:val="24"/>
          <w:lang w:val="ro-RO"/>
        </w:rPr>
        <w:t>i</w:t>
      </w:r>
      <w:r w:rsidRPr="00A60A5A">
        <w:rPr>
          <w:rFonts w:ascii="Verdana" w:hAnsi="Verdana"/>
          <w:sz w:val="24"/>
          <w:szCs w:val="24"/>
          <w:lang w:val="ro-RO"/>
        </w:rPr>
        <w:t>i,</w:t>
      </w:r>
      <w:r>
        <w:rPr>
          <w:rFonts w:ascii="Verdana" w:hAnsi="Verdana"/>
          <w:sz w:val="24"/>
          <w:szCs w:val="24"/>
          <w:lang w:val="ro-RO"/>
        </w:rPr>
        <w:t xml:space="preserve"> membri ai comisiei, conform listei de prezenţă.</w:t>
      </w:r>
    </w:p>
    <w:bookmarkEnd w:id="0"/>
    <w:p w14:paraId="2B4199D1" w14:textId="77777777" w:rsidR="00A86334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A86334">
        <w:rPr>
          <w:rFonts w:ascii="Verdana" w:hAnsi="Verdana"/>
          <w:sz w:val="24"/>
          <w:szCs w:val="24"/>
          <w:lang w:val="ro-RO"/>
        </w:rPr>
        <w:t>unanimitate de</w:t>
      </w:r>
      <w:r w:rsidRPr="00920C88">
        <w:rPr>
          <w:rFonts w:ascii="Verdana" w:hAnsi="Verdana"/>
          <w:sz w:val="24"/>
          <w:szCs w:val="24"/>
          <w:lang w:val="ro-RO"/>
        </w:rPr>
        <w:t xml:space="preserve"> voturi</w:t>
      </w:r>
      <w:r w:rsidR="00A86334">
        <w:rPr>
          <w:rFonts w:ascii="Verdana" w:hAnsi="Verdana"/>
          <w:sz w:val="24"/>
          <w:szCs w:val="24"/>
          <w:lang w:val="ro-RO"/>
        </w:rPr>
        <w:t>.</w:t>
      </w:r>
    </w:p>
    <w:p w14:paraId="0EB6A665" w14:textId="77777777" w:rsidR="00067340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01A1E67" w14:textId="77777777" w:rsidR="00067340" w:rsidRPr="00920C88" w:rsidRDefault="00067340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organice</w:t>
      </w:r>
      <w:r w:rsidRPr="00920C88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14:paraId="550D0140" w14:textId="77777777" w:rsidR="00DC7D74" w:rsidRDefault="00DC7D74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EF5D80D" w14:textId="584A3FBA" w:rsidR="005E32F1" w:rsidRPr="00920C88" w:rsidRDefault="005E32F1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20C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920C88">
        <w:rPr>
          <w:rFonts w:ascii="Verdana" w:hAnsi="Verdana"/>
          <w:sz w:val="24"/>
          <w:szCs w:val="24"/>
          <w:lang w:val="ro-RO"/>
        </w:rPr>
        <w:t xml:space="preserve"> în şedinţa din </w:t>
      </w:r>
      <w:r w:rsidR="00A751B5">
        <w:rPr>
          <w:rFonts w:ascii="Verdana" w:hAnsi="Verdana"/>
          <w:sz w:val="24"/>
          <w:szCs w:val="24"/>
          <w:lang w:val="ro-RO"/>
        </w:rPr>
        <w:t>30.06</w:t>
      </w:r>
      <w:r w:rsidR="00A86334">
        <w:rPr>
          <w:rFonts w:ascii="Verdana" w:hAnsi="Verdana"/>
          <w:sz w:val="24"/>
          <w:szCs w:val="24"/>
          <w:lang w:val="ro-RO"/>
        </w:rPr>
        <w:t>.2020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14:paraId="686E68D3" w14:textId="77777777" w:rsidR="005E32F1" w:rsidRPr="00920C88" w:rsidRDefault="005E32F1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EB85B77" w14:textId="77777777" w:rsidR="00193D0D" w:rsidRPr="00A86334" w:rsidRDefault="00193D0D" w:rsidP="00DC7D7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1" w:name="_Hlk102993122"/>
      <w:bookmarkStart w:id="2" w:name="_Hlk102993674"/>
      <w:r w:rsidRPr="00A86334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A86334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A86334">
        <w:rPr>
          <w:rFonts w:ascii="Verdana" w:hAnsi="Verdana"/>
          <w:sz w:val="24"/>
          <w:szCs w:val="24"/>
          <w:lang w:val="ro-RO"/>
        </w:rPr>
        <w:t>, potrivit prevederilor art.75 din Constituţia României şi ale art.92 alin.(9) pct.2 din Regulamentul Camerei Deputaţilor, republicat, cu modificările şi completările ulterioare.</w:t>
      </w:r>
    </w:p>
    <w:bookmarkEnd w:id="1"/>
    <w:p w14:paraId="3199C4E4" w14:textId="77777777" w:rsidR="00920C88" w:rsidRPr="00A86334" w:rsidRDefault="00920C88" w:rsidP="00DC7D7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bookmarkEnd w:id="2"/>
    <w:p w14:paraId="73231E97" w14:textId="77777777" w:rsidR="005E32F1" w:rsidRPr="00A86334" w:rsidRDefault="005E32F1" w:rsidP="00DC7D7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86334"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1B1616" w:rsidRPr="00A86334">
        <w:rPr>
          <w:rFonts w:ascii="Verdana" w:hAnsi="Verdana"/>
          <w:sz w:val="24"/>
          <w:szCs w:val="24"/>
          <w:lang w:val="ro-RO"/>
        </w:rPr>
        <w:t xml:space="preserve">membrii comisiei au hotărât </w:t>
      </w:r>
      <w:r w:rsidR="002109A1" w:rsidRPr="00A86334">
        <w:rPr>
          <w:rFonts w:ascii="Verdana" w:hAnsi="Verdana"/>
          <w:sz w:val="24"/>
          <w:szCs w:val="24"/>
          <w:lang w:val="ro-RO"/>
        </w:rPr>
        <w:t>să propună</w:t>
      </w:r>
      <w:r w:rsidR="001B1616" w:rsidRPr="00A86334">
        <w:rPr>
          <w:rFonts w:ascii="Verdana" w:hAnsi="Verdana"/>
          <w:sz w:val="24"/>
          <w:szCs w:val="24"/>
          <w:lang w:val="ro-RO"/>
        </w:rPr>
        <w:t xml:space="preserve"> plenul</w:t>
      </w:r>
      <w:r w:rsidR="007D588F" w:rsidRPr="00A86334">
        <w:rPr>
          <w:rFonts w:ascii="Verdana" w:hAnsi="Verdana"/>
          <w:sz w:val="24"/>
          <w:szCs w:val="24"/>
          <w:lang w:val="ro-RO"/>
        </w:rPr>
        <w:t>ui</w:t>
      </w:r>
      <w:r w:rsidR="001B1616" w:rsidRPr="00A86334">
        <w:rPr>
          <w:rFonts w:ascii="Verdana" w:hAnsi="Verdana"/>
          <w:sz w:val="24"/>
          <w:szCs w:val="24"/>
          <w:lang w:val="ro-RO"/>
        </w:rPr>
        <w:t xml:space="preserve"> Camerei Deputaţilor </w:t>
      </w:r>
      <w:r w:rsidR="007D588F" w:rsidRPr="00A86334">
        <w:rPr>
          <w:rFonts w:ascii="Verdana" w:hAnsi="Verdana"/>
          <w:sz w:val="24"/>
          <w:szCs w:val="24"/>
          <w:lang w:val="ro-RO"/>
        </w:rPr>
        <w:t xml:space="preserve">prezentul </w:t>
      </w:r>
      <w:r w:rsidR="007D588F" w:rsidRPr="00A86334">
        <w:rPr>
          <w:rFonts w:ascii="Verdana" w:hAnsi="Verdana"/>
          <w:b/>
          <w:bCs/>
          <w:sz w:val="24"/>
          <w:szCs w:val="24"/>
          <w:lang w:val="ro-RO"/>
        </w:rPr>
        <w:t>raport, de</w:t>
      </w:r>
      <w:r w:rsidR="007D588F" w:rsidRPr="00A86334">
        <w:rPr>
          <w:rFonts w:ascii="Verdana" w:hAnsi="Verdana"/>
          <w:sz w:val="24"/>
          <w:szCs w:val="24"/>
          <w:lang w:val="ro-RO"/>
        </w:rPr>
        <w:t xml:space="preserve"> </w:t>
      </w:r>
      <w:r w:rsidRPr="00A86334">
        <w:rPr>
          <w:rFonts w:ascii="Verdana" w:hAnsi="Verdana"/>
          <w:b/>
          <w:sz w:val="24"/>
          <w:szCs w:val="24"/>
          <w:lang w:val="ro-RO"/>
        </w:rPr>
        <w:t>adoptare</w:t>
      </w:r>
      <w:r w:rsidR="007D588F" w:rsidRPr="00A8633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A86334">
        <w:rPr>
          <w:rFonts w:ascii="Verdana" w:hAnsi="Verdana"/>
          <w:b/>
          <w:sz w:val="24"/>
          <w:szCs w:val="24"/>
          <w:lang w:val="ro-RO"/>
        </w:rPr>
        <w:t>a proiectului de lege cu amendamente</w:t>
      </w:r>
      <w:r w:rsidR="00DC7D74">
        <w:rPr>
          <w:rFonts w:ascii="Verdana" w:hAnsi="Verdana"/>
          <w:b/>
          <w:sz w:val="24"/>
          <w:szCs w:val="24"/>
          <w:lang w:val="ro-RO"/>
        </w:rPr>
        <w:t xml:space="preserve"> în sensul aprobării ordonanței de urgență în forma prezentată de Guvern. </w:t>
      </w:r>
      <w:r w:rsidR="00DC7D74" w:rsidRPr="00DC7D74">
        <w:rPr>
          <w:rFonts w:ascii="Verdana" w:hAnsi="Verdana"/>
          <w:sz w:val="24"/>
          <w:szCs w:val="24"/>
          <w:lang w:val="ro-RO"/>
        </w:rPr>
        <w:t>A</w:t>
      </w:r>
      <w:r w:rsidR="00DC7D74">
        <w:rPr>
          <w:rFonts w:ascii="Verdana" w:hAnsi="Verdana"/>
          <w:sz w:val="24"/>
          <w:szCs w:val="24"/>
          <w:lang w:val="ro-RO"/>
        </w:rPr>
        <w:t xml:space="preserve">mendamentele sunt </w:t>
      </w:r>
      <w:r w:rsidRPr="00DC7D74">
        <w:rPr>
          <w:rFonts w:ascii="Verdana" w:hAnsi="Verdana"/>
          <w:sz w:val="24"/>
          <w:szCs w:val="24"/>
          <w:lang w:val="ro-RO"/>
        </w:rPr>
        <w:t>redate</w:t>
      </w:r>
      <w:r w:rsidRPr="00A86334">
        <w:rPr>
          <w:rFonts w:ascii="Verdana" w:hAnsi="Verdana"/>
          <w:sz w:val="24"/>
          <w:szCs w:val="24"/>
          <w:lang w:val="ro-RO"/>
        </w:rPr>
        <w:t xml:space="preserve"> în anexa care face parte integrantă din </w:t>
      </w:r>
      <w:r w:rsidR="002109A1" w:rsidRPr="00A86334">
        <w:rPr>
          <w:rFonts w:ascii="Verdana" w:hAnsi="Verdana"/>
          <w:sz w:val="24"/>
          <w:szCs w:val="24"/>
          <w:lang w:val="ro-RO"/>
        </w:rPr>
        <w:t xml:space="preserve">prezentul </w:t>
      </w:r>
      <w:r w:rsidRPr="00A86334">
        <w:rPr>
          <w:rFonts w:ascii="Verdana" w:hAnsi="Verdana"/>
          <w:sz w:val="24"/>
          <w:szCs w:val="24"/>
          <w:lang w:val="ro-RO"/>
        </w:rPr>
        <w:t>raport.</w:t>
      </w:r>
    </w:p>
    <w:p w14:paraId="255976CD" w14:textId="77777777" w:rsidR="002C51D1" w:rsidRDefault="002C51D1" w:rsidP="00DC7D74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742F5855" w14:textId="77777777" w:rsidR="00DC7D74" w:rsidRDefault="00DC7D74" w:rsidP="00DC7D74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575CA81E" w14:textId="77777777" w:rsidR="00DC7D74" w:rsidRPr="00A86334" w:rsidRDefault="00DC7D74" w:rsidP="00DC7D74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18AA6ED4" w14:textId="77777777" w:rsidR="00192FF0" w:rsidRPr="001F27B4" w:rsidRDefault="00192FF0" w:rsidP="00192F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F27B4">
        <w:rPr>
          <w:rFonts w:ascii="Verdana" w:hAnsi="Verdana"/>
          <w:sz w:val="24"/>
          <w:szCs w:val="24"/>
          <w:lang w:val="ro-RO"/>
        </w:rPr>
        <w:tab/>
        <w:t>PREŞEDINTE,</w:t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  <w:t>SECRETAR,</w:t>
      </w:r>
    </w:p>
    <w:p w14:paraId="5D6A6C04" w14:textId="77777777" w:rsidR="00192FF0" w:rsidRPr="001F27B4" w:rsidRDefault="00192FF0" w:rsidP="00192FF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1F27B4">
        <w:rPr>
          <w:rFonts w:ascii="Verdana" w:hAnsi="Verdana"/>
          <w:b/>
          <w:sz w:val="24"/>
          <w:szCs w:val="24"/>
          <w:lang w:val="ro-RO"/>
        </w:rPr>
        <w:tab/>
      </w: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56BECDB6" w14:textId="77777777"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0E6AD69" w14:textId="337BBA28" w:rsidR="00DC7D74" w:rsidRDefault="00DC7D74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C9CA012" w14:textId="77777777" w:rsidR="00A751B5" w:rsidRDefault="00A751B5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C977D5E" w14:textId="77777777" w:rsidR="00192FF0" w:rsidRPr="00620200" w:rsidRDefault="00192FF0" w:rsidP="00192FF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Şef birou Lidia Vlădescu</w:t>
      </w:r>
    </w:p>
    <w:p w14:paraId="3AB17277" w14:textId="77777777"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50DD759" w14:textId="77777777" w:rsidR="00193D0D" w:rsidRPr="00620200" w:rsidRDefault="00193D0D" w:rsidP="00193D0D">
      <w:pPr>
        <w:jc w:val="both"/>
        <w:rPr>
          <w:rFonts w:ascii="Verdana" w:hAnsi="Verdana"/>
          <w:sz w:val="16"/>
          <w:szCs w:val="16"/>
          <w:lang w:val="ro-RO"/>
        </w:rPr>
      </w:pPr>
      <w:bookmarkStart w:id="3" w:name="_Hlk102993386"/>
      <w:bookmarkStart w:id="4" w:name="_Hlk102993576"/>
      <w:r w:rsidRPr="00620200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F0B257C" w14:textId="77777777" w:rsidR="00193D0D" w:rsidRPr="001F27B4" w:rsidRDefault="00193D0D" w:rsidP="00192FF0">
      <w:pPr>
        <w:jc w:val="both"/>
        <w:rPr>
          <w:rFonts w:ascii="Verdana" w:hAnsi="Verdana"/>
          <w:sz w:val="16"/>
          <w:szCs w:val="16"/>
          <w:lang w:val="ro-RO"/>
        </w:rPr>
      </w:pPr>
      <w:bookmarkStart w:id="5" w:name="_Hlk102994064"/>
      <w:bookmarkStart w:id="6" w:name="_Hlk102993688"/>
      <w:r w:rsidRPr="00620200">
        <w:rPr>
          <w:rFonts w:ascii="Verdana" w:hAnsi="Verdana"/>
          <w:sz w:val="16"/>
          <w:szCs w:val="16"/>
          <w:lang w:val="ro-RO"/>
        </w:rPr>
        <w:t>Consilier parlamentar Sorina Szabo</w:t>
      </w:r>
      <w:bookmarkEnd w:id="3"/>
      <w:bookmarkEnd w:id="5"/>
    </w:p>
    <w:bookmarkEnd w:id="4"/>
    <w:bookmarkEnd w:id="6"/>
    <w:p w14:paraId="09A9C9B6" w14:textId="77777777" w:rsidR="00067340" w:rsidRDefault="00067340" w:rsidP="00067340">
      <w:pPr>
        <w:jc w:val="center"/>
        <w:rPr>
          <w:lang w:val="ro-RO"/>
        </w:rPr>
      </w:pPr>
    </w:p>
    <w:p w14:paraId="51ABFF6B" w14:textId="77777777" w:rsidR="00FF6DFC" w:rsidRDefault="00FF6DFC" w:rsidP="00067340">
      <w:pPr>
        <w:pStyle w:val="Heading2"/>
        <w:rPr>
          <w:rFonts w:ascii="Verdana" w:hAnsi="Verdana"/>
          <w:szCs w:val="24"/>
          <w:lang w:val="ro-RO"/>
        </w:rPr>
        <w:sectPr w:rsidR="00FF6DFC" w:rsidSect="00FF6DFC">
          <w:pgSz w:w="11907" w:h="16840" w:code="9"/>
          <w:pgMar w:top="1134" w:right="1134" w:bottom="1701" w:left="1701" w:header="720" w:footer="488" w:gutter="0"/>
          <w:cols w:space="720"/>
          <w:titlePg/>
        </w:sectPr>
      </w:pPr>
    </w:p>
    <w:p w14:paraId="496CFB01" w14:textId="77777777" w:rsidR="00A751B5" w:rsidRDefault="00A751B5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lastRenderedPageBreak/>
        <w:t xml:space="preserve">ANEXA </w:t>
      </w:r>
    </w:p>
    <w:p w14:paraId="40B8AC84" w14:textId="77777777" w:rsidR="00A751B5" w:rsidRDefault="00A751B5" w:rsidP="00067340">
      <w:pPr>
        <w:pStyle w:val="Heading2"/>
        <w:rPr>
          <w:rFonts w:ascii="Verdana" w:hAnsi="Verdana"/>
          <w:szCs w:val="24"/>
          <w:lang w:val="ro-RO"/>
        </w:rPr>
      </w:pPr>
    </w:p>
    <w:p w14:paraId="4E727D78" w14:textId="74E64381"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14:paraId="19443704" w14:textId="77777777"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În urma dezbaterilor, Comisia </w:t>
      </w:r>
      <w:r w:rsidR="0093734B">
        <w:rPr>
          <w:rFonts w:ascii="Verdana" w:hAnsi="Verdana"/>
          <w:b w:val="0"/>
          <w:sz w:val="24"/>
          <w:szCs w:val="24"/>
          <w:lang w:val="ro-RO"/>
        </w:rPr>
        <w:t>a hotărât</w:t>
      </w: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14:paraId="68FF66CC" w14:textId="77777777" w:rsidR="00067340" w:rsidRPr="00C82502" w:rsidRDefault="00067340" w:rsidP="00067340">
      <w:pPr>
        <w:rPr>
          <w:lang w:val="ro-RO"/>
        </w:rPr>
      </w:pPr>
    </w:p>
    <w:tbl>
      <w:tblPr>
        <w:tblW w:w="1545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063"/>
        <w:gridCol w:w="4064"/>
        <w:gridCol w:w="4064"/>
        <w:gridCol w:w="2552"/>
      </w:tblGrid>
      <w:tr w:rsidR="00432F45" w:rsidRPr="0093734B" w14:paraId="498F37E7" w14:textId="77777777" w:rsidTr="00A751B5">
        <w:trPr>
          <w:tblHeader/>
        </w:trPr>
        <w:tc>
          <w:tcPr>
            <w:tcW w:w="709" w:type="dxa"/>
            <w:vAlign w:val="center"/>
          </w:tcPr>
          <w:p w14:paraId="291791DA" w14:textId="77777777" w:rsidR="00432F45" w:rsidRPr="0093734B" w:rsidRDefault="00432F45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063" w:type="dxa"/>
            <w:vAlign w:val="center"/>
          </w:tcPr>
          <w:p w14:paraId="084327B3" w14:textId="77777777" w:rsidR="00432F45" w:rsidRPr="0093734B" w:rsidRDefault="00432F45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93734B">
              <w:rPr>
                <w:rFonts w:ascii="Verdana" w:hAnsi="Verdana"/>
                <w:b/>
                <w:sz w:val="22"/>
                <w:szCs w:val="22"/>
              </w:rPr>
              <w:t>Text</w:t>
            </w:r>
          </w:p>
          <w:p w14:paraId="1356A6CB" w14:textId="6444258D" w:rsidR="00432F45" w:rsidRPr="0093734B" w:rsidRDefault="00A751B5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o</w:t>
            </w:r>
            <w:r w:rsidR="00432F45" w:rsidRPr="0093734B">
              <w:rPr>
                <w:rFonts w:ascii="Verdana" w:hAnsi="Verdana"/>
                <w:b/>
                <w:sz w:val="22"/>
                <w:szCs w:val="22"/>
                <w:lang w:val="ro-RO"/>
              </w:rPr>
              <w:t>rdonanţ</w:t>
            </w:r>
            <w:r w:rsidR="00432F4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 de urgență </w:t>
            </w:r>
          </w:p>
        </w:tc>
        <w:tc>
          <w:tcPr>
            <w:tcW w:w="4064" w:type="dxa"/>
            <w:vAlign w:val="center"/>
          </w:tcPr>
          <w:p w14:paraId="7E496606" w14:textId="77777777" w:rsidR="00432F45" w:rsidRPr="0093734B" w:rsidRDefault="00432F45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sz w:val="22"/>
                <w:szCs w:val="22"/>
                <w:lang w:val="ro-RO"/>
              </w:rPr>
              <w:t>Text</w:t>
            </w:r>
          </w:p>
          <w:p w14:paraId="60DC01CB" w14:textId="77777777" w:rsidR="00432F45" w:rsidRPr="0093734B" w:rsidRDefault="00432F45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4064" w:type="dxa"/>
            <w:vAlign w:val="center"/>
          </w:tcPr>
          <w:p w14:paraId="733DAE45" w14:textId="77777777" w:rsidR="00432F45" w:rsidRPr="0093734B" w:rsidRDefault="00432F45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sz w:val="22"/>
                <w:szCs w:val="22"/>
                <w:lang w:val="ro-RO"/>
              </w:rPr>
              <w:t>Text adoptat de Comisie</w:t>
            </w:r>
          </w:p>
          <w:p w14:paraId="205391FE" w14:textId="77777777" w:rsidR="00432F45" w:rsidRPr="0093734B" w:rsidRDefault="00432F45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2552" w:type="dxa"/>
            <w:vAlign w:val="center"/>
          </w:tcPr>
          <w:p w14:paraId="411479BE" w14:textId="77777777" w:rsidR="00432F45" w:rsidRPr="0093734B" w:rsidRDefault="00432F45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432F45" w:rsidRPr="0093734B" w14:paraId="47077162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6607682" w14:textId="77777777" w:rsidR="00432F45" w:rsidRPr="0093734B" w:rsidRDefault="00432F45" w:rsidP="00067340">
            <w:pPr>
              <w:numPr>
                <w:ilvl w:val="0"/>
                <w:numId w:val="14"/>
              </w:numPr>
              <w:ind w:left="0" w:firstLine="0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274986B7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DAF07AF" w14:textId="0C6DCEFC" w:rsidR="00A751B5" w:rsidRPr="0093734B" w:rsidRDefault="00A751B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4064" w:type="dxa"/>
          </w:tcPr>
          <w:p w14:paraId="0EC68FBB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284B386" w14:textId="77777777" w:rsidR="00432F45" w:rsidRPr="00A751B5" w:rsidRDefault="00432F45" w:rsidP="00EC1972">
            <w:pPr>
              <w:jc w:val="both"/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</w:pPr>
            <w:r w:rsidRPr="00A751B5"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  <w:t>Titlul legii</w:t>
            </w:r>
          </w:p>
          <w:p w14:paraId="67E81D87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EC1BC01" w14:textId="77777777" w:rsidR="00432F45" w:rsidRDefault="00432F45" w:rsidP="00A751B5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Lege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privind aprobarea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ei de urgen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nr.97/2020 pentru implementarea unor 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suri de simplificare administrativ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domeniul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sociale,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pentru acordarea unor drepturi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beneficii de asistent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domeniile de activitate în care se men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in restricții</w:t>
            </w:r>
          </w:p>
          <w:p w14:paraId="795644C8" w14:textId="77777777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7D99A55D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A69D29B" w14:textId="77777777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552" w:type="dxa"/>
          </w:tcPr>
          <w:p w14:paraId="18C1347D" w14:textId="77777777" w:rsidR="00432F45" w:rsidRPr="0093734B" w:rsidRDefault="00432F45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432F45" w:rsidRPr="0093734B" w14:paraId="5F1FCAFA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3958B81" w14:textId="77777777" w:rsidR="00432F45" w:rsidRPr="0093734B" w:rsidRDefault="00432F45" w:rsidP="00067340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24AE2F38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B15919B" w14:textId="0CE0277F" w:rsidR="00A751B5" w:rsidRPr="0093734B" w:rsidRDefault="00A751B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4064" w:type="dxa"/>
          </w:tcPr>
          <w:p w14:paraId="257FB490" w14:textId="77777777" w:rsidR="00ED1B8A" w:rsidRDefault="00ED1B8A" w:rsidP="00EC1972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F3EB634" w14:textId="5B767AE1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b/>
                <w:sz w:val="22"/>
                <w:szCs w:val="22"/>
                <w:lang w:val="ro-RO"/>
              </w:rPr>
              <w:t>Articol unic.</w:t>
            </w:r>
            <w:r w:rsidR="00A751B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- Se aprob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nr.97 din 11 iunie 2020 pentru implementarea unor 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suri de simplificare administrativ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domeniul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sociale,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pentru acordarea unor drepturi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beneficii de asisten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domeniile de activitate în care se men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ii, publicat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nr.504 din 12 iunie 2020, </w:t>
            </w:r>
            <w:r w:rsidRPr="007E1CA2">
              <w:rPr>
                <w:rFonts w:ascii="Verdana" w:hAnsi="Verdana"/>
                <w:b/>
                <w:sz w:val="22"/>
                <w:szCs w:val="22"/>
                <w:lang w:val="ro-RO"/>
              </w:rPr>
              <w:t>cu urm</w:t>
            </w:r>
            <w:r w:rsidRPr="007E1CA2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b/>
                <w:sz w:val="22"/>
                <w:szCs w:val="22"/>
                <w:lang w:val="ro-RO"/>
              </w:rPr>
              <w:t>toarea modificare:</w:t>
            </w:r>
          </w:p>
        </w:tc>
        <w:tc>
          <w:tcPr>
            <w:tcW w:w="4064" w:type="dxa"/>
          </w:tcPr>
          <w:p w14:paraId="13E0C415" w14:textId="77777777" w:rsidR="00ED1B8A" w:rsidRDefault="00ED1B8A" w:rsidP="007E1CA2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30CF0F47" w14:textId="0E57DAED" w:rsidR="00432F45" w:rsidRDefault="00432F45" w:rsidP="007E1CA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b/>
                <w:sz w:val="22"/>
                <w:szCs w:val="22"/>
                <w:lang w:val="ro-RO"/>
              </w:rPr>
              <w:t>Articol unic.</w:t>
            </w:r>
            <w:r w:rsidR="00A751B5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b/>
                <w:sz w:val="22"/>
                <w:szCs w:val="22"/>
                <w:lang w:val="ro-RO"/>
              </w:rPr>
              <w:t>-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Se aprob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nr.97 din 11 iunie 2020 pentru implementarea unor 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suri de simplificare administrativ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domeniul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sociale,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pentru acordarea unor drepturi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beneficii de asisten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domeniile de activitate în care se men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ii, publicat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nr.504 din 12 iunie 2020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1289F2BC" w14:textId="77777777" w:rsidR="00432F45" w:rsidRDefault="00432F45" w:rsidP="007E1CA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131C4E7" w14:textId="77777777" w:rsidR="00432F45" w:rsidRDefault="00432F45" w:rsidP="007E1CA2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comisiei</w:t>
            </w:r>
          </w:p>
          <w:p w14:paraId="7D5BAB01" w14:textId="77777777" w:rsidR="00432F45" w:rsidRPr="007E1CA2" w:rsidRDefault="00432F45" w:rsidP="007E1CA2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</w:tc>
        <w:tc>
          <w:tcPr>
            <w:tcW w:w="2552" w:type="dxa"/>
          </w:tcPr>
          <w:p w14:paraId="40BC4471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19A7F4A" w14:textId="77777777" w:rsidR="00840888" w:rsidRDefault="00840888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F12045C" w14:textId="77777777" w:rsidR="00840888" w:rsidRDefault="00840888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13E2C65" w14:textId="77777777" w:rsidR="00840888" w:rsidRDefault="00840888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939D29D" w14:textId="77777777" w:rsidR="00840888" w:rsidRDefault="00840888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A51CC84" w14:textId="77777777" w:rsidR="00840888" w:rsidRPr="0093734B" w:rsidRDefault="00840888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Pentru respectarea normelor de tehnică legislativă, având în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vedere aprobarea ordonanței de urgență în forma prezentată de Guvern.</w:t>
            </w:r>
          </w:p>
        </w:tc>
      </w:tr>
      <w:tr w:rsidR="00432F45" w:rsidRPr="0093734B" w14:paraId="454F9EC3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61BACFA8" w14:textId="77777777" w:rsidR="00432F45" w:rsidRPr="0093734B" w:rsidRDefault="00432F45" w:rsidP="00067340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56BD3D04" w14:textId="77777777" w:rsidR="00432F45" w:rsidRDefault="00432F45" w:rsidP="007E1CA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4DAAC41" w14:textId="36F58509" w:rsidR="00432F45" w:rsidRPr="00A751B5" w:rsidRDefault="00432F45" w:rsidP="007E1CA2">
            <w:pPr>
              <w:jc w:val="both"/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</w:pPr>
            <w:r w:rsidRPr="00A751B5"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  <w:t xml:space="preserve">Titlul </w:t>
            </w:r>
            <w:r w:rsidR="00A751B5"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  <w:t>o</w:t>
            </w:r>
            <w:r w:rsidRPr="00A751B5"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  <w:t>rdonanței</w:t>
            </w:r>
          </w:p>
          <w:p w14:paraId="440EFF5F" w14:textId="77777777" w:rsidR="00432F45" w:rsidRDefault="00432F45" w:rsidP="007E1CA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E67BD7A" w14:textId="77777777" w:rsidR="00432F45" w:rsidRDefault="00432F45" w:rsidP="00A751B5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Ordonanță de urgență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pentru implementarea unor 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suri de simplificare administrativ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domeniul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sociale,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pentru acordarea unor drepturi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beneficii de asisten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domeniile de activitate în care se men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</w:t>
            </w:r>
          </w:p>
          <w:p w14:paraId="3CDC9C41" w14:textId="77777777" w:rsidR="00432F45" w:rsidRPr="0093734B" w:rsidRDefault="00432F45" w:rsidP="007E1CA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76634685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9956582" w14:textId="77777777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4064" w:type="dxa"/>
          </w:tcPr>
          <w:p w14:paraId="53641C8B" w14:textId="77777777" w:rsidR="00432F45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2A7E50D" w14:textId="77777777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552" w:type="dxa"/>
          </w:tcPr>
          <w:p w14:paraId="3E0AF46C" w14:textId="77777777" w:rsidR="00432F45" w:rsidRPr="0093734B" w:rsidRDefault="00432F45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A751B5" w:rsidRPr="0093734B" w14:paraId="17C680CF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A8A7C47" w14:textId="77777777" w:rsidR="00A751B5" w:rsidRPr="0093734B" w:rsidRDefault="00A751B5" w:rsidP="00A751B5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4DCE76AD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4AB9E3F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Art. 1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(1)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În condi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ei de urgen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38/2020 privind utilizarea înscrisurilor în form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electronic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la nivelul autorit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ilor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institu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iilor publice, în ceea ce prive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te cererile, declara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documentele doveditoare pentru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solicitarea drepturilor de asisten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social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a indemniza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iilor pentru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omaj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pentru acordarea 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surilor de stimulare a ocup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rii for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ei de munc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zute de Legea nr. 76/2002 privind sistemul asigur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rilor pentru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omaj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stimularea ocup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rii for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ei de munc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a drepturilor de asigur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 sociale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zute de Legea nr. 263/2010 privind sistemul unitar de pensii publice,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rile ulterioare, acordate din bugetul de stat, din bugetul asigur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rilor sociale de stat ori din bugetul asigur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rilor sociale pentru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omaj, Ministerul Muncii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Sociale,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institu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care func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ioneaz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subordinea, sub autoritatea sau în coordonarea sa au obliga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ia s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ini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ieze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s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men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comunicarea electronic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cu beneficiarul drepturilor, în baza consim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mântului scris al acestuia.</w:t>
            </w:r>
          </w:p>
          <w:p w14:paraId="46E290BB" w14:textId="656369B4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În cazuri excep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ionale, institu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zute la alin. (1) pot solicita prezentarea la sediul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institu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iei a persoanelor care au depus cererea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documentele doveditoare prin po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ta electronic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7CD73876" w14:textId="31DB184D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Prin cazuri excep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ionale se în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eleg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e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urm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toarele:</w:t>
            </w:r>
          </w:p>
          <w:p w14:paraId="679E0199" w14:textId="3D4009C1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identificarea unor inadverten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 între informa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iile din documentele transmise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cele din bazele de date ale altor institu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 la care autoritatea administra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iei publice centrale sau locale ce asigur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acordarea dreptului are acces pentru verificarea îndeplinirii de 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tre solicitan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a criteriilor de acordare a drepturilor; </w:t>
            </w:r>
          </w:p>
          <w:p w14:paraId="33B038CD" w14:textId="41994389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b)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situa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în care informa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din documentele transmise sunt incomplete, nu sunt lizibile sau pe baza acestora nu se poate determina îndeplinirea condi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iilor de eligibilitate.</w:t>
            </w:r>
          </w:p>
          <w:p w14:paraId="1170F396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În cazurile excep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ionale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zute la alin. (3), termenul pentru solu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ionarea cererii,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 de legile speciale în baza 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rora sunt acordate drepturile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zute la alin. (1), se prelunge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te cu pân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la 10 zile lucr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toare pentru verificarea realit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ii, legalit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conformit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documentelor transmise, precum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pentru solicitarea de documente doveditoare suplimentare.</w:t>
            </w:r>
          </w:p>
          <w:p w14:paraId="0A7FF1BC" w14:textId="2FC0C5CC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3D85C2D1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96963EE" w14:textId="4F8FAB16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4064" w:type="dxa"/>
          </w:tcPr>
          <w:p w14:paraId="0B2B88DE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02E533D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552" w:type="dxa"/>
          </w:tcPr>
          <w:p w14:paraId="2C3C138B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A751B5" w:rsidRPr="0093734B" w14:paraId="3F39A9A2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3548395A" w14:textId="77777777" w:rsidR="00A751B5" w:rsidRPr="0093734B" w:rsidRDefault="00A751B5" w:rsidP="00A751B5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2ECCF55B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7ED7EBA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D2350CE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EDFC143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905D353" w14:textId="40590822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Art. 2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(1)</w:t>
            </w:r>
            <w:r w:rsidR="000F68D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Programele de formare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adul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ilor, organizate în condi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ei Guvernului nr. 129/2000 privind formarea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adul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ilor, republicat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rile ulterioare, se pot desf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ura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în sistem on-line, cu notificarea comisiei de autorizare, pentru urm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toarele activit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i:</w:t>
            </w:r>
          </w:p>
          <w:p w14:paraId="2F88E288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a) preg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tirea teoretic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persoanelor, din cadrul tuturor programelor de formare autorizate;</w:t>
            </w:r>
          </w:p>
          <w:p w14:paraId="31674AE8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b) preg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tirea practic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persoanelor, din cadrul programelor de ini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iere, specializare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perfec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ionare, care nu implic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activit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practice care trebuie s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se desf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oare într-un spa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iu cu dot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 specifice, conform standardului ocupa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ional;</w:t>
            </w:r>
          </w:p>
          <w:p w14:paraId="62B17567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c) sus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inerea examenului de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absolvire a programelor de ini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iere, specializare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perfec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ionare desf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urate în sistem online.</w:t>
            </w:r>
          </w:p>
          <w:p w14:paraId="4CF1E96D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794E1D9" w14:textId="77777777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(2) Examenul de absolvire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 la alin. (1) lit. c) se organizeaz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de furnizorul de formare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sub coordonarea comisiei de autorizare jude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ene sau a municipiului Bucure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ti, în condi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iile Ordinului ministrului muncii, solidarit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ii sociale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 familiei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al ministrului educa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iei, cercet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tineretului nr. 501/5.253/2003 pentru aprobarea metodologiei certific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rii form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rii profesionale a adul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ilor,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rile ulterioare, cu excep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ia condi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iilor care privesc sala sau spa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iul de derulare a probelor.</w:t>
            </w:r>
          </w:p>
          <w:p w14:paraId="25A92736" w14:textId="3299C716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 w:rsidR="000F68D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Sunt exceptate de la prevederile alin. (1) programele de formare de nivel 1, conform Cadrului na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 al calific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rilor, aprobat prin Hot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rârea Guvernului nr. 918/2013 privind Cadrul na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ional al calific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rilor,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ulterioare.</w:t>
            </w:r>
          </w:p>
          <w:p w14:paraId="65521350" w14:textId="50775C73" w:rsidR="00A751B5" w:rsidRPr="007E1CA2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 w:rsidR="000F68D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Domeniile de activitate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procedura pentru autorizarea furnizorilor de formare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s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desf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oare programe de formare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a adul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ilor în sistem on-line se stabilesc prin ordin al ministrului muncii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protec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iei sociale, care se public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I.</w:t>
            </w:r>
          </w:p>
          <w:p w14:paraId="18BBD5F5" w14:textId="0E22903B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(5)</w:t>
            </w:r>
            <w:r w:rsidR="000F68D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Începând cu data intr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rii în vigoare a prezentei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e de urgen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documentele pentru autorizare ca furnizor de formare profesional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 prev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zute de Ordonan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a Guvernului nr. 129/2000, republicat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se pot transmite </w:t>
            </w:r>
            <w:r w:rsidRPr="007E1CA2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E1CA2">
              <w:rPr>
                <w:rFonts w:ascii="Verdana" w:hAnsi="Verdana"/>
                <w:sz w:val="22"/>
                <w:szCs w:val="22"/>
                <w:lang w:val="ro-RO"/>
              </w:rPr>
              <w:t>i în format electronic.</w:t>
            </w:r>
          </w:p>
          <w:p w14:paraId="790BCF13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1235DA56" w14:textId="77777777" w:rsidR="00A751B5" w:rsidRDefault="00A751B5" w:rsidP="00A751B5">
            <w:pPr>
              <w:ind w:right="20" w:hanging="2"/>
              <w:jc w:val="both"/>
              <w:rPr>
                <w:rFonts w:ascii="Verdana" w:eastAsia="Verdana" w:hAnsi="Verdana" w:cs="Verdana"/>
                <w:b/>
                <w:sz w:val="22"/>
                <w:szCs w:val="22"/>
              </w:rPr>
            </w:pPr>
          </w:p>
          <w:p w14:paraId="5513F926" w14:textId="353D781E" w:rsidR="00A751B5" w:rsidRDefault="00A751B5" w:rsidP="00A751B5">
            <w:pPr>
              <w:ind w:right="20" w:hanging="2"/>
              <w:jc w:val="both"/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- La articolul 2, partea introductivă a alineatului (1) va avea următorul cuprins:</w:t>
            </w:r>
          </w:p>
          <w:p w14:paraId="7A49FA59" w14:textId="77777777" w:rsidR="00A751B5" w:rsidRDefault="00A751B5" w:rsidP="00A751B5">
            <w:pPr>
              <w:ind w:right="20" w:hanging="2"/>
              <w:jc w:val="both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„Art.2.- (1) Programele de formare profesională a adulţilor, organizate în condiţiile Ordonanţei Guvernului nr. 129/2000 privind formarea profesională a adulţilor, republicată, cu modificările şi completările ulterioare, se pot desfăşura şi în sistem on-line, 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în universităţi,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cu notificarea comisiei de autorizare, pentru următoarele activită</w:t>
            </w:r>
            <w:r>
              <w:rPr>
                <w:rFonts w:ascii="Verdana" w:eastAsia="Verdana" w:hAnsi="Verdana" w:cs="Verdana"/>
                <w:sz w:val="22"/>
                <w:szCs w:val="22"/>
                <w:lang w:val="ro-RO"/>
              </w:rPr>
              <w:t>ţ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i:”</w:t>
            </w:r>
          </w:p>
          <w:p w14:paraId="0316167B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016920C3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91A9589" w14:textId="77777777" w:rsidR="00A751B5" w:rsidRPr="00A751B5" w:rsidRDefault="00A751B5" w:rsidP="00A751B5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A751B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Se elimină.</w:t>
            </w:r>
          </w:p>
          <w:p w14:paraId="4BE77830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9FAA4DB" w14:textId="77777777" w:rsidR="00A751B5" w:rsidRDefault="00A751B5" w:rsidP="00A751B5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comisiei</w:t>
            </w:r>
          </w:p>
          <w:p w14:paraId="6F9309BF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552" w:type="dxa"/>
          </w:tcPr>
          <w:p w14:paraId="76E9DA52" w14:textId="77777777" w:rsidR="00A751B5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F6C77B8" w14:textId="77777777" w:rsidR="00A751B5" w:rsidRPr="0093734B" w:rsidRDefault="00A751B5" w:rsidP="00A751B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Se elimină textul introdus la Senat întrucât sintagma </w:t>
            </w:r>
            <w:r w:rsidRPr="00840888">
              <w:rPr>
                <w:rFonts w:ascii="Verdana" w:hAnsi="Verdana"/>
                <w:i/>
                <w:sz w:val="22"/>
                <w:szCs w:val="22"/>
                <w:lang w:val="ro-RO"/>
              </w:rPr>
              <w:t>”în universități”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limitează accesul celorlalți furnizori de formare autorizați în temeiul OG nr. 129/2000 privind formarea profesională a adulților, republicată, cu modificările și completările ulterioare.</w:t>
            </w:r>
          </w:p>
        </w:tc>
      </w:tr>
      <w:tr w:rsidR="000F68DD" w:rsidRPr="0093734B" w14:paraId="2CDF88FA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22D72E3" w14:textId="77777777" w:rsidR="000F68DD" w:rsidRPr="0093734B" w:rsidRDefault="000F68DD" w:rsidP="000F68DD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449D296F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C4B5F4A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Art. 3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Începând cu data intr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rii în vigoare a prezentei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e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ajutorul de deces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 de Legea nr. 263/2010 privind sistemul public de pensii,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se acord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în cazul persoanei decedate care se afl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în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concediu pentru cre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terea copilului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împlinirea vârstei de 2 ani, respectiv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7 ani în cazul copilului cu handicap, acordat în baza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ei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 privind concediul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indemniza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ia lunar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pentru cre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terea copiilor,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dac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anterior suspend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rii raportului de munc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sau de serviciu pentru acordarea acestui concediu, persoana era asigurat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obligatoriu. Ajutorul de deces se acord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în cazul decesului unui membru de familie al persoanei aflate în concediul pentru cre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terea copilului, astfel cum este definit la art. 126 alin. (2) din Legea nr. 263/2010,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14:paraId="7F358195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27C6F309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2B91C5A" w14:textId="16666EDF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4064" w:type="dxa"/>
          </w:tcPr>
          <w:p w14:paraId="52817FD6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D121819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552" w:type="dxa"/>
          </w:tcPr>
          <w:p w14:paraId="4A334B60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0F68DD" w:rsidRPr="0093734B" w14:paraId="04E46FBB" w14:textId="77777777" w:rsidTr="00A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696B644" w14:textId="77777777" w:rsidR="000F68DD" w:rsidRPr="0093734B" w:rsidRDefault="000F68DD" w:rsidP="000F68DD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63" w:type="dxa"/>
          </w:tcPr>
          <w:p w14:paraId="2EDB0135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2CA1211" w14:textId="77777777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Art. 4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(1)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Persoanele care, dup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data de 13 iunie 2020, se afl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într-o situa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de imposibilitate a realiz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rii de venituri supuse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impozitului, activitatea acestora desf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urându-se în domeniile de activitate în care se men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ii potrivit actelor emise de autorit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ile competente, beneficiaz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în continuare de drepturile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zute de art. 2, 7, 31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art. 32 alin. (5)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respectiv de art. 50 din Legea nr. 273/2004 privind procedura adop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iei, republicat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ridicarea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iilor, dar nu mai târziu de 31 decembrie 2020.</w:t>
            </w:r>
          </w:p>
          <w:p w14:paraId="3D23D86A" w14:textId="65785A9B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Pentru a beneficia de prevederile alin. (1), persoana îndrept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transmite prin po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ta electronic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agen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iile pentru pl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inspec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social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jude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ene, respectiv a municipiului Bucure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ti o cerere prin care solicit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acordarea în continuare a dreptului, înso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o adeverin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eliberat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angajator prin care se certific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faptul 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persoana î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desf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oar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activitatea într-un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domeniu în care se men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ii de activitate. În cazul prelungirii indemniza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 de concediu, persoana îndrept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va depune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acordul scris al angajatorului pentru prelungirea perioadei de concediu.</w:t>
            </w:r>
          </w:p>
          <w:p w14:paraId="233223DD" w14:textId="5538CD44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În situa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ia în care persoana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alin. (1) realizeaz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venituri din activit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independente, din drepturi de proprietate intelectual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din activit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agricole, silvicultur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piscicultur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, definite la art. 67, 70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103 din Legea nr. 227/2015 privind Codul fiscal,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aflându-se în domenii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ionate prin decizii ale autorit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ilor, cererea acesteia va fi înso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o declara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pe propria 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spundere care atest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î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desf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oar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activitatea într-un domeniu în care se men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in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ii de activitate.</w:t>
            </w:r>
          </w:p>
          <w:p w14:paraId="5596A874" w14:textId="7F278530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Prin derogare de la prevederile art. 7 alin. (2)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ulterioare, persoanele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zute la alin. (1) beneficiaz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stimulentul de inser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ie,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ridicarea restric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iilor,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în situa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ia în care copilul, în aceast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perioad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a împlinit vârsta de 3 ani sau 4 ani în cazul copilului cu dizabilitate.</w:t>
            </w:r>
          </w:p>
          <w:p w14:paraId="0FC95BCF" w14:textId="2A2D7A53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(5)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În cazul în care persoanele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zute la alin. (1), beneficiare ale stimulentului de inser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 la art. 7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inclusiv cu prelungirea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art. II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30/2020 pentru modificarea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i completarea unor acte normative, precum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pentru stabilirea unor m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suri în domeniul protec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 sociale în contextul situa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 epidemiologice determinate de 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spândirea coronavirusului SARS-CoV-2,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59/2020, î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i reiau activitatea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realizeaz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venituri supuse impozitului pe venit, în condi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iile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legii, atunci stimulentul de inser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se acord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pe baz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cerere, de la data realiz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rii veniturilor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împlinirea de 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tre copil a vârstei de 3 ani sau 4 ani, în cazul copilului cu dizabilitate.</w:t>
            </w:r>
          </w:p>
          <w:p w14:paraId="3AD3DCBB" w14:textId="2DBA8D9B" w:rsidR="000F68DD" w:rsidRPr="008B55C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(6)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Prin derogare de la termenul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 la art. 7 alin. (2)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pentru persoanele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zute la alin. (1), beneficiare ale indemniza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 pentru cre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terea copilului,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art. 2 din respectiva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, acordarea stimulentului de inser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 se face de la data depunerii cererii, dac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acestea realizeaz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venituri supuse impozitului pe venit,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împlinirea de 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tre copil a vârstei de 3 ani, respectiv 4 ani în cazul copilului cu dizabilitate.</w:t>
            </w:r>
          </w:p>
          <w:p w14:paraId="6CC7C52D" w14:textId="68D749C6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(7)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Începând cu data intr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rii în vigoare a prezentei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e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pân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la data de 31 decembrie 2020, persoanelor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zute la alin. (1) beneficiare ale indemniza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iei pentru cre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terea 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copiilor, prev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art. 2 din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111/2010, aprobat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rile ulterioare, nu li se aplic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prevederile art. 11 din respectiva ordonan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 xml:space="preserve"> de urgen</w:t>
            </w:r>
            <w:r w:rsidRPr="008B55CD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8B55CD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46E447FB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64" w:type="dxa"/>
          </w:tcPr>
          <w:p w14:paraId="794AC6D9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EAA531B" w14:textId="44BB6E04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4064" w:type="dxa"/>
          </w:tcPr>
          <w:p w14:paraId="2743145E" w14:textId="77777777" w:rsidR="000F68DD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37120A8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552" w:type="dxa"/>
          </w:tcPr>
          <w:p w14:paraId="35FEA3F3" w14:textId="77777777" w:rsidR="000F68DD" w:rsidRPr="0093734B" w:rsidRDefault="000F68DD" w:rsidP="000F68D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4A9F133A" w14:textId="77777777" w:rsidR="00067340" w:rsidRDefault="00067340" w:rsidP="00ED1B8A">
      <w:pPr>
        <w:pStyle w:val="Heading2"/>
        <w:jc w:val="left"/>
        <w:rPr>
          <w:lang w:val="ro-RO"/>
        </w:rPr>
      </w:pPr>
    </w:p>
    <w:sectPr w:rsidR="00067340" w:rsidSect="00FF6DFC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FE71B" w14:textId="77777777" w:rsidR="00F17FBD" w:rsidRDefault="00F17FBD">
      <w:r>
        <w:separator/>
      </w:r>
    </w:p>
  </w:endnote>
  <w:endnote w:type="continuationSeparator" w:id="0">
    <w:p w14:paraId="10A2673A" w14:textId="77777777" w:rsidR="00F17FBD" w:rsidRDefault="00F1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1E81" w14:textId="77777777" w:rsidR="00092596" w:rsidRDefault="0095002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512591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C399" w14:textId="77777777" w:rsidR="00092596" w:rsidRPr="00773F40" w:rsidRDefault="0095002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F4287">
      <w:rPr>
        <w:rStyle w:val="PageNumber"/>
        <w:rFonts w:ascii="Verdana" w:hAnsi="Verdana"/>
        <w:noProof/>
        <w:sz w:val="18"/>
        <w:szCs w:val="18"/>
        <w:lang w:val="ro-RO"/>
      </w:rPr>
      <w:t>18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435DC0BD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91D97" w14:textId="77777777" w:rsidR="00773F40" w:rsidRPr="00FF6DFC" w:rsidRDefault="0095002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20"/>
        <w:szCs w:val="22"/>
      </w:rPr>
    </w:pPr>
    <w:r w:rsidRPr="00FF6DFC">
      <w:rPr>
        <w:rStyle w:val="PageNumber"/>
        <w:rFonts w:ascii="Verdana" w:hAnsi="Verdana"/>
        <w:sz w:val="20"/>
        <w:szCs w:val="22"/>
      </w:rPr>
      <w:fldChar w:fldCharType="begin"/>
    </w:r>
    <w:r w:rsidR="00773F40" w:rsidRPr="00FF6DFC">
      <w:rPr>
        <w:rStyle w:val="PageNumber"/>
        <w:rFonts w:ascii="Verdana" w:hAnsi="Verdana"/>
        <w:sz w:val="20"/>
        <w:szCs w:val="22"/>
      </w:rPr>
      <w:instrText xml:space="preserve">PAGE  </w:instrText>
    </w:r>
    <w:r w:rsidRPr="00FF6DFC">
      <w:rPr>
        <w:rStyle w:val="PageNumber"/>
        <w:rFonts w:ascii="Verdana" w:hAnsi="Verdana"/>
        <w:sz w:val="20"/>
        <w:szCs w:val="22"/>
      </w:rPr>
      <w:fldChar w:fldCharType="separate"/>
    </w:r>
    <w:r w:rsidR="00C827E4">
      <w:rPr>
        <w:rStyle w:val="PageNumber"/>
        <w:rFonts w:ascii="Verdana" w:hAnsi="Verdana"/>
        <w:noProof/>
        <w:sz w:val="20"/>
        <w:szCs w:val="22"/>
      </w:rPr>
      <w:t>4</w:t>
    </w:r>
    <w:r w:rsidRPr="00FF6DFC">
      <w:rPr>
        <w:rStyle w:val="PageNumber"/>
        <w:rFonts w:ascii="Verdana" w:hAnsi="Verdana"/>
        <w:sz w:val="20"/>
        <w:szCs w:val="22"/>
      </w:rPr>
      <w:fldChar w:fldCharType="end"/>
    </w:r>
  </w:p>
  <w:p w14:paraId="545130A7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49C447D1" w14:textId="77777777"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0A03EBE7" w14:textId="77777777"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537DC1A0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4E913" w14:textId="77777777" w:rsidR="00F17FBD" w:rsidRDefault="00F17FBD">
      <w:r>
        <w:separator/>
      </w:r>
    </w:p>
  </w:footnote>
  <w:footnote w:type="continuationSeparator" w:id="0">
    <w:p w14:paraId="52118B75" w14:textId="77777777" w:rsidR="00F17FBD" w:rsidRDefault="00F17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C3A" w14:textId="77777777" w:rsidR="00120145" w:rsidRDefault="0095002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823C9B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5C57B9"/>
    <w:multiLevelType w:val="hybridMultilevel"/>
    <w:tmpl w:val="AAD06B4A"/>
    <w:lvl w:ilvl="0" w:tplc="C6320268">
      <w:start w:val="4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277">
    <w:abstractNumId w:val="1"/>
  </w:num>
  <w:num w:numId="2" w16cid:durableId="2780513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86327946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25298063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24630399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880624142">
    <w:abstractNumId w:val="10"/>
  </w:num>
  <w:num w:numId="7" w16cid:durableId="182046379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2059551605">
    <w:abstractNumId w:val="2"/>
  </w:num>
  <w:num w:numId="9" w16cid:durableId="1307663535">
    <w:abstractNumId w:val="5"/>
  </w:num>
  <w:num w:numId="10" w16cid:durableId="1923445088">
    <w:abstractNumId w:val="9"/>
  </w:num>
  <w:num w:numId="11" w16cid:durableId="1506624909">
    <w:abstractNumId w:val="6"/>
  </w:num>
  <w:num w:numId="12" w16cid:durableId="934286394">
    <w:abstractNumId w:val="7"/>
  </w:num>
  <w:num w:numId="13" w16cid:durableId="1800031600">
    <w:abstractNumId w:val="3"/>
  </w:num>
  <w:num w:numId="14" w16cid:durableId="54356689">
    <w:abstractNumId w:val="11"/>
  </w:num>
  <w:num w:numId="15" w16cid:durableId="1702707955">
    <w:abstractNumId w:val="8"/>
  </w:num>
  <w:num w:numId="16" w16cid:durableId="1372533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67340"/>
    <w:rsid w:val="00081729"/>
    <w:rsid w:val="00083D63"/>
    <w:rsid w:val="00084146"/>
    <w:rsid w:val="00092596"/>
    <w:rsid w:val="00093898"/>
    <w:rsid w:val="000B034E"/>
    <w:rsid w:val="000B14D1"/>
    <w:rsid w:val="000E1DE3"/>
    <w:rsid w:val="000F308A"/>
    <w:rsid w:val="000F4287"/>
    <w:rsid w:val="000F4B0E"/>
    <w:rsid w:val="000F68DD"/>
    <w:rsid w:val="000F7087"/>
    <w:rsid w:val="0010638C"/>
    <w:rsid w:val="00107818"/>
    <w:rsid w:val="0011322E"/>
    <w:rsid w:val="00120145"/>
    <w:rsid w:val="00120D0C"/>
    <w:rsid w:val="00127449"/>
    <w:rsid w:val="00134410"/>
    <w:rsid w:val="001444CD"/>
    <w:rsid w:val="001456C3"/>
    <w:rsid w:val="00184B7B"/>
    <w:rsid w:val="0019167D"/>
    <w:rsid w:val="001928B1"/>
    <w:rsid w:val="00192FF0"/>
    <w:rsid w:val="00193BDA"/>
    <w:rsid w:val="00193D0D"/>
    <w:rsid w:val="001A31B4"/>
    <w:rsid w:val="001A7CCF"/>
    <w:rsid w:val="001B1616"/>
    <w:rsid w:val="001D0B75"/>
    <w:rsid w:val="001D5D34"/>
    <w:rsid w:val="001E0D11"/>
    <w:rsid w:val="001E3851"/>
    <w:rsid w:val="001F0014"/>
    <w:rsid w:val="002043B6"/>
    <w:rsid w:val="002052E8"/>
    <w:rsid w:val="002071BD"/>
    <w:rsid w:val="002109A1"/>
    <w:rsid w:val="00220359"/>
    <w:rsid w:val="00220514"/>
    <w:rsid w:val="00227A0B"/>
    <w:rsid w:val="00264B69"/>
    <w:rsid w:val="00266575"/>
    <w:rsid w:val="00270151"/>
    <w:rsid w:val="002A038F"/>
    <w:rsid w:val="002B6CA2"/>
    <w:rsid w:val="002C51D1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96265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32F45"/>
    <w:rsid w:val="0044330F"/>
    <w:rsid w:val="004434CD"/>
    <w:rsid w:val="004478F8"/>
    <w:rsid w:val="00466CAD"/>
    <w:rsid w:val="004745B5"/>
    <w:rsid w:val="0047467E"/>
    <w:rsid w:val="00482889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17C2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53D46"/>
    <w:rsid w:val="00563454"/>
    <w:rsid w:val="005742BD"/>
    <w:rsid w:val="00575CC8"/>
    <w:rsid w:val="005B722A"/>
    <w:rsid w:val="005D21D1"/>
    <w:rsid w:val="005E32F1"/>
    <w:rsid w:val="005E5CC3"/>
    <w:rsid w:val="005F3955"/>
    <w:rsid w:val="00600E02"/>
    <w:rsid w:val="0060455F"/>
    <w:rsid w:val="00604D6E"/>
    <w:rsid w:val="0061577F"/>
    <w:rsid w:val="00617D18"/>
    <w:rsid w:val="00627D45"/>
    <w:rsid w:val="00642843"/>
    <w:rsid w:val="00643C45"/>
    <w:rsid w:val="0066370B"/>
    <w:rsid w:val="00664EF4"/>
    <w:rsid w:val="00672003"/>
    <w:rsid w:val="00673C87"/>
    <w:rsid w:val="006748DB"/>
    <w:rsid w:val="00681DA0"/>
    <w:rsid w:val="00682975"/>
    <w:rsid w:val="00684504"/>
    <w:rsid w:val="00687BA7"/>
    <w:rsid w:val="0069569A"/>
    <w:rsid w:val="00695BA9"/>
    <w:rsid w:val="006972D6"/>
    <w:rsid w:val="006A5D1A"/>
    <w:rsid w:val="006C16C9"/>
    <w:rsid w:val="006C1AB0"/>
    <w:rsid w:val="006C2D89"/>
    <w:rsid w:val="006C6E40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3103F"/>
    <w:rsid w:val="00737BF5"/>
    <w:rsid w:val="00746F5F"/>
    <w:rsid w:val="00752F13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588F"/>
    <w:rsid w:val="007D7A9F"/>
    <w:rsid w:val="007E1CA2"/>
    <w:rsid w:val="007E5738"/>
    <w:rsid w:val="007F5C1C"/>
    <w:rsid w:val="007F7AC7"/>
    <w:rsid w:val="0080108F"/>
    <w:rsid w:val="00804E9F"/>
    <w:rsid w:val="00804ED0"/>
    <w:rsid w:val="00816294"/>
    <w:rsid w:val="00833A79"/>
    <w:rsid w:val="00833DA6"/>
    <w:rsid w:val="00840888"/>
    <w:rsid w:val="00852E2B"/>
    <w:rsid w:val="008536D4"/>
    <w:rsid w:val="008633B2"/>
    <w:rsid w:val="0087526B"/>
    <w:rsid w:val="00890113"/>
    <w:rsid w:val="00890D4E"/>
    <w:rsid w:val="00891A9E"/>
    <w:rsid w:val="008A0D4B"/>
    <w:rsid w:val="008A46C1"/>
    <w:rsid w:val="008B55CD"/>
    <w:rsid w:val="008B714D"/>
    <w:rsid w:val="008E0B1D"/>
    <w:rsid w:val="008F074C"/>
    <w:rsid w:val="008F5AA9"/>
    <w:rsid w:val="00905635"/>
    <w:rsid w:val="00920C88"/>
    <w:rsid w:val="009306CC"/>
    <w:rsid w:val="00937173"/>
    <w:rsid w:val="0093734B"/>
    <w:rsid w:val="0095002E"/>
    <w:rsid w:val="00953A5E"/>
    <w:rsid w:val="00956978"/>
    <w:rsid w:val="009575F9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4DF9"/>
    <w:rsid w:val="009E66E4"/>
    <w:rsid w:val="009E7521"/>
    <w:rsid w:val="009F45BC"/>
    <w:rsid w:val="00A0465A"/>
    <w:rsid w:val="00A05EA1"/>
    <w:rsid w:val="00A063BD"/>
    <w:rsid w:val="00A274C8"/>
    <w:rsid w:val="00A3554E"/>
    <w:rsid w:val="00A356EA"/>
    <w:rsid w:val="00A47343"/>
    <w:rsid w:val="00A64618"/>
    <w:rsid w:val="00A71BF5"/>
    <w:rsid w:val="00A736AA"/>
    <w:rsid w:val="00A751B5"/>
    <w:rsid w:val="00A83DB1"/>
    <w:rsid w:val="00A86334"/>
    <w:rsid w:val="00A91100"/>
    <w:rsid w:val="00AB36E5"/>
    <w:rsid w:val="00AC15A3"/>
    <w:rsid w:val="00AC7CC6"/>
    <w:rsid w:val="00AD5868"/>
    <w:rsid w:val="00AD7F60"/>
    <w:rsid w:val="00AF76DA"/>
    <w:rsid w:val="00B043CB"/>
    <w:rsid w:val="00B473B6"/>
    <w:rsid w:val="00B557BC"/>
    <w:rsid w:val="00B65D06"/>
    <w:rsid w:val="00B73FA9"/>
    <w:rsid w:val="00B7428C"/>
    <w:rsid w:val="00B847BF"/>
    <w:rsid w:val="00B848FF"/>
    <w:rsid w:val="00B87877"/>
    <w:rsid w:val="00B92935"/>
    <w:rsid w:val="00B97F7D"/>
    <w:rsid w:val="00BA16C8"/>
    <w:rsid w:val="00BA411F"/>
    <w:rsid w:val="00BA426C"/>
    <w:rsid w:val="00BB0893"/>
    <w:rsid w:val="00BC4B9F"/>
    <w:rsid w:val="00BD5BD4"/>
    <w:rsid w:val="00BF2896"/>
    <w:rsid w:val="00C03C5B"/>
    <w:rsid w:val="00C06926"/>
    <w:rsid w:val="00C17C0B"/>
    <w:rsid w:val="00C21C95"/>
    <w:rsid w:val="00C2328F"/>
    <w:rsid w:val="00C53ED4"/>
    <w:rsid w:val="00C54580"/>
    <w:rsid w:val="00C70D50"/>
    <w:rsid w:val="00C71A3B"/>
    <w:rsid w:val="00C80B6F"/>
    <w:rsid w:val="00C827E4"/>
    <w:rsid w:val="00C85349"/>
    <w:rsid w:val="00C85B8D"/>
    <w:rsid w:val="00C85EA1"/>
    <w:rsid w:val="00CB2B74"/>
    <w:rsid w:val="00CC4356"/>
    <w:rsid w:val="00CE1729"/>
    <w:rsid w:val="00CF298E"/>
    <w:rsid w:val="00CF4BC4"/>
    <w:rsid w:val="00D059D8"/>
    <w:rsid w:val="00D15C28"/>
    <w:rsid w:val="00D3231B"/>
    <w:rsid w:val="00D47BC5"/>
    <w:rsid w:val="00D63778"/>
    <w:rsid w:val="00D73B8C"/>
    <w:rsid w:val="00D74E8B"/>
    <w:rsid w:val="00DA2E2B"/>
    <w:rsid w:val="00DC7D74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96CEF"/>
    <w:rsid w:val="00EA0545"/>
    <w:rsid w:val="00EA1A3D"/>
    <w:rsid w:val="00EA37AF"/>
    <w:rsid w:val="00EC1972"/>
    <w:rsid w:val="00ED0398"/>
    <w:rsid w:val="00ED1B8A"/>
    <w:rsid w:val="00ED29CD"/>
    <w:rsid w:val="00ED693C"/>
    <w:rsid w:val="00EE3C44"/>
    <w:rsid w:val="00EF052C"/>
    <w:rsid w:val="00F02795"/>
    <w:rsid w:val="00F043AB"/>
    <w:rsid w:val="00F07FF1"/>
    <w:rsid w:val="00F1397F"/>
    <w:rsid w:val="00F17FBD"/>
    <w:rsid w:val="00F23CDC"/>
    <w:rsid w:val="00F25B06"/>
    <w:rsid w:val="00F35452"/>
    <w:rsid w:val="00F471BE"/>
    <w:rsid w:val="00F53DD3"/>
    <w:rsid w:val="00F5547C"/>
    <w:rsid w:val="00F5559C"/>
    <w:rsid w:val="00F57363"/>
    <w:rsid w:val="00F650EF"/>
    <w:rsid w:val="00F658EC"/>
    <w:rsid w:val="00F8193C"/>
    <w:rsid w:val="00F83380"/>
    <w:rsid w:val="00F860A7"/>
    <w:rsid w:val="00F929E4"/>
    <w:rsid w:val="00FA4366"/>
    <w:rsid w:val="00FA46AA"/>
    <w:rsid w:val="00FC3DB0"/>
    <w:rsid w:val="00FD3CCD"/>
    <w:rsid w:val="00FF23FA"/>
    <w:rsid w:val="00FF5EA0"/>
    <w:rsid w:val="00FF6DFC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B7307"/>
  <w15:docId w15:val="{B0121A2F-04F2-4D42-BD8C-1E67B4DD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363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57363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57363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57363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573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73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7363"/>
  </w:style>
  <w:style w:type="paragraph" w:styleId="FootnoteText">
    <w:name w:val="footnote text"/>
    <w:basedOn w:val="Normal"/>
    <w:semiHidden/>
    <w:rsid w:val="00F57363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205</TotalTime>
  <Pages>16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9</cp:revision>
  <cp:lastPrinted>2008-02-06T11:08:00Z</cp:lastPrinted>
  <dcterms:created xsi:type="dcterms:W3CDTF">2022-05-11T09:25:00Z</dcterms:created>
  <dcterms:modified xsi:type="dcterms:W3CDTF">2022-05-12T09:50:00Z</dcterms:modified>
</cp:coreProperties>
</file>